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2F933" w14:textId="77777777" w:rsidR="00D31B89" w:rsidRDefault="00D31B89" w:rsidP="00D31B89">
      <w:pPr>
        <w:jc w:val="left"/>
        <w:rPr>
          <w:b/>
          <w:sz w:val="22"/>
          <w:szCs w:val="22"/>
        </w:rPr>
      </w:pPr>
    </w:p>
    <w:p w14:paraId="1E912382" w14:textId="735F1484" w:rsidR="00D31B89" w:rsidRPr="00D31B89" w:rsidRDefault="00D31B89" w:rsidP="00D31B89">
      <w:pPr>
        <w:jc w:val="left"/>
        <w:rPr>
          <w:b/>
          <w:sz w:val="22"/>
          <w:szCs w:val="22"/>
        </w:rPr>
      </w:pPr>
      <w:r w:rsidRPr="00D31B89">
        <w:rPr>
          <w:b/>
          <w:sz w:val="22"/>
          <w:szCs w:val="22"/>
        </w:rPr>
        <w:t>INTERNATIONAL ELECTROTECHNICAL COMMISSION SYSTEM FOR CERTIFICATION TO STANDARDS RELATING TO EQUIPMENT FOR USE IN EXPLOSIVE ATMOSPHERES (IECEx SYSTEM)</w:t>
      </w:r>
    </w:p>
    <w:p w14:paraId="410BE58D" w14:textId="77777777" w:rsidR="00D31B89" w:rsidRPr="00D31B89" w:rsidRDefault="00D31B89" w:rsidP="00D31B89">
      <w:pPr>
        <w:jc w:val="left"/>
        <w:rPr>
          <w:sz w:val="22"/>
          <w:szCs w:val="22"/>
        </w:rPr>
      </w:pPr>
    </w:p>
    <w:p w14:paraId="00723C53" w14:textId="1EA1BE9D" w:rsidR="00D31B89" w:rsidRPr="00D31B89" w:rsidRDefault="00D31B89" w:rsidP="00D31B89">
      <w:pPr>
        <w:jc w:val="left"/>
        <w:rPr>
          <w:b/>
          <w:bCs/>
          <w:sz w:val="22"/>
          <w:szCs w:val="22"/>
        </w:rPr>
      </w:pPr>
      <w:r w:rsidRPr="00D31B89">
        <w:rPr>
          <w:b/>
          <w:sz w:val="22"/>
          <w:szCs w:val="22"/>
        </w:rPr>
        <w:t xml:space="preserve">Title: </w:t>
      </w:r>
      <w:bookmarkStart w:id="0" w:name="_Hlk189551932"/>
      <w:bookmarkStart w:id="1" w:name="_Hlk181799766"/>
      <w:r w:rsidRPr="00D31B89">
        <w:rPr>
          <w:b/>
          <w:sz w:val="22"/>
          <w:szCs w:val="22"/>
        </w:rPr>
        <w:t xml:space="preserve">Re-assessment Report for the continued acceptance </w:t>
      </w:r>
      <w:bookmarkStart w:id="2" w:name="_Hlk181695634"/>
      <w:r w:rsidRPr="00D31B89">
        <w:rPr>
          <w:b/>
          <w:sz w:val="22"/>
          <w:szCs w:val="22"/>
        </w:rPr>
        <w:t>of Eurofins E&amp;E CML Limited (CML)</w:t>
      </w:r>
      <w:r>
        <w:rPr>
          <w:b/>
          <w:sz w:val="22"/>
          <w:szCs w:val="22"/>
        </w:rPr>
        <w:t xml:space="preserve"> an Accepted Certification Body and </w:t>
      </w:r>
      <w:r w:rsidRPr="00D31B89">
        <w:rPr>
          <w:b/>
          <w:sz w:val="22"/>
          <w:szCs w:val="22"/>
        </w:rPr>
        <w:t xml:space="preserve">an Accepted Test Laboratory, within the IECEx </w:t>
      </w:r>
      <w:r w:rsidRPr="00D31B89">
        <w:rPr>
          <w:b/>
          <w:bCs/>
          <w:sz w:val="22"/>
          <w:szCs w:val="22"/>
          <w:lang w:val="en-AU"/>
        </w:rPr>
        <w:t>Equipment Scheme 02</w:t>
      </w:r>
      <w:bookmarkEnd w:id="0"/>
      <w:r w:rsidRPr="00D31B89">
        <w:rPr>
          <w:b/>
          <w:bCs/>
          <w:sz w:val="22"/>
          <w:szCs w:val="22"/>
          <w:lang w:val="en-AU"/>
        </w:rPr>
        <w:t>.</w:t>
      </w:r>
    </w:p>
    <w:bookmarkEnd w:id="1"/>
    <w:p w14:paraId="3980F76C" w14:textId="77777777" w:rsidR="00D31B89" w:rsidRPr="00D31B89" w:rsidRDefault="00D31B89" w:rsidP="00D31B89">
      <w:pPr>
        <w:jc w:val="left"/>
        <w:rPr>
          <w:b/>
          <w:bCs/>
          <w:sz w:val="22"/>
          <w:szCs w:val="22"/>
        </w:rPr>
      </w:pPr>
    </w:p>
    <w:bookmarkEnd w:id="2"/>
    <w:p w14:paraId="23A0B7B7" w14:textId="77777777" w:rsidR="00D31B89" w:rsidRPr="00D31B89" w:rsidRDefault="00D31B89" w:rsidP="00D31B89">
      <w:pPr>
        <w:jc w:val="left"/>
        <w:rPr>
          <w:sz w:val="22"/>
          <w:szCs w:val="22"/>
        </w:rPr>
      </w:pPr>
    </w:p>
    <w:p w14:paraId="67B49F60" w14:textId="77777777" w:rsidR="00D31B89" w:rsidRPr="00D31B89" w:rsidRDefault="00D31B89" w:rsidP="00D31B89">
      <w:pPr>
        <w:jc w:val="left"/>
        <w:rPr>
          <w:b/>
          <w:bCs/>
          <w:sz w:val="22"/>
          <w:szCs w:val="22"/>
        </w:rPr>
      </w:pPr>
      <w:r w:rsidRPr="00D31B89">
        <w:rPr>
          <w:b/>
          <w:bCs/>
          <w:sz w:val="22"/>
          <w:szCs w:val="22"/>
        </w:rPr>
        <w:t xml:space="preserve">Circulation to: Members of the IECEx Management Committee, </w:t>
      </w:r>
      <w:proofErr w:type="spellStart"/>
      <w:r w:rsidRPr="00D31B89">
        <w:rPr>
          <w:b/>
          <w:bCs/>
          <w:sz w:val="22"/>
          <w:szCs w:val="22"/>
        </w:rPr>
        <w:t>ExMC</w:t>
      </w:r>
      <w:proofErr w:type="spellEnd"/>
    </w:p>
    <w:p w14:paraId="1753130C" w14:textId="77777777" w:rsidR="00D31B89" w:rsidRPr="00D31B89" w:rsidRDefault="00D31B89" w:rsidP="00D31B89">
      <w:pPr>
        <w:jc w:val="left"/>
        <w:rPr>
          <w:b/>
          <w:bCs/>
          <w:sz w:val="22"/>
          <w:szCs w:val="22"/>
        </w:rPr>
      </w:pPr>
    </w:p>
    <w:p w14:paraId="690E7FC9" w14:textId="77777777" w:rsidR="00D31B89" w:rsidRPr="00D31B89" w:rsidRDefault="00D31B89" w:rsidP="00D31B89">
      <w:pPr>
        <w:pBdr>
          <w:top w:val="thinThickSmallGap" w:sz="24" w:space="1" w:color="0000FF"/>
        </w:pBdr>
        <w:jc w:val="left"/>
        <w:rPr>
          <w:sz w:val="22"/>
          <w:szCs w:val="22"/>
        </w:rPr>
      </w:pPr>
    </w:p>
    <w:p w14:paraId="6C492659" w14:textId="77777777" w:rsidR="00D31B89" w:rsidRPr="00D31B89" w:rsidRDefault="00D31B89" w:rsidP="00D31B89">
      <w:pPr>
        <w:jc w:val="center"/>
        <w:rPr>
          <w:b/>
          <w:bCs/>
          <w:sz w:val="22"/>
          <w:szCs w:val="22"/>
        </w:rPr>
      </w:pPr>
      <w:r w:rsidRPr="00D31B89">
        <w:rPr>
          <w:b/>
          <w:bCs/>
          <w:sz w:val="22"/>
          <w:szCs w:val="22"/>
        </w:rPr>
        <w:t>INTRODUCTION</w:t>
      </w:r>
    </w:p>
    <w:p w14:paraId="4D51067D" w14:textId="77777777" w:rsidR="00D31B89" w:rsidRPr="00D31B89" w:rsidRDefault="00D31B89" w:rsidP="00D31B89">
      <w:pPr>
        <w:jc w:val="left"/>
        <w:rPr>
          <w:sz w:val="22"/>
          <w:szCs w:val="22"/>
        </w:rPr>
      </w:pPr>
    </w:p>
    <w:p w14:paraId="113AC6FB" w14:textId="06FDE2AC" w:rsidR="00D31B89" w:rsidRDefault="00D31B89" w:rsidP="00D31B89">
      <w:pPr>
        <w:jc w:val="left"/>
        <w:rPr>
          <w:sz w:val="22"/>
          <w:szCs w:val="22"/>
        </w:rPr>
      </w:pPr>
      <w:r w:rsidRPr="00D31B89">
        <w:rPr>
          <w:sz w:val="22"/>
          <w:szCs w:val="22"/>
        </w:rPr>
        <w:t>In accordance with the 5 Year re-assessment plan for the surveillance and monitoring of bodies within the IECEx System, the following document contains the Re-assessment Report for the continued acceptance of Eurofins E&amp;E CML Limited (CML) an Accepted Certification Body and an Accepted Test Laboratory, within the IECEx Equipment Scheme 02</w:t>
      </w:r>
    </w:p>
    <w:p w14:paraId="1861996D" w14:textId="77777777" w:rsidR="00D31B89" w:rsidRDefault="00D31B89" w:rsidP="00D31B89">
      <w:pPr>
        <w:jc w:val="left"/>
        <w:rPr>
          <w:sz w:val="22"/>
          <w:szCs w:val="22"/>
        </w:rPr>
      </w:pPr>
    </w:p>
    <w:p w14:paraId="4B804517" w14:textId="27C60DDA" w:rsidR="00D31B89" w:rsidRPr="00D31B89" w:rsidRDefault="0075649D" w:rsidP="00D31B89">
      <w:pPr>
        <w:jc w:val="left"/>
        <w:rPr>
          <w:sz w:val="22"/>
          <w:szCs w:val="22"/>
        </w:rPr>
      </w:pPr>
      <w:r w:rsidRPr="0075649D">
        <w:rPr>
          <w:sz w:val="22"/>
          <w:szCs w:val="22"/>
        </w:rPr>
        <w:t xml:space="preserve">This report is hereby submitted for endorsement during the 2025 </w:t>
      </w:r>
      <w:r w:rsidR="00E41B6F">
        <w:rPr>
          <w:sz w:val="22"/>
          <w:szCs w:val="22"/>
        </w:rPr>
        <w:t xml:space="preserve">Kyoto </w:t>
      </w:r>
      <w:proofErr w:type="spellStart"/>
      <w:r w:rsidRPr="0075649D">
        <w:rPr>
          <w:sz w:val="22"/>
          <w:szCs w:val="22"/>
        </w:rPr>
        <w:t>ExMC</w:t>
      </w:r>
      <w:proofErr w:type="spellEnd"/>
      <w:r w:rsidRPr="0075649D">
        <w:rPr>
          <w:sz w:val="22"/>
          <w:szCs w:val="22"/>
        </w:rPr>
        <w:t xml:space="preserve"> Meeting.</w:t>
      </w:r>
    </w:p>
    <w:p w14:paraId="12E77181" w14:textId="77777777" w:rsidR="00D31B89" w:rsidRPr="00D31B89" w:rsidRDefault="00D31B89" w:rsidP="00D31B89">
      <w:pPr>
        <w:jc w:val="left"/>
        <w:rPr>
          <w:sz w:val="22"/>
          <w:szCs w:val="22"/>
        </w:rPr>
      </w:pPr>
    </w:p>
    <w:p w14:paraId="53FA15CA" w14:textId="77777777" w:rsidR="00D31B89" w:rsidRPr="00D31B89" w:rsidRDefault="00D31B89" w:rsidP="00D31B89">
      <w:pPr>
        <w:jc w:val="left"/>
        <w:rPr>
          <w:sz w:val="22"/>
          <w:szCs w:val="22"/>
        </w:rPr>
      </w:pPr>
    </w:p>
    <w:p w14:paraId="3C22BB80" w14:textId="77777777" w:rsidR="00D31B89" w:rsidRPr="00D31B89" w:rsidRDefault="00D31B89" w:rsidP="00D31B89">
      <w:pPr>
        <w:jc w:val="left"/>
        <w:rPr>
          <w:sz w:val="22"/>
          <w:szCs w:val="22"/>
        </w:rPr>
      </w:pPr>
    </w:p>
    <w:p w14:paraId="1B800487" w14:textId="77777777" w:rsidR="00D31B89" w:rsidRPr="00D31B89" w:rsidRDefault="00D31B89" w:rsidP="00D31B89">
      <w:pPr>
        <w:jc w:val="left"/>
        <w:rPr>
          <w:rFonts w:ascii="Brush Script MT" w:hAnsi="Brush Script MT"/>
          <w:b/>
          <w:bCs/>
          <w:sz w:val="40"/>
          <w:szCs w:val="40"/>
        </w:rPr>
      </w:pPr>
      <w:r w:rsidRPr="00D31B89">
        <w:rPr>
          <w:rFonts w:ascii="Brush Script MT" w:hAnsi="Brush Script MT"/>
          <w:b/>
          <w:bCs/>
          <w:sz w:val="40"/>
          <w:szCs w:val="40"/>
        </w:rPr>
        <w:t>Chris Agius</w:t>
      </w:r>
    </w:p>
    <w:p w14:paraId="193A7F85" w14:textId="77777777" w:rsidR="00D31B89" w:rsidRPr="00D31B89" w:rsidRDefault="00D31B89" w:rsidP="00D31B89">
      <w:pPr>
        <w:jc w:val="left"/>
        <w:rPr>
          <w:sz w:val="22"/>
          <w:szCs w:val="22"/>
        </w:rPr>
      </w:pPr>
    </w:p>
    <w:p w14:paraId="743AC7F0" w14:textId="77777777" w:rsidR="00D31B89" w:rsidRPr="00D31B89" w:rsidRDefault="00D31B89" w:rsidP="00D31B89">
      <w:pPr>
        <w:jc w:val="left"/>
        <w:rPr>
          <w:sz w:val="22"/>
          <w:szCs w:val="22"/>
        </w:rPr>
      </w:pPr>
    </w:p>
    <w:p w14:paraId="0E152BFD" w14:textId="77777777" w:rsidR="00D31B89" w:rsidRPr="00D31B89" w:rsidRDefault="00D31B89" w:rsidP="00D31B89">
      <w:pPr>
        <w:jc w:val="left"/>
        <w:rPr>
          <w:sz w:val="22"/>
          <w:szCs w:val="22"/>
        </w:rPr>
      </w:pPr>
    </w:p>
    <w:p w14:paraId="5D454EAB" w14:textId="77777777" w:rsidR="00D31B89" w:rsidRPr="00D31B89" w:rsidRDefault="00D31B89" w:rsidP="00D31B89">
      <w:pPr>
        <w:jc w:val="left"/>
        <w:rPr>
          <w:sz w:val="22"/>
          <w:szCs w:val="22"/>
        </w:rPr>
      </w:pPr>
    </w:p>
    <w:tbl>
      <w:tblPr>
        <w:tblW w:w="8924" w:type="dxa"/>
        <w:tblInd w:w="-176"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000" w:firstRow="0" w:lastRow="0" w:firstColumn="0" w:lastColumn="0" w:noHBand="0" w:noVBand="0"/>
      </w:tblPr>
      <w:tblGrid>
        <w:gridCol w:w="4604"/>
        <w:gridCol w:w="4320"/>
      </w:tblGrid>
      <w:tr w:rsidR="00D31B89" w:rsidRPr="00D31B89" w14:paraId="60586C8C" w14:textId="77777777" w:rsidTr="004E72E2">
        <w:tc>
          <w:tcPr>
            <w:tcW w:w="4604" w:type="dxa"/>
          </w:tcPr>
          <w:p w14:paraId="46E7D415" w14:textId="77777777" w:rsidR="00D31B89" w:rsidRPr="00D31B89" w:rsidRDefault="00D31B89" w:rsidP="00D31B89">
            <w:pPr>
              <w:jc w:val="left"/>
              <w:rPr>
                <w:b/>
                <w:sz w:val="22"/>
                <w:szCs w:val="22"/>
                <w:lang w:val="en-US"/>
              </w:rPr>
            </w:pPr>
            <w:r w:rsidRPr="00D31B89">
              <w:rPr>
                <w:b/>
                <w:sz w:val="22"/>
                <w:szCs w:val="22"/>
                <w:u w:val="single"/>
                <w:lang w:val="en-US"/>
              </w:rPr>
              <w:t>Visiting address</w:t>
            </w:r>
            <w:r w:rsidRPr="00D31B89">
              <w:rPr>
                <w:b/>
                <w:sz w:val="22"/>
                <w:szCs w:val="22"/>
                <w:lang w:val="en-US"/>
              </w:rPr>
              <w:t>:</w:t>
            </w:r>
          </w:p>
          <w:p w14:paraId="46BFFAED" w14:textId="77777777" w:rsidR="00D31B89" w:rsidRPr="00D31B89" w:rsidRDefault="00D31B89" w:rsidP="00D31B89">
            <w:pPr>
              <w:jc w:val="left"/>
              <w:rPr>
                <w:b/>
                <w:sz w:val="22"/>
                <w:szCs w:val="22"/>
                <w:lang w:val="en-US"/>
              </w:rPr>
            </w:pPr>
            <w:r w:rsidRPr="00D31B89">
              <w:rPr>
                <w:b/>
                <w:sz w:val="22"/>
                <w:szCs w:val="22"/>
                <w:lang w:val="en-US"/>
              </w:rPr>
              <w:t xml:space="preserve">IECEx Secretariat </w:t>
            </w:r>
          </w:p>
          <w:p w14:paraId="4E0A3302" w14:textId="77777777" w:rsidR="00D31B89" w:rsidRPr="00D31B89" w:rsidRDefault="00D31B89" w:rsidP="00D31B89">
            <w:pPr>
              <w:jc w:val="left"/>
              <w:rPr>
                <w:b/>
                <w:sz w:val="22"/>
                <w:szCs w:val="22"/>
                <w:lang w:val="en-US"/>
              </w:rPr>
            </w:pPr>
            <w:r w:rsidRPr="00D31B89">
              <w:rPr>
                <w:b/>
                <w:sz w:val="22"/>
                <w:szCs w:val="22"/>
                <w:lang w:val="en-US"/>
              </w:rPr>
              <w:t>Level 17 Angel Place</w:t>
            </w:r>
            <w:r w:rsidRPr="00D31B89">
              <w:rPr>
                <w:b/>
                <w:sz w:val="22"/>
                <w:szCs w:val="22"/>
                <w:lang w:val="en-US"/>
              </w:rPr>
              <w:br/>
              <w:t xml:space="preserve">123 Pitt Street </w:t>
            </w:r>
            <w:r w:rsidRPr="00D31B89">
              <w:rPr>
                <w:b/>
                <w:sz w:val="22"/>
                <w:szCs w:val="22"/>
                <w:lang w:val="en-US"/>
              </w:rPr>
              <w:br/>
              <w:t>Sydney NSW 2000</w:t>
            </w:r>
            <w:r w:rsidRPr="00D31B89">
              <w:rPr>
                <w:b/>
                <w:sz w:val="22"/>
                <w:szCs w:val="22"/>
                <w:lang w:val="en-US"/>
              </w:rPr>
              <w:br/>
              <w:t>Australia</w:t>
            </w:r>
          </w:p>
        </w:tc>
        <w:tc>
          <w:tcPr>
            <w:tcW w:w="4320" w:type="dxa"/>
          </w:tcPr>
          <w:p w14:paraId="7853B68E" w14:textId="77777777" w:rsidR="00D31B89" w:rsidRPr="00D31B89" w:rsidRDefault="00D31B89" w:rsidP="00D31B89">
            <w:pPr>
              <w:jc w:val="left"/>
              <w:rPr>
                <w:b/>
                <w:sz w:val="22"/>
                <w:szCs w:val="22"/>
                <w:u w:val="single"/>
                <w:lang w:val="en-US"/>
              </w:rPr>
            </w:pPr>
            <w:r w:rsidRPr="00D31B89">
              <w:rPr>
                <w:b/>
                <w:sz w:val="22"/>
                <w:szCs w:val="22"/>
                <w:u w:val="single"/>
                <w:lang w:val="en-US"/>
              </w:rPr>
              <w:t>Contact Details:</w:t>
            </w:r>
          </w:p>
          <w:p w14:paraId="3E8F55D4" w14:textId="77777777" w:rsidR="00D31B89" w:rsidRPr="00D31B89" w:rsidRDefault="00D31B89" w:rsidP="00D31B89">
            <w:pPr>
              <w:jc w:val="left"/>
              <w:rPr>
                <w:b/>
                <w:sz w:val="22"/>
                <w:szCs w:val="22"/>
                <w:lang w:val="en-US"/>
              </w:rPr>
            </w:pPr>
            <w:r w:rsidRPr="00D31B89">
              <w:rPr>
                <w:b/>
                <w:sz w:val="22"/>
                <w:szCs w:val="22"/>
                <w:lang w:val="en-US"/>
              </w:rPr>
              <w:t>Tel:  +61 2 4628 4690</w:t>
            </w:r>
          </w:p>
          <w:p w14:paraId="1BDC83C1" w14:textId="77777777" w:rsidR="00D31B89" w:rsidRPr="00D31B89" w:rsidRDefault="00D31B89" w:rsidP="00D31B89">
            <w:pPr>
              <w:jc w:val="left"/>
              <w:rPr>
                <w:b/>
                <w:sz w:val="22"/>
                <w:szCs w:val="22"/>
                <w:lang w:val="en-US"/>
              </w:rPr>
            </w:pPr>
            <w:r w:rsidRPr="00D31B89">
              <w:rPr>
                <w:b/>
                <w:sz w:val="22"/>
                <w:szCs w:val="22"/>
                <w:lang w:val="en-US"/>
              </w:rPr>
              <w:t>Fax: +61 2 4627 5285</w:t>
            </w:r>
          </w:p>
          <w:p w14:paraId="75B73F81" w14:textId="77777777" w:rsidR="00D31B89" w:rsidRPr="00D31B89" w:rsidRDefault="00D31B89" w:rsidP="00D31B89">
            <w:pPr>
              <w:jc w:val="left"/>
              <w:rPr>
                <w:b/>
                <w:sz w:val="22"/>
                <w:szCs w:val="22"/>
                <w:lang w:val="en-US"/>
              </w:rPr>
            </w:pPr>
            <w:r w:rsidRPr="00D31B89">
              <w:rPr>
                <w:b/>
                <w:sz w:val="22"/>
                <w:szCs w:val="22"/>
                <w:lang w:val="en-US"/>
              </w:rPr>
              <w:t>E-mail: info@iecex.com</w:t>
            </w:r>
          </w:p>
          <w:p w14:paraId="120C2124" w14:textId="77777777" w:rsidR="00D31B89" w:rsidRPr="00D31B89" w:rsidRDefault="00E41B6F" w:rsidP="00D31B89">
            <w:pPr>
              <w:jc w:val="left"/>
              <w:rPr>
                <w:b/>
                <w:sz w:val="22"/>
                <w:szCs w:val="22"/>
                <w:lang w:val="en-US"/>
              </w:rPr>
            </w:pPr>
            <w:hyperlink r:id="rId12" w:history="1">
              <w:r w:rsidR="00D31B89" w:rsidRPr="00D31B89">
                <w:rPr>
                  <w:b/>
                  <w:sz w:val="22"/>
                  <w:szCs w:val="22"/>
                  <w:lang w:val="en-US"/>
                </w:rPr>
                <w:t>http://www.iecex.com</w:t>
              </w:r>
            </w:hyperlink>
          </w:p>
          <w:p w14:paraId="76601D7E" w14:textId="77777777" w:rsidR="00D31B89" w:rsidRPr="00D31B89" w:rsidRDefault="00D31B89" w:rsidP="00D31B89">
            <w:pPr>
              <w:jc w:val="left"/>
              <w:rPr>
                <w:b/>
                <w:sz w:val="22"/>
                <w:szCs w:val="22"/>
                <w:lang w:val="en-US"/>
              </w:rPr>
            </w:pPr>
          </w:p>
        </w:tc>
      </w:tr>
    </w:tbl>
    <w:p w14:paraId="3B4927C7" w14:textId="77777777" w:rsidR="00D31B89" w:rsidRPr="00D31B89" w:rsidRDefault="00D31B89" w:rsidP="00D31B89">
      <w:pPr>
        <w:jc w:val="left"/>
      </w:pPr>
    </w:p>
    <w:p w14:paraId="48BF82D5" w14:textId="77777777" w:rsidR="00D31B89" w:rsidRDefault="00D31B89">
      <w:pPr>
        <w:jc w:val="left"/>
        <w:rPr>
          <w:b/>
          <w:bCs/>
          <w:sz w:val="24"/>
          <w:szCs w:val="24"/>
        </w:rPr>
      </w:pPr>
      <w:r>
        <w:br w:type="page"/>
      </w:r>
    </w:p>
    <w:p w14:paraId="7D0A3C41" w14:textId="5FCCA414" w:rsidR="00DC027F" w:rsidRPr="00BD6E18" w:rsidRDefault="001B0860" w:rsidP="00EF7CDD">
      <w:pPr>
        <w:pStyle w:val="MAIN-TITLE"/>
      </w:pPr>
      <w:r w:rsidRPr="00BD6E18">
        <w:lastRenderedPageBreak/>
        <w:t>IEC System for certification to standards relating to equipment for use in Explosive Atmospheres (IECEx System)</w:t>
      </w:r>
    </w:p>
    <w:p w14:paraId="0CB69595" w14:textId="77777777" w:rsidR="001B0860" w:rsidRPr="00BD6E18" w:rsidRDefault="001B0860" w:rsidP="00EF7CDD">
      <w:pPr>
        <w:pStyle w:val="MAIN-TITLE"/>
      </w:pPr>
    </w:p>
    <w:p w14:paraId="5395344B" w14:textId="396B9945" w:rsidR="001B0860" w:rsidRPr="00BD6E18" w:rsidRDefault="003D4F05" w:rsidP="00EF7CDD">
      <w:pPr>
        <w:pStyle w:val="MAIN-TITLE"/>
      </w:pPr>
      <w:r w:rsidRPr="00BD6E18">
        <w:t>IECEx Assessment Report Form</w:t>
      </w:r>
      <w:r w:rsidR="00850C4B">
        <w:t>, F-003</w:t>
      </w:r>
    </w:p>
    <w:p w14:paraId="1E03FFCF" w14:textId="77777777" w:rsidR="001B0860" w:rsidRPr="00913966" w:rsidRDefault="001B0860" w:rsidP="00EF7CDD">
      <w:pPr>
        <w:pStyle w:val="MAIN-TITLE"/>
      </w:pPr>
    </w:p>
    <w:p w14:paraId="1A796485" w14:textId="205FDF97" w:rsidR="00EF7CDD" w:rsidRPr="00BD6E18" w:rsidRDefault="00EF7CDD" w:rsidP="00EF7CDD">
      <w:pPr>
        <w:pStyle w:val="MAIN-TITLE"/>
        <w:rPr>
          <w:b w:val="0"/>
        </w:rPr>
      </w:pPr>
      <w:r w:rsidRPr="00BD6E18">
        <w:rPr>
          <w:b w:val="0"/>
        </w:rPr>
        <w:t xml:space="preserve">IECEx </w:t>
      </w:r>
      <w:r w:rsidR="00566922" w:rsidRPr="00BD6E18">
        <w:rPr>
          <w:b w:val="0"/>
        </w:rPr>
        <w:t>a</w:t>
      </w:r>
      <w:r w:rsidRPr="00BD6E18">
        <w:rPr>
          <w:b w:val="0"/>
        </w:rPr>
        <w:t xml:space="preserve">ssessment </w:t>
      </w:r>
      <w:r w:rsidR="00566922" w:rsidRPr="00BD6E18">
        <w:rPr>
          <w:b w:val="0"/>
        </w:rPr>
        <w:t>r</w:t>
      </w:r>
      <w:r w:rsidRPr="00BD6E18">
        <w:rPr>
          <w:b w:val="0"/>
        </w:rPr>
        <w:t xml:space="preserve">eport </w:t>
      </w:r>
      <w:r w:rsidR="00566922" w:rsidRPr="00BD6E18">
        <w:rPr>
          <w:b w:val="0"/>
        </w:rPr>
        <w:t>f</w:t>
      </w:r>
      <w:r w:rsidRPr="00BD6E18">
        <w:rPr>
          <w:b w:val="0"/>
        </w:rPr>
        <w:t xml:space="preserve">orm for use by IECEx </w:t>
      </w:r>
      <w:r w:rsidR="00566922" w:rsidRPr="00BD6E18">
        <w:rPr>
          <w:b w:val="0"/>
        </w:rPr>
        <w:t>a</w:t>
      </w:r>
      <w:r w:rsidRPr="00BD6E18">
        <w:rPr>
          <w:b w:val="0"/>
        </w:rPr>
        <w:t xml:space="preserve">ssessment </w:t>
      </w:r>
      <w:r w:rsidR="00566922" w:rsidRPr="00BD6E18">
        <w:rPr>
          <w:b w:val="0"/>
        </w:rPr>
        <w:t>t</w:t>
      </w:r>
      <w:r w:rsidRPr="00BD6E18">
        <w:rPr>
          <w:b w:val="0"/>
        </w:rPr>
        <w:t xml:space="preserve">eams to report </w:t>
      </w:r>
      <w:r w:rsidR="00566922" w:rsidRPr="00BD6E18">
        <w:rPr>
          <w:b w:val="0"/>
        </w:rPr>
        <w:t>a</w:t>
      </w:r>
      <w:r w:rsidRPr="00BD6E18">
        <w:rPr>
          <w:b w:val="0"/>
        </w:rPr>
        <w:t xml:space="preserve">ssessments conducted according to the </w:t>
      </w:r>
      <w:r w:rsidR="001955DA" w:rsidRPr="00BD6E18">
        <w:rPr>
          <w:b w:val="0"/>
        </w:rPr>
        <w:t xml:space="preserve">relevant </w:t>
      </w:r>
      <w:r w:rsidRPr="00BD6E18">
        <w:rPr>
          <w:b w:val="0"/>
        </w:rPr>
        <w:t xml:space="preserve">IECEx </w:t>
      </w:r>
      <w:r w:rsidR="00566922" w:rsidRPr="00BD6E18">
        <w:rPr>
          <w:b w:val="0"/>
        </w:rPr>
        <w:t>a</w:t>
      </w:r>
      <w:r w:rsidRPr="00BD6E18">
        <w:rPr>
          <w:b w:val="0"/>
        </w:rPr>
        <w:t xml:space="preserve">ssessment </w:t>
      </w:r>
      <w:r w:rsidR="00566922" w:rsidRPr="00BD6E18">
        <w:rPr>
          <w:b w:val="0"/>
        </w:rPr>
        <w:t>p</w:t>
      </w:r>
      <w:r w:rsidRPr="00BD6E18">
        <w:rPr>
          <w:b w:val="0"/>
        </w:rPr>
        <w:t>rocedures of</w:t>
      </w:r>
      <w:r w:rsidR="001955DA" w:rsidRPr="00BD6E18">
        <w:rPr>
          <w:b w:val="0"/>
        </w:rPr>
        <w:t>:</w:t>
      </w:r>
    </w:p>
    <w:p w14:paraId="3E11FE42" w14:textId="77777777" w:rsidR="00EF7CDD" w:rsidRPr="00BD6E18" w:rsidRDefault="00EF7CDD" w:rsidP="00EF7CDD">
      <w:pPr>
        <w:pStyle w:val="MAIN-TITLE"/>
        <w:rPr>
          <w:b w:val="0"/>
        </w:rPr>
      </w:pPr>
    </w:p>
    <w:p w14:paraId="53540FCE" w14:textId="53D8094A"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00EF7CDD" w:rsidRPr="00BD6E18">
        <w:rPr>
          <w:b w:val="0"/>
          <w:bCs w:val="0"/>
        </w:rPr>
        <w:t>003-2 for the Certified Equipment Scheme</w:t>
      </w:r>
    </w:p>
    <w:p w14:paraId="3ED4D8FB" w14:textId="77777777" w:rsidR="001955DA" w:rsidRPr="00BD6E18" w:rsidRDefault="001955DA" w:rsidP="006F2F2C">
      <w:pPr>
        <w:pStyle w:val="MAIN-TITLE"/>
        <w:ind w:left="720"/>
        <w:jc w:val="left"/>
        <w:rPr>
          <w:b w:val="0"/>
          <w:bCs w:val="0"/>
        </w:rPr>
      </w:pPr>
    </w:p>
    <w:p w14:paraId="5AEF25E7" w14:textId="4D04BEDF"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3</w:t>
      </w:r>
      <w:r w:rsidR="00EF7CDD" w:rsidRPr="00BD6E18">
        <w:rPr>
          <w:b w:val="0"/>
          <w:bCs w:val="0"/>
        </w:rPr>
        <w:t>16</w:t>
      </w:r>
      <w:r w:rsidRPr="00BD6E18">
        <w:rPr>
          <w:b w:val="0"/>
          <w:bCs w:val="0"/>
        </w:rPr>
        <w:t>-</w:t>
      </w:r>
      <w:r w:rsidR="00262BED" w:rsidRPr="00BD6E18">
        <w:rPr>
          <w:b w:val="0"/>
          <w:bCs w:val="0"/>
        </w:rPr>
        <w:t xml:space="preserve">* </w:t>
      </w:r>
      <w:r w:rsidR="00EF7CDD" w:rsidRPr="00BD6E18">
        <w:rPr>
          <w:b w:val="0"/>
          <w:bCs w:val="0"/>
        </w:rPr>
        <w:t>for the Certified Service Facility Scheme</w:t>
      </w:r>
    </w:p>
    <w:p w14:paraId="1BCD7D67" w14:textId="77777777" w:rsidR="001955DA" w:rsidRPr="00BD6E18" w:rsidRDefault="001955DA" w:rsidP="006F2F2C">
      <w:pPr>
        <w:pStyle w:val="MAIN-TITLE"/>
        <w:ind w:left="720"/>
        <w:jc w:val="left"/>
        <w:rPr>
          <w:b w:val="0"/>
          <w:bCs w:val="0"/>
        </w:rPr>
      </w:pPr>
    </w:p>
    <w:p w14:paraId="238E077B" w14:textId="0182292C"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4</w:t>
      </w:r>
      <w:r w:rsidR="00EF7CDD" w:rsidRPr="00BD6E18">
        <w:rPr>
          <w:b w:val="0"/>
          <w:bCs w:val="0"/>
        </w:rPr>
        <w:t xml:space="preserve">22 for the IECEx Conformity Mark Licensing </w:t>
      </w:r>
      <w:r w:rsidR="00D508E0">
        <w:rPr>
          <w:b w:val="0"/>
          <w:bCs w:val="0"/>
        </w:rPr>
        <w:t>Scheme</w:t>
      </w:r>
    </w:p>
    <w:p w14:paraId="72C52BCD" w14:textId="77777777" w:rsidR="001955DA" w:rsidRPr="00BD6E18" w:rsidRDefault="001955DA" w:rsidP="006F2F2C">
      <w:pPr>
        <w:pStyle w:val="MAIN-TITLE"/>
        <w:ind w:left="720"/>
        <w:jc w:val="left"/>
        <w:rPr>
          <w:b w:val="0"/>
          <w:bCs w:val="0"/>
        </w:rPr>
      </w:pPr>
    </w:p>
    <w:p w14:paraId="6743E9BA" w14:textId="3550AB37" w:rsidR="003565C5" w:rsidRPr="00BD6E18" w:rsidRDefault="003565C5" w:rsidP="006F2F2C">
      <w:pPr>
        <w:pStyle w:val="MAIN-TITLE"/>
        <w:ind w:left="720"/>
        <w:jc w:val="left"/>
        <w:rPr>
          <w:b w:val="0"/>
          <w:bCs w:val="0"/>
        </w:rPr>
      </w:pPr>
      <w:r w:rsidRPr="00BD6E18">
        <w:rPr>
          <w:b w:val="0"/>
          <w:bCs w:val="0"/>
        </w:rPr>
        <w:t xml:space="preserve">Operational Document IECEx OD 501 for the </w:t>
      </w:r>
      <w:bookmarkStart w:id="3" w:name="_Hlk38374453"/>
      <w:r w:rsidRPr="00BD6E18">
        <w:rPr>
          <w:b w:val="0"/>
          <w:bCs w:val="0"/>
        </w:rPr>
        <w:t>Personnel Competence Scheme</w:t>
      </w:r>
      <w:bookmarkEnd w:id="3"/>
    </w:p>
    <w:p w14:paraId="1AC1B721" w14:textId="77777777" w:rsidR="00EF7CDD" w:rsidRPr="00BD6E18" w:rsidRDefault="00EF7CDD" w:rsidP="00EF7CDD">
      <w:pPr>
        <w:pStyle w:val="MAIN-TITLE"/>
        <w:pBdr>
          <w:bottom w:val="single" w:sz="4" w:space="1" w:color="auto"/>
        </w:pBdr>
      </w:pPr>
    </w:p>
    <w:p w14:paraId="149B1E5E" w14:textId="77777777" w:rsidR="005D2D91" w:rsidRPr="00BD6E18" w:rsidRDefault="005D2D91" w:rsidP="00EF7CDD">
      <w:pPr>
        <w:pStyle w:val="MAIN-TITLE"/>
        <w:pBdr>
          <w:bottom w:val="single" w:sz="4" w:space="1" w:color="auto"/>
        </w:pBdr>
      </w:pPr>
    </w:p>
    <w:p w14:paraId="1DE8CA87" w14:textId="77777777" w:rsidR="00EF7CDD" w:rsidRPr="00BD6E18" w:rsidRDefault="00EF7CDD" w:rsidP="00EF7CDD">
      <w:pPr>
        <w:pStyle w:val="MAIN-TITLE"/>
      </w:pPr>
    </w:p>
    <w:p w14:paraId="06AE505F" w14:textId="77777777" w:rsidR="00EF7CDD" w:rsidRPr="00BD6E18" w:rsidRDefault="00EF7CDD" w:rsidP="00EF7CDD">
      <w:pPr>
        <w:pStyle w:val="MAIN-TITLE"/>
      </w:pPr>
    </w:p>
    <w:p w14:paraId="40DD80C4" w14:textId="77777777" w:rsidR="00172ACB" w:rsidRDefault="000F1891" w:rsidP="00EF7CDD">
      <w:pPr>
        <w:pStyle w:val="MAIN-TITLE"/>
      </w:pPr>
      <w:r w:rsidRPr="00BD6E18">
        <w:t xml:space="preserve">IECEx </w:t>
      </w:r>
      <w:proofErr w:type="spellStart"/>
      <w:r w:rsidR="00866EC2" w:rsidRPr="00BD6E18">
        <w:t>E</w:t>
      </w:r>
      <w:r w:rsidR="00B80A2C" w:rsidRPr="00BD6E18">
        <w:t>x</w:t>
      </w:r>
      <w:r w:rsidR="00866EC2" w:rsidRPr="00BD6E18">
        <w:t>CB</w:t>
      </w:r>
      <w:proofErr w:type="spellEnd"/>
      <w:r w:rsidR="00866EC2" w:rsidRPr="00BD6E18">
        <w:t>/</w:t>
      </w:r>
      <w:proofErr w:type="spellStart"/>
      <w:r w:rsidR="00866EC2" w:rsidRPr="00BD6E18">
        <w:t>ExTL</w:t>
      </w:r>
      <w:proofErr w:type="spellEnd"/>
      <w:r w:rsidR="003565C5" w:rsidRPr="00BD6E18">
        <w:t>/ATF</w:t>
      </w:r>
      <w:r w:rsidR="00866EC2" w:rsidRPr="00BD6E18">
        <w:t xml:space="preserve"> </w:t>
      </w:r>
      <w:r w:rsidR="001B0860" w:rsidRPr="00BD6E18">
        <w:t>assessment report for</w:t>
      </w:r>
    </w:p>
    <w:p w14:paraId="684E103F" w14:textId="5186F122" w:rsidR="001B0860" w:rsidRPr="00EC7A2B" w:rsidRDefault="00172ACB" w:rsidP="00EF7CDD">
      <w:pPr>
        <w:pStyle w:val="MAIN-TITLE"/>
        <w:rPr>
          <w:lang w:val="pt-BR"/>
        </w:rPr>
      </w:pPr>
      <w:bookmarkStart w:id="4" w:name="_Hlk189551823"/>
      <w:r w:rsidRPr="00EC7A2B">
        <w:rPr>
          <w:lang w:val="pt-BR"/>
        </w:rPr>
        <w:t>Eurofins E&amp;E CML Limited (CML)</w:t>
      </w:r>
    </w:p>
    <w:bookmarkEnd w:id="4"/>
    <w:p w14:paraId="15D22285" w14:textId="77777777" w:rsidR="001B0860" w:rsidRPr="00EC7A2B" w:rsidRDefault="001B0860" w:rsidP="00EF7CDD">
      <w:pPr>
        <w:pStyle w:val="MAIN-TITLE"/>
        <w:rPr>
          <w:lang w:val="pt-BR"/>
        </w:rPr>
      </w:pPr>
    </w:p>
    <w:p w14:paraId="398315CB" w14:textId="77777777" w:rsidR="001B0860" w:rsidRPr="00EC7A2B" w:rsidRDefault="001B0860" w:rsidP="00EF7CDD">
      <w:pPr>
        <w:pStyle w:val="MAIN-TITLE"/>
        <w:rPr>
          <w:lang w:val="pt-BR"/>
        </w:rPr>
      </w:pPr>
    </w:p>
    <w:p w14:paraId="74E7DF8A" w14:textId="77777777" w:rsidR="001B0860" w:rsidRPr="00EC7A2B" w:rsidRDefault="001B0860" w:rsidP="00EF7CDD">
      <w:pPr>
        <w:pStyle w:val="MAIN-TITLE"/>
        <w:rPr>
          <w:lang w:val="pt-BR"/>
        </w:rPr>
      </w:pPr>
    </w:p>
    <w:p w14:paraId="7E77A651" w14:textId="77777777" w:rsidR="001B0860" w:rsidRPr="00EC7A2B" w:rsidRDefault="001B0860" w:rsidP="00EF7CDD">
      <w:pPr>
        <w:pStyle w:val="MAIN-TITLE"/>
        <w:rPr>
          <w:lang w:val="pt-BR"/>
        </w:rPr>
      </w:pPr>
    </w:p>
    <w:p w14:paraId="4F3474ED" w14:textId="77777777" w:rsidR="001B0860" w:rsidRPr="00EC7A2B" w:rsidRDefault="001B0860" w:rsidP="00EF7CDD">
      <w:pPr>
        <w:pStyle w:val="MAIN-TITLE"/>
        <w:rPr>
          <w:lang w:val="pt-BR"/>
        </w:rPr>
      </w:pPr>
    </w:p>
    <w:p w14:paraId="0E106E8F" w14:textId="77777777" w:rsidR="001B0860" w:rsidRPr="00EC7A2B" w:rsidRDefault="001B0860" w:rsidP="00EF7CDD">
      <w:pPr>
        <w:pStyle w:val="MAIN-TITLE"/>
        <w:rPr>
          <w:lang w:val="pt-BR"/>
        </w:rPr>
      </w:pPr>
    </w:p>
    <w:p w14:paraId="276E2E94" w14:textId="77777777" w:rsidR="001B0860" w:rsidRPr="00EC7A2B" w:rsidRDefault="001B0860" w:rsidP="00EF7CDD">
      <w:pPr>
        <w:pStyle w:val="MAIN-TITLE"/>
        <w:rPr>
          <w:lang w:val="pt-BR"/>
        </w:rPr>
      </w:pPr>
    </w:p>
    <w:p w14:paraId="48FDBA4F" w14:textId="77777777" w:rsidR="001B0860" w:rsidRPr="00EC7A2B" w:rsidRDefault="001B0860" w:rsidP="00EF7CDD">
      <w:pPr>
        <w:pStyle w:val="MAIN-TITLE"/>
        <w:rPr>
          <w:lang w:val="pt-BR"/>
        </w:rPr>
      </w:pPr>
    </w:p>
    <w:p w14:paraId="48E13AAC" w14:textId="77777777" w:rsidR="001B0860" w:rsidRPr="00EC7A2B" w:rsidRDefault="001B0860" w:rsidP="00EF7CDD">
      <w:pPr>
        <w:pStyle w:val="MAIN-TITLE"/>
        <w:rPr>
          <w:lang w:val="pt-BR"/>
        </w:rPr>
      </w:pPr>
    </w:p>
    <w:p w14:paraId="0394A763" w14:textId="77777777" w:rsidR="001B0860" w:rsidRPr="00EC7A2B" w:rsidRDefault="001B0860" w:rsidP="00EF7CDD">
      <w:pPr>
        <w:pStyle w:val="MAIN-TITLE"/>
        <w:rPr>
          <w:lang w:val="pt-BR"/>
        </w:rPr>
      </w:pPr>
    </w:p>
    <w:p w14:paraId="78E63EB4" w14:textId="77777777" w:rsidR="001B0860" w:rsidRPr="00EC7A2B" w:rsidRDefault="001B0860" w:rsidP="00EF7CDD">
      <w:pPr>
        <w:pStyle w:val="MAIN-TITLE"/>
        <w:rPr>
          <w:lang w:val="pt-BR"/>
        </w:rPr>
      </w:pPr>
    </w:p>
    <w:p w14:paraId="34007302" w14:textId="77777777" w:rsidR="003D4F05" w:rsidRPr="00EC7A2B" w:rsidRDefault="003D4F05" w:rsidP="00EF7CDD">
      <w:pPr>
        <w:pStyle w:val="MAIN-TITLE"/>
        <w:rPr>
          <w:lang w:val="pt-BR"/>
        </w:rPr>
      </w:pPr>
    </w:p>
    <w:p w14:paraId="1048D1B2" w14:textId="77777777" w:rsidR="003D4F05" w:rsidRPr="00EC7A2B" w:rsidRDefault="003D4F05" w:rsidP="00EF7CDD">
      <w:pPr>
        <w:pStyle w:val="MAIN-TITLE"/>
        <w:rPr>
          <w:lang w:val="pt-BR"/>
        </w:rPr>
      </w:pPr>
    </w:p>
    <w:p w14:paraId="54A15575" w14:textId="77777777" w:rsidR="003D4F05" w:rsidRPr="00EC7A2B" w:rsidRDefault="003D4F05" w:rsidP="00EF7CDD">
      <w:pPr>
        <w:pStyle w:val="MAIN-TITLE"/>
        <w:rPr>
          <w:lang w:val="pt-BR"/>
        </w:rPr>
      </w:pPr>
    </w:p>
    <w:p w14:paraId="4C584165" w14:textId="77777777" w:rsidR="001B0860" w:rsidRPr="00EC7A2B" w:rsidRDefault="001B0860" w:rsidP="00EF7CDD">
      <w:pPr>
        <w:pStyle w:val="MAIN-TITLE"/>
        <w:rPr>
          <w:lang w:val="pt-BR"/>
        </w:rPr>
      </w:pPr>
    </w:p>
    <w:p w14:paraId="70D19C00" w14:textId="77777777" w:rsidR="001B0860" w:rsidRPr="00EC7A2B" w:rsidRDefault="001B0860" w:rsidP="00EF7CDD">
      <w:pPr>
        <w:pStyle w:val="MAIN-TITLE"/>
        <w:rPr>
          <w:lang w:val="pt-BR"/>
        </w:rPr>
      </w:pPr>
    </w:p>
    <w:p w14:paraId="345AA3D0" w14:textId="77777777" w:rsidR="001B0860" w:rsidRPr="00EC7A2B" w:rsidRDefault="001B0860" w:rsidP="00EF7CDD">
      <w:pPr>
        <w:pStyle w:val="MAIN-TITLE"/>
        <w:rPr>
          <w:lang w:val="pt-BR"/>
        </w:rPr>
      </w:pPr>
    </w:p>
    <w:p w14:paraId="144B2720" w14:textId="77777777" w:rsidR="001B0860" w:rsidRPr="00913966" w:rsidRDefault="001B0860" w:rsidP="00EF7CDD">
      <w:pPr>
        <w:spacing w:after="200" w:line="260" w:lineRule="exact"/>
        <w:jc w:val="left"/>
        <w:rPr>
          <w:spacing w:val="0"/>
          <w:sz w:val="24"/>
          <w:szCs w:val="24"/>
          <w:lang w:eastAsia="en-US"/>
        </w:rPr>
      </w:pPr>
      <w:r w:rsidRPr="00913966">
        <w:rPr>
          <w:rFonts w:eastAsia="SimSun" w:cs="Arial Bold"/>
          <w:spacing w:val="0"/>
          <w:sz w:val="18"/>
          <w:szCs w:val="18"/>
        </w:rPr>
        <w:t>INTERNATIONAL</w:t>
      </w:r>
      <w:r w:rsidRPr="00913966">
        <w:rPr>
          <w:rFonts w:eastAsia="SimSun" w:cs="Arial Bold"/>
          <w:spacing w:val="0"/>
          <w:sz w:val="18"/>
          <w:szCs w:val="18"/>
        </w:rPr>
        <w:br/>
        <w:t>ELECTROTECHNICAL</w:t>
      </w:r>
      <w:r w:rsidRPr="00913966">
        <w:rPr>
          <w:rFonts w:eastAsia="SimSun" w:cs="Arial Bold"/>
          <w:spacing w:val="0"/>
          <w:sz w:val="18"/>
          <w:szCs w:val="18"/>
        </w:rPr>
        <w:br/>
        <w:t>COMMISSION</w:t>
      </w:r>
    </w:p>
    <w:p w14:paraId="2228B1D2" w14:textId="7E52C122" w:rsidR="001B0860" w:rsidRPr="00913966" w:rsidRDefault="00B0066A" w:rsidP="001B0860">
      <w:pPr>
        <w:jc w:val="left"/>
        <w:rPr>
          <w:spacing w:val="0"/>
          <w:sz w:val="24"/>
          <w:szCs w:val="24"/>
          <w:lang w:eastAsia="en-US"/>
        </w:rPr>
      </w:pPr>
      <w:r>
        <w:rPr>
          <w:noProof/>
          <w:lang w:val="en-AU" w:eastAsia="en-AU"/>
        </w:rPr>
        <mc:AlternateContent>
          <mc:Choice Requires="wps">
            <w:drawing>
              <wp:anchor distT="4294967295" distB="4294967295" distL="114300" distR="114300" simplePos="0" relativeHeight="251658240" behindDoc="0" locked="0" layoutInCell="1" allowOverlap="1" wp14:anchorId="3FCC1715" wp14:editId="471B532D">
                <wp:simplePos x="0" y="0"/>
                <wp:positionH relativeFrom="column">
                  <wp:posOffset>66040</wp:posOffset>
                </wp:positionH>
                <wp:positionV relativeFrom="paragraph">
                  <wp:posOffset>47624</wp:posOffset>
                </wp:positionV>
                <wp:extent cx="567944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2AB428FD" id="Straight Connector 2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"/>
            </w:pict>
          </mc:Fallback>
        </mc:AlternateContent>
      </w:r>
    </w:p>
    <w:p w14:paraId="0E3A8BCD" w14:textId="77777777" w:rsidR="001B0860" w:rsidRPr="00913966" w:rsidRDefault="001B0860" w:rsidP="001B0860">
      <w:pPr>
        <w:jc w:val="left"/>
        <w:rPr>
          <w:spacing w:val="0"/>
          <w:sz w:val="24"/>
          <w:szCs w:val="24"/>
          <w:lang w:eastAsia="en-US"/>
        </w:rPr>
      </w:pPr>
    </w:p>
    <w:p w14:paraId="04FF22FF" w14:textId="7F9FCECC" w:rsidR="001035B4" w:rsidRPr="00BD6E18" w:rsidRDefault="001B0860" w:rsidP="00BD0365">
      <w:pPr>
        <w:pStyle w:val="MAIN-TITLE"/>
        <w:rPr>
          <w:b w:val="0"/>
          <w:color w:val="00B050"/>
          <w:sz w:val="20"/>
          <w:szCs w:val="20"/>
        </w:rPr>
      </w:pPr>
      <w:r w:rsidRPr="00BD6E18">
        <w:t>CONTENTS</w:t>
      </w:r>
      <w:r w:rsidRPr="00BD6E18">
        <w:rPr>
          <w:b w:val="0"/>
          <w:sz w:val="20"/>
          <w:szCs w:val="20"/>
        </w:rPr>
        <w:t xml:space="preserve"> </w:t>
      </w:r>
    </w:p>
    <w:p w14:paraId="7214C368" w14:textId="3A1CB366" w:rsidR="00821960" w:rsidRDefault="006947D6">
      <w:pPr>
        <w:pStyle w:val="TOC1"/>
        <w:rPr>
          <w:rFonts w:asciiTheme="minorHAnsi" w:eastAsiaTheme="minorEastAsia" w:hAnsiTheme="minorHAnsi" w:cstheme="minorBidi"/>
          <w:spacing w:val="0"/>
          <w:kern w:val="2"/>
          <w:sz w:val="24"/>
          <w:szCs w:val="24"/>
          <w:lang w:val="en-US"/>
          <w14:ligatures w14:val="standardContextual"/>
        </w:rPr>
      </w:pPr>
      <w:r w:rsidRPr="003360C1">
        <w:fldChar w:fldCharType="begin"/>
      </w:r>
      <w:r w:rsidR="001035B4" w:rsidRPr="00BD6E18">
        <w:instrText xml:space="preserve"> TOC \o "1-3" \h \z \u </w:instrText>
      </w:r>
      <w:r w:rsidRPr="003360C1">
        <w:fldChar w:fldCharType="separate"/>
      </w:r>
      <w:hyperlink w:anchor="_Toc184644317" w:history="1">
        <w:r w:rsidR="00821960" w:rsidRPr="00734E0F">
          <w:rPr>
            <w:rStyle w:val="Hyperlink"/>
          </w:rPr>
          <w:t>1</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Assessment information</w:t>
        </w:r>
        <w:r w:rsidR="00821960">
          <w:rPr>
            <w:webHidden/>
          </w:rPr>
          <w:tab/>
        </w:r>
        <w:r w:rsidR="00821960">
          <w:rPr>
            <w:webHidden/>
          </w:rPr>
          <w:fldChar w:fldCharType="begin"/>
        </w:r>
        <w:r w:rsidR="00821960">
          <w:rPr>
            <w:webHidden/>
          </w:rPr>
          <w:instrText xml:space="preserve"> PAGEREF _Toc184644317 \h </w:instrText>
        </w:r>
        <w:r w:rsidR="00821960">
          <w:rPr>
            <w:webHidden/>
          </w:rPr>
        </w:r>
        <w:r w:rsidR="00821960">
          <w:rPr>
            <w:webHidden/>
          </w:rPr>
          <w:fldChar w:fldCharType="separate"/>
        </w:r>
        <w:r w:rsidR="00BD0365">
          <w:rPr>
            <w:webHidden/>
          </w:rPr>
          <w:t>6</w:t>
        </w:r>
        <w:r w:rsidR="00821960">
          <w:rPr>
            <w:webHidden/>
          </w:rPr>
          <w:fldChar w:fldCharType="end"/>
        </w:r>
      </w:hyperlink>
    </w:p>
    <w:p w14:paraId="219952D6" w14:textId="0979F83E"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18" w:history="1">
        <w:r w:rsidR="00821960" w:rsidRPr="00734E0F">
          <w:rPr>
            <w:rStyle w:val="Hyperlink"/>
          </w:rPr>
          <w:t>1.1</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Type of body covered by this assessment:</w:t>
        </w:r>
        <w:r w:rsidR="00821960">
          <w:rPr>
            <w:webHidden/>
          </w:rPr>
          <w:tab/>
        </w:r>
        <w:r w:rsidR="00821960">
          <w:rPr>
            <w:webHidden/>
          </w:rPr>
          <w:fldChar w:fldCharType="begin"/>
        </w:r>
        <w:r w:rsidR="00821960">
          <w:rPr>
            <w:webHidden/>
          </w:rPr>
          <w:instrText xml:space="preserve"> PAGEREF _Toc184644318 \h </w:instrText>
        </w:r>
        <w:r w:rsidR="00821960">
          <w:rPr>
            <w:webHidden/>
          </w:rPr>
        </w:r>
        <w:r w:rsidR="00821960">
          <w:rPr>
            <w:webHidden/>
          </w:rPr>
          <w:fldChar w:fldCharType="separate"/>
        </w:r>
        <w:r w:rsidR="00BD0365">
          <w:rPr>
            <w:webHidden/>
          </w:rPr>
          <w:t>6</w:t>
        </w:r>
        <w:r w:rsidR="00821960">
          <w:rPr>
            <w:webHidden/>
          </w:rPr>
          <w:fldChar w:fldCharType="end"/>
        </w:r>
      </w:hyperlink>
    </w:p>
    <w:p w14:paraId="120B9E82" w14:textId="3342ED3C"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19" w:history="1">
        <w:r w:rsidR="00821960" w:rsidRPr="00734E0F">
          <w:rPr>
            <w:rStyle w:val="Hyperlink"/>
          </w:rPr>
          <w:t>1.2</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Type of assessment:</w:t>
        </w:r>
        <w:r w:rsidR="00821960">
          <w:rPr>
            <w:webHidden/>
          </w:rPr>
          <w:tab/>
        </w:r>
        <w:r w:rsidR="00821960">
          <w:rPr>
            <w:webHidden/>
          </w:rPr>
          <w:fldChar w:fldCharType="begin"/>
        </w:r>
        <w:r w:rsidR="00821960">
          <w:rPr>
            <w:webHidden/>
          </w:rPr>
          <w:instrText xml:space="preserve"> PAGEREF _Toc184644319 \h </w:instrText>
        </w:r>
        <w:r w:rsidR="00821960">
          <w:rPr>
            <w:webHidden/>
          </w:rPr>
        </w:r>
        <w:r w:rsidR="00821960">
          <w:rPr>
            <w:webHidden/>
          </w:rPr>
          <w:fldChar w:fldCharType="separate"/>
        </w:r>
        <w:r w:rsidR="00BD0365">
          <w:rPr>
            <w:webHidden/>
          </w:rPr>
          <w:t>6</w:t>
        </w:r>
        <w:r w:rsidR="00821960">
          <w:rPr>
            <w:webHidden/>
          </w:rPr>
          <w:fldChar w:fldCharType="end"/>
        </w:r>
      </w:hyperlink>
    </w:p>
    <w:p w14:paraId="62CC8EA2" w14:textId="0C448F45"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20" w:history="1">
        <w:r w:rsidR="00821960" w:rsidRPr="00734E0F">
          <w:rPr>
            <w:rStyle w:val="Hyperlink"/>
          </w:rPr>
          <w:t>1.3</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Details of body</w:t>
        </w:r>
        <w:r w:rsidR="00821960">
          <w:rPr>
            <w:webHidden/>
          </w:rPr>
          <w:tab/>
        </w:r>
        <w:r w:rsidR="00821960">
          <w:rPr>
            <w:webHidden/>
          </w:rPr>
          <w:fldChar w:fldCharType="begin"/>
        </w:r>
        <w:r w:rsidR="00821960">
          <w:rPr>
            <w:webHidden/>
          </w:rPr>
          <w:instrText xml:space="preserve"> PAGEREF _Toc184644320 \h </w:instrText>
        </w:r>
        <w:r w:rsidR="00821960">
          <w:rPr>
            <w:webHidden/>
          </w:rPr>
        </w:r>
        <w:r w:rsidR="00821960">
          <w:rPr>
            <w:webHidden/>
          </w:rPr>
          <w:fldChar w:fldCharType="separate"/>
        </w:r>
        <w:r w:rsidR="00BD0365">
          <w:rPr>
            <w:webHidden/>
          </w:rPr>
          <w:t>6</w:t>
        </w:r>
        <w:r w:rsidR="00821960">
          <w:rPr>
            <w:webHidden/>
          </w:rPr>
          <w:fldChar w:fldCharType="end"/>
        </w:r>
      </w:hyperlink>
    </w:p>
    <w:p w14:paraId="5C88B989" w14:textId="5E5F2213"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21" w:history="1">
        <w:r w:rsidR="00821960" w:rsidRPr="00734E0F">
          <w:rPr>
            <w:rStyle w:val="Hyperlink"/>
          </w:rPr>
          <w:t>1.3.1</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Country</w:t>
        </w:r>
        <w:r w:rsidR="00821960">
          <w:rPr>
            <w:webHidden/>
          </w:rPr>
          <w:tab/>
        </w:r>
        <w:r w:rsidR="00821960">
          <w:rPr>
            <w:webHidden/>
          </w:rPr>
          <w:fldChar w:fldCharType="begin"/>
        </w:r>
        <w:r w:rsidR="00821960">
          <w:rPr>
            <w:webHidden/>
          </w:rPr>
          <w:instrText xml:space="preserve"> PAGEREF _Toc184644321 \h </w:instrText>
        </w:r>
        <w:r w:rsidR="00821960">
          <w:rPr>
            <w:webHidden/>
          </w:rPr>
        </w:r>
        <w:r w:rsidR="00821960">
          <w:rPr>
            <w:webHidden/>
          </w:rPr>
          <w:fldChar w:fldCharType="separate"/>
        </w:r>
        <w:r w:rsidR="00BD0365">
          <w:rPr>
            <w:webHidden/>
          </w:rPr>
          <w:t>6</w:t>
        </w:r>
        <w:r w:rsidR="00821960">
          <w:rPr>
            <w:webHidden/>
          </w:rPr>
          <w:fldChar w:fldCharType="end"/>
        </w:r>
      </w:hyperlink>
    </w:p>
    <w:p w14:paraId="0442B110" w14:textId="332C2B53"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22" w:history="1">
        <w:r w:rsidR="00821960" w:rsidRPr="00734E0F">
          <w:rPr>
            <w:rStyle w:val="Hyperlink"/>
          </w:rPr>
          <w:t>1.3.2</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Name of body</w:t>
        </w:r>
        <w:r w:rsidR="00821960">
          <w:rPr>
            <w:webHidden/>
          </w:rPr>
          <w:tab/>
        </w:r>
        <w:r w:rsidR="00821960">
          <w:rPr>
            <w:webHidden/>
          </w:rPr>
          <w:fldChar w:fldCharType="begin"/>
        </w:r>
        <w:r w:rsidR="00821960">
          <w:rPr>
            <w:webHidden/>
          </w:rPr>
          <w:instrText xml:space="preserve"> PAGEREF _Toc184644322 \h </w:instrText>
        </w:r>
        <w:r w:rsidR="00821960">
          <w:rPr>
            <w:webHidden/>
          </w:rPr>
        </w:r>
        <w:r w:rsidR="00821960">
          <w:rPr>
            <w:webHidden/>
          </w:rPr>
          <w:fldChar w:fldCharType="separate"/>
        </w:r>
        <w:r w:rsidR="00BD0365">
          <w:rPr>
            <w:webHidden/>
          </w:rPr>
          <w:t>6</w:t>
        </w:r>
        <w:r w:rsidR="00821960">
          <w:rPr>
            <w:webHidden/>
          </w:rPr>
          <w:fldChar w:fldCharType="end"/>
        </w:r>
      </w:hyperlink>
    </w:p>
    <w:p w14:paraId="0D8F62B2" w14:textId="18EA37E4"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23" w:history="1">
        <w:r w:rsidR="00821960" w:rsidRPr="00734E0F">
          <w:rPr>
            <w:rStyle w:val="Hyperlink"/>
          </w:rPr>
          <w:t>1.3.3</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Name and title of nominated principal contact</w:t>
        </w:r>
        <w:r w:rsidR="00821960">
          <w:rPr>
            <w:webHidden/>
          </w:rPr>
          <w:tab/>
        </w:r>
        <w:r w:rsidR="00821960">
          <w:rPr>
            <w:webHidden/>
          </w:rPr>
          <w:fldChar w:fldCharType="begin"/>
        </w:r>
        <w:r w:rsidR="00821960">
          <w:rPr>
            <w:webHidden/>
          </w:rPr>
          <w:instrText xml:space="preserve"> PAGEREF _Toc184644323 \h </w:instrText>
        </w:r>
        <w:r w:rsidR="00821960">
          <w:rPr>
            <w:webHidden/>
          </w:rPr>
        </w:r>
        <w:r w:rsidR="00821960">
          <w:rPr>
            <w:webHidden/>
          </w:rPr>
          <w:fldChar w:fldCharType="separate"/>
        </w:r>
        <w:r w:rsidR="00BD0365">
          <w:rPr>
            <w:webHidden/>
          </w:rPr>
          <w:t>6</w:t>
        </w:r>
        <w:r w:rsidR="00821960">
          <w:rPr>
            <w:webHidden/>
          </w:rPr>
          <w:fldChar w:fldCharType="end"/>
        </w:r>
      </w:hyperlink>
    </w:p>
    <w:p w14:paraId="50C9FCC3" w14:textId="5A87081F"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24" w:history="1">
        <w:r w:rsidR="00821960" w:rsidRPr="00734E0F">
          <w:rPr>
            <w:rStyle w:val="Hyperlink"/>
          </w:rPr>
          <w:t>1.4</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Assessment information</w:t>
        </w:r>
        <w:r w:rsidR="00821960">
          <w:rPr>
            <w:webHidden/>
          </w:rPr>
          <w:tab/>
        </w:r>
        <w:r w:rsidR="00821960">
          <w:rPr>
            <w:webHidden/>
          </w:rPr>
          <w:fldChar w:fldCharType="begin"/>
        </w:r>
        <w:r w:rsidR="00821960">
          <w:rPr>
            <w:webHidden/>
          </w:rPr>
          <w:instrText xml:space="preserve"> PAGEREF _Toc184644324 \h </w:instrText>
        </w:r>
        <w:r w:rsidR="00821960">
          <w:rPr>
            <w:webHidden/>
          </w:rPr>
        </w:r>
        <w:r w:rsidR="00821960">
          <w:rPr>
            <w:webHidden/>
          </w:rPr>
          <w:fldChar w:fldCharType="separate"/>
        </w:r>
        <w:r w:rsidR="00BD0365">
          <w:rPr>
            <w:webHidden/>
          </w:rPr>
          <w:t>6</w:t>
        </w:r>
        <w:r w:rsidR="00821960">
          <w:rPr>
            <w:webHidden/>
          </w:rPr>
          <w:fldChar w:fldCharType="end"/>
        </w:r>
      </w:hyperlink>
    </w:p>
    <w:p w14:paraId="6FF2A439" w14:textId="46704991"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25" w:history="1">
        <w:r w:rsidR="00821960" w:rsidRPr="00734E0F">
          <w:rPr>
            <w:rStyle w:val="Hyperlink"/>
          </w:rPr>
          <w:t>1.4.1</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Members of the assessment team</w:t>
        </w:r>
        <w:r w:rsidR="00821960">
          <w:rPr>
            <w:webHidden/>
          </w:rPr>
          <w:tab/>
        </w:r>
        <w:r w:rsidR="00821960">
          <w:rPr>
            <w:webHidden/>
          </w:rPr>
          <w:fldChar w:fldCharType="begin"/>
        </w:r>
        <w:r w:rsidR="00821960">
          <w:rPr>
            <w:webHidden/>
          </w:rPr>
          <w:instrText xml:space="preserve"> PAGEREF _Toc184644325 \h </w:instrText>
        </w:r>
        <w:r w:rsidR="00821960">
          <w:rPr>
            <w:webHidden/>
          </w:rPr>
        </w:r>
        <w:r w:rsidR="00821960">
          <w:rPr>
            <w:webHidden/>
          </w:rPr>
          <w:fldChar w:fldCharType="separate"/>
        </w:r>
        <w:r w:rsidR="00BD0365">
          <w:rPr>
            <w:webHidden/>
          </w:rPr>
          <w:t>6</w:t>
        </w:r>
        <w:r w:rsidR="00821960">
          <w:rPr>
            <w:webHidden/>
          </w:rPr>
          <w:fldChar w:fldCharType="end"/>
        </w:r>
      </w:hyperlink>
    </w:p>
    <w:p w14:paraId="4A930150" w14:textId="7D45A8E1"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26" w:history="1">
        <w:r w:rsidR="00821960" w:rsidRPr="00734E0F">
          <w:rPr>
            <w:rStyle w:val="Hyperlink"/>
          </w:rPr>
          <w:t>1.4.2</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Place(s) of assessment</w:t>
        </w:r>
        <w:r w:rsidR="00821960">
          <w:rPr>
            <w:webHidden/>
          </w:rPr>
          <w:tab/>
        </w:r>
        <w:r w:rsidR="00821960">
          <w:rPr>
            <w:webHidden/>
          </w:rPr>
          <w:fldChar w:fldCharType="begin"/>
        </w:r>
        <w:r w:rsidR="00821960">
          <w:rPr>
            <w:webHidden/>
          </w:rPr>
          <w:instrText xml:space="preserve"> PAGEREF _Toc184644326 \h </w:instrText>
        </w:r>
        <w:r w:rsidR="00821960">
          <w:rPr>
            <w:webHidden/>
          </w:rPr>
        </w:r>
        <w:r w:rsidR="00821960">
          <w:rPr>
            <w:webHidden/>
          </w:rPr>
          <w:fldChar w:fldCharType="separate"/>
        </w:r>
        <w:r w:rsidR="00BD0365">
          <w:rPr>
            <w:webHidden/>
          </w:rPr>
          <w:t>6</w:t>
        </w:r>
        <w:r w:rsidR="00821960">
          <w:rPr>
            <w:webHidden/>
          </w:rPr>
          <w:fldChar w:fldCharType="end"/>
        </w:r>
      </w:hyperlink>
    </w:p>
    <w:p w14:paraId="04A63567" w14:textId="6B227DC9"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27" w:history="1">
        <w:r w:rsidR="00821960" w:rsidRPr="00734E0F">
          <w:rPr>
            <w:rStyle w:val="Hyperlink"/>
          </w:rPr>
          <w:t>1.4.3</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Assessment date(s)</w:t>
        </w:r>
        <w:r w:rsidR="00821960">
          <w:rPr>
            <w:webHidden/>
          </w:rPr>
          <w:tab/>
        </w:r>
        <w:r w:rsidR="00821960">
          <w:rPr>
            <w:webHidden/>
          </w:rPr>
          <w:fldChar w:fldCharType="begin"/>
        </w:r>
        <w:r w:rsidR="00821960">
          <w:rPr>
            <w:webHidden/>
          </w:rPr>
          <w:instrText xml:space="preserve"> PAGEREF _Toc184644327 \h </w:instrText>
        </w:r>
        <w:r w:rsidR="00821960">
          <w:rPr>
            <w:webHidden/>
          </w:rPr>
        </w:r>
        <w:r w:rsidR="00821960">
          <w:rPr>
            <w:webHidden/>
          </w:rPr>
          <w:fldChar w:fldCharType="separate"/>
        </w:r>
        <w:r w:rsidR="00BD0365">
          <w:rPr>
            <w:webHidden/>
          </w:rPr>
          <w:t>7</w:t>
        </w:r>
        <w:r w:rsidR="00821960">
          <w:rPr>
            <w:webHidden/>
          </w:rPr>
          <w:fldChar w:fldCharType="end"/>
        </w:r>
      </w:hyperlink>
    </w:p>
    <w:p w14:paraId="775B7400" w14:textId="7A39E7E6"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28" w:history="1">
        <w:r w:rsidR="00821960" w:rsidRPr="00734E0F">
          <w:rPr>
            <w:rStyle w:val="Hyperlink"/>
          </w:rPr>
          <w:t>1.5</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Application information and background information on the assessment</w:t>
        </w:r>
        <w:r w:rsidR="00821960">
          <w:rPr>
            <w:webHidden/>
          </w:rPr>
          <w:tab/>
        </w:r>
        <w:r w:rsidR="00821960">
          <w:rPr>
            <w:webHidden/>
          </w:rPr>
          <w:fldChar w:fldCharType="begin"/>
        </w:r>
        <w:r w:rsidR="00821960">
          <w:rPr>
            <w:webHidden/>
          </w:rPr>
          <w:instrText xml:space="preserve"> PAGEREF _Toc184644328 \h </w:instrText>
        </w:r>
        <w:r w:rsidR="00821960">
          <w:rPr>
            <w:webHidden/>
          </w:rPr>
        </w:r>
        <w:r w:rsidR="00821960">
          <w:rPr>
            <w:webHidden/>
          </w:rPr>
          <w:fldChar w:fldCharType="separate"/>
        </w:r>
        <w:r w:rsidR="00BD0365">
          <w:rPr>
            <w:webHidden/>
          </w:rPr>
          <w:t>7</w:t>
        </w:r>
        <w:r w:rsidR="00821960">
          <w:rPr>
            <w:webHidden/>
          </w:rPr>
          <w:fldChar w:fldCharType="end"/>
        </w:r>
      </w:hyperlink>
    </w:p>
    <w:p w14:paraId="0A7E1E10" w14:textId="71538BC9"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29" w:history="1">
        <w:r w:rsidR="00821960" w:rsidRPr="00734E0F">
          <w:rPr>
            <w:rStyle w:val="Hyperlink"/>
          </w:rPr>
          <w:t>1.6</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Scopes</w:t>
        </w:r>
        <w:r w:rsidR="00821960">
          <w:rPr>
            <w:webHidden/>
          </w:rPr>
          <w:tab/>
        </w:r>
        <w:r w:rsidR="00821960">
          <w:rPr>
            <w:webHidden/>
          </w:rPr>
          <w:fldChar w:fldCharType="begin"/>
        </w:r>
        <w:r w:rsidR="00821960">
          <w:rPr>
            <w:webHidden/>
          </w:rPr>
          <w:instrText xml:space="preserve"> PAGEREF _Toc184644329 \h </w:instrText>
        </w:r>
        <w:r w:rsidR="00821960">
          <w:rPr>
            <w:webHidden/>
          </w:rPr>
        </w:r>
        <w:r w:rsidR="00821960">
          <w:rPr>
            <w:webHidden/>
          </w:rPr>
          <w:fldChar w:fldCharType="separate"/>
        </w:r>
        <w:r w:rsidR="00BD0365">
          <w:rPr>
            <w:webHidden/>
          </w:rPr>
          <w:t>7</w:t>
        </w:r>
        <w:r w:rsidR="00821960">
          <w:rPr>
            <w:webHidden/>
          </w:rPr>
          <w:fldChar w:fldCharType="end"/>
        </w:r>
      </w:hyperlink>
    </w:p>
    <w:p w14:paraId="2353FB3F" w14:textId="4034DD10"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30" w:history="1">
        <w:r w:rsidR="00821960" w:rsidRPr="00734E0F">
          <w:rPr>
            <w:rStyle w:val="Hyperlink"/>
          </w:rPr>
          <w:t>1.6.1</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ExCB scope for equipment certification scheme</w:t>
        </w:r>
        <w:r w:rsidR="00821960">
          <w:rPr>
            <w:webHidden/>
          </w:rPr>
          <w:tab/>
        </w:r>
        <w:r w:rsidR="00821960">
          <w:rPr>
            <w:webHidden/>
          </w:rPr>
          <w:fldChar w:fldCharType="begin"/>
        </w:r>
        <w:r w:rsidR="00821960">
          <w:rPr>
            <w:webHidden/>
          </w:rPr>
          <w:instrText xml:space="preserve"> PAGEREF _Toc184644330 \h </w:instrText>
        </w:r>
        <w:r w:rsidR="00821960">
          <w:rPr>
            <w:webHidden/>
          </w:rPr>
        </w:r>
        <w:r w:rsidR="00821960">
          <w:rPr>
            <w:webHidden/>
          </w:rPr>
          <w:fldChar w:fldCharType="separate"/>
        </w:r>
        <w:r w:rsidR="00BD0365">
          <w:rPr>
            <w:webHidden/>
          </w:rPr>
          <w:t>7</w:t>
        </w:r>
        <w:r w:rsidR="00821960">
          <w:rPr>
            <w:webHidden/>
          </w:rPr>
          <w:fldChar w:fldCharType="end"/>
        </w:r>
      </w:hyperlink>
    </w:p>
    <w:p w14:paraId="67DA5289" w14:textId="4BD6E8C8"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31" w:history="1">
        <w:r w:rsidR="00821960" w:rsidRPr="00734E0F">
          <w:rPr>
            <w:rStyle w:val="Hyperlink"/>
          </w:rPr>
          <w:t>1.6.2</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ExTL scope</w:t>
        </w:r>
        <w:r w:rsidR="00821960">
          <w:rPr>
            <w:webHidden/>
          </w:rPr>
          <w:tab/>
        </w:r>
        <w:r w:rsidR="00821960">
          <w:rPr>
            <w:webHidden/>
          </w:rPr>
          <w:fldChar w:fldCharType="begin"/>
        </w:r>
        <w:r w:rsidR="00821960">
          <w:rPr>
            <w:webHidden/>
          </w:rPr>
          <w:instrText xml:space="preserve"> PAGEREF _Toc184644331 \h </w:instrText>
        </w:r>
        <w:r w:rsidR="00821960">
          <w:rPr>
            <w:webHidden/>
          </w:rPr>
        </w:r>
        <w:r w:rsidR="00821960">
          <w:rPr>
            <w:webHidden/>
          </w:rPr>
          <w:fldChar w:fldCharType="separate"/>
        </w:r>
        <w:r w:rsidR="00BD0365">
          <w:rPr>
            <w:webHidden/>
          </w:rPr>
          <w:t>7</w:t>
        </w:r>
        <w:r w:rsidR="00821960">
          <w:rPr>
            <w:webHidden/>
          </w:rPr>
          <w:fldChar w:fldCharType="end"/>
        </w:r>
      </w:hyperlink>
    </w:p>
    <w:p w14:paraId="3D9D49E1" w14:textId="15621573"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32" w:history="1">
        <w:r w:rsidR="00821960" w:rsidRPr="00734E0F">
          <w:rPr>
            <w:rStyle w:val="Hyperlink"/>
          </w:rPr>
          <w:t>1.6.3</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ATF Scope</w:t>
        </w:r>
        <w:r w:rsidR="00821960">
          <w:rPr>
            <w:webHidden/>
          </w:rPr>
          <w:tab/>
        </w:r>
        <w:r w:rsidR="00821960">
          <w:rPr>
            <w:webHidden/>
          </w:rPr>
          <w:fldChar w:fldCharType="begin"/>
        </w:r>
        <w:r w:rsidR="00821960">
          <w:rPr>
            <w:webHidden/>
          </w:rPr>
          <w:instrText xml:space="preserve"> PAGEREF _Toc184644332 \h </w:instrText>
        </w:r>
        <w:r w:rsidR="00821960">
          <w:rPr>
            <w:webHidden/>
          </w:rPr>
        </w:r>
        <w:r w:rsidR="00821960">
          <w:rPr>
            <w:webHidden/>
          </w:rPr>
          <w:fldChar w:fldCharType="separate"/>
        </w:r>
        <w:r w:rsidR="00BD0365">
          <w:rPr>
            <w:webHidden/>
          </w:rPr>
          <w:t>7</w:t>
        </w:r>
        <w:r w:rsidR="00821960">
          <w:rPr>
            <w:webHidden/>
          </w:rPr>
          <w:fldChar w:fldCharType="end"/>
        </w:r>
      </w:hyperlink>
    </w:p>
    <w:p w14:paraId="56281D18" w14:textId="059A4F53"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33" w:history="1">
        <w:r w:rsidR="00821960" w:rsidRPr="00734E0F">
          <w:rPr>
            <w:rStyle w:val="Hyperlink"/>
          </w:rPr>
          <w:t>1.6.4</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ExCB scope for Service Facilities Scheme</w:t>
        </w:r>
        <w:r w:rsidR="00821960">
          <w:rPr>
            <w:webHidden/>
          </w:rPr>
          <w:tab/>
        </w:r>
        <w:r w:rsidR="00821960">
          <w:rPr>
            <w:webHidden/>
          </w:rPr>
          <w:fldChar w:fldCharType="begin"/>
        </w:r>
        <w:r w:rsidR="00821960">
          <w:rPr>
            <w:webHidden/>
          </w:rPr>
          <w:instrText xml:space="preserve"> PAGEREF _Toc184644333 \h </w:instrText>
        </w:r>
        <w:r w:rsidR="00821960">
          <w:rPr>
            <w:webHidden/>
          </w:rPr>
        </w:r>
        <w:r w:rsidR="00821960">
          <w:rPr>
            <w:webHidden/>
          </w:rPr>
          <w:fldChar w:fldCharType="separate"/>
        </w:r>
        <w:r w:rsidR="00BD0365">
          <w:rPr>
            <w:webHidden/>
          </w:rPr>
          <w:t>7</w:t>
        </w:r>
        <w:r w:rsidR="00821960">
          <w:rPr>
            <w:webHidden/>
          </w:rPr>
          <w:fldChar w:fldCharType="end"/>
        </w:r>
      </w:hyperlink>
    </w:p>
    <w:p w14:paraId="5BF1122F" w14:textId="36D7F424"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34" w:history="1">
        <w:r w:rsidR="00821960" w:rsidRPr="00734E0F">
          <w:rPr>
            <w:rStyle w:val="Hyperlink"/>
          </w:rPr>
          <w:t>1.7</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ExCB scope for Conformity Mark Licensing Scheme</w:t>
        </w:r>
        <w:r w:rsidR="00821960">
          <w:rPr>
            <w:webHidden/>
          </w:rPr>
          <w:tab/>
        </w:r>
        <w:r w:rsidR="00821960">
          <w:rPr>
            <w:webHidden/>
          </w:rPr>
          <w:fldChar w:fldCharType="begin"/>
        </w:r>
        <w:r w:rsidR="00821960">
          <w:rPr>
            <w:webHidden/>
          </w:rPr>
          <w:instrText xml:space="preserve"> PAGEREF _Toc184644334 \h </w:instrText>
        </w:r>
        <w:r w:rsidR="00821960">
          <w:rPr>
            <w:webHidden/>
          </w:rPr>
        </w:r>
        <w:r w:rsidR="00821960">
          <w:rPr>
            <w:webHidden/>
          </w:rPr>
          <w:fldChar w:fldCharType="separate"/>
        </w:r>
        <w:r w:rsidR="00BD0365">
          <w:rPr>
            <w:webHidden/>
          </w:rPr>
          <w:t>7</w:t>
        </w:r>
        <w:r w:rsidR="00821960">
          <w:rPr>
            <w:webHidden/>
          </w:rPr>
          <w:fldChar w:fldCharType="end"/>
        </w:r>
      </w:hyperlink>
    </w:p>
    <w:p w14:paraId="4A538790" w14:textId="778FFE9E"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35" w:history="1">
        <w:r w:rsidR="00821960" w:rsidRPr="00734E0F">
          <w:rPr>
            <w:rStyle w:val="Hyperlink"/>
          </w:rPr>
          <w:t>1.8</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ExCB scope for IECEx Personnel Competence Scheme</w:t>
        </w:r>
        <w:r w:rsidR="00821960">
          <w:rPr>
            <w:webHidden/>
          </w:rPr>
          <w:tab/>
        </w:r>
        <w:r w:rsidR="00821960">
          <w:rPr>
            <w:webHidden/>
          </w:rPr>
          <w:fldChar w:fldCharType="begin"/>
        </w:r>
        <w:r w:rsidR="00821960">
          <w:rPr>
            <w:webHidden/>
          </w:rPr>
          <w:instrText xml:space="preserve"> PAGEREF _Toc184644335 \h </w:instrText>
        </w:r>
        <w:r w:rsidR="00821960">
          <w:rPr>
            <w:webHidden/>
          </w:rPr>
        </w:r>
        <w:r w:rsidR="00821960">
          <w:rPr>
            <w:webHidden/>
          </w:rPr>
          <w:fldChar w:fldCharType="separate"/>
        </w:r>
        <w:r w:rsidR="00BD0365">
          <w:rPr>
            <w:webHidden/>
          </w:rPr>
          <w:t>7</w:t>
        </w:r>
        <w:r w:rsidR="00821960">
          <w:rPr>
            <w:webHidden/>
          </w:rPr>
          <w:fldChar w:fldCharType="end"/>
        </w:r>
      </w:hyperlink>
    </w:p>
    <w:p w14:paraId="01848E23" w14:textId="44856EFE" w:rsidR="00821960" w:rsidRDefault="00E41B6F">
      <w:pPr>
        <w:pStyle w:val="TOC1"/>
        <w:rPr>
          <w:rFonts w:asciiTheme="minorHAnsi" w:eastAsiaTheme="minorEastAsia" w:hAnsiTheme="minorHAnsi" w:cstheme="minorBidi"/>
          <w:spacing w:val="0"/>
          <w:kern w:val="2"/>
          <w:sz w:val="24"/>
          <w:szCs w:val="24"/>
          <w:lang w:val="en-US"/>
          <w14:ligatures w14:val="standardContextual"/>
        </w:rPr>
      </w:pPr>
      <w:hyperlink w:anchor="_Toc184644336" w:history="1">
        <w:r w:rsidR="00821960" w:rsidRPr="00734E0F">
          <w:rPr>
            <w:rStyle w:val="Hyperlink"/>
          </w:rPr>
          <w:t>2</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Common information</w:t>
        </w:r>
        <w:r w:rsidR="00821960">
          <w:rPr>
            <w:webHidden/>
          </w:rPr>
          <w:tab/>
        </w:r>
        <w:r w:rsidR="00821960">
          <w:rPr>
            <w:webHidden/>
          </w:rPr>
          <w:fldChar w:fldCharType="begin"/>
        </w:r>
        <w:r w:rsidR="00821960">
          <w:rPr>
            <w:webHidden/>
          </w:rPr>
          <w:instrText xml:space="preserve"> PAGEREF _Toc184644336 \h </w:instrText>
        </w:r>
        <w:r w:rsidR="00821960">
          <w:rPr>
            <w:webHidden/>
          </w:rPr>
        </w:r>
        <w:r w:rsidR="00821960">
          <w:rPr>
            <w:webHidden/>
          </w:rPr>
          <w:fldChar w:fldCharType="separate"/>
        </w:r>
        <w:r w:rsidR="00BD0365">
          <w:rPr>
            <w:webHidden/>
          </w:rPr>
          <w:t>8</w:t>
        </w:r>
        <w:r w:rsidR="00821960">
          <w:rPr>
            <w:webHidden/>
          </w:rPr>
          <w:fldChar w:fldCharType="end"/>
        </w:r>
      </w:hyperlink>
    </w:p>
    <w:p w14:paraId="554D7AA1" w14:textId="25156C9E"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37" w:history="1">
        <w:r w:rsidR="00821960" w:rsidRPr="00734E0F">
          <w:rPr>
            <w:rStyle w:val="Hyperlink"/>
          </w:rPr>
          <w:t>2.1</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Legal entity of body</w:t>
        </w:r>
        <w:r w:rsidR="00821960">
          <w:rPr>
            <w:webHidden/>
          </w:rPr>
          <w:tab/>
        </w:r>
        <w:r w:rsidR="00821960">
          <w:rPr>
            <w:webHidden/>
          </w:rPr>
          <w:fldChar w:fldCharType="begin"/>
        </w:r>
        <w:r w:rsidR="00821960">
          <w:rPr>
            <w:webHidden/>
          </w:rPr>
          <w:instrText xml:space="preserve"> PAGEREF _Toc184644337 \h </w:instrText>
        </w:r>
        <w:r w:rsidR="00821960">
          <w:rPr>
            <w:webHidden/>
          </w:rPr>
        </w:r>
        <w:r w:rsidR="00821960">
          <w:rPr>
            <w:webHidden/>
          </w:rPr>
          <w:fldChar w:fldCharType="separate"/>
        </w:r>
        <w:r w:rsidR="00BD0365">
          <w:rPr>
            <w:webHidden/>
          </w:rPr>
          <w:t>8</w:t>
        </w:r>
        <w:r w:rsidR="00821960">
          <w:rPr>
            <w:webHidden/>
          </w:rPr>
          <w:fldChar w:fldCharType="end"/>
        </w:r>
      </w:hyperlink>
    </w:p>
    <w:p w14:paraId="186648E2" w14:textId="36C0E574"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38" w:history="1">
        <w:r w:rsidR="00821960" w:rsidRPr="00734E0F">
          <w:rPr>
            <w:rStyle w:val="Hyperlink"/>
          </w:rPr>
          <w:t>2.2</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Financial support</w:t>
        </w:r>
        <w:r w:rsidR="00821960">
          <w:rPr>
            <w:webHidden/>
          </w:rPr>
          <w:tab/>
        </w:r>
        <w:r w:rsidR="00821960">
          <w:rPr>
            <w:webHidden/>
          </w:rPr>
          <w:fldChar w:fldCharType="begin"/>
        </w:r>
        <w:r w:rsidR="00821960">
          <w:rPr>
            <w:webHidden/>
          </w:rPr>
          <w:instrText xml:space="preserve"> PAGEREF _Toc184644338 \h </w:instrText>
        </w:r>
        <w:r w:rsidR="00821960">
          <w:rPr>
            <w:webHidden/>
          </w:rPr>
        </w:r>
        <w:r w:rsidR="00821960">
          <w:rPr>
            <w:webHidden/>
          </w:rPr>
          <w:fldChar w:fldCharType="separate"/>
        </w:r>
        <w:r w:rsidR="00BD0365">
          <w:rPr>
            <w:webHidden/>
          </w:rPr>
          <w:t>8</w:t>
        </w:r>
        <w:r w:rsidR="00821960">
          <w:rPr>
            <w:webHidden/>
          </w:rPr>
          <w:fldChar w:fldCharType="end"/>
        </w:r>
      </w:hyperlink>
    </w:p>
    <w:p w14:paraId="2706D59A" w14:textId="0E752F55"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39" w:history="1">
        <w:r w:rsidR="00821960" w:rsidRPr="00734E0F">
          <w:rPr>
            <w:rStyle w:val="Hyperlink"/>
          </w:rPr>
          <w:t>2.3</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History</w:t>
        </w:r>
        <w:r w:rsidR="00821960">
          <w:rPr>
            <w:webHidden/>
          </w:rPr>
          <w:tab/>
        </w:r>
        <w:r w:rsidR="00821960">
          <w:rPr>
            <w:webHidden/>
          </w:rPr>
          <w:fldChar w:fldCharType="begin"/>
        </w:r>
        <w:r w:rsidR="00821960">
          <w:rPr>
            <w:webHidden/>
          </w:rPr>
          <w:instrText xml:space="preserve"> PAGEREF _Toc184644339 \h </w:instrText>
        </w:r>
        <w:r w:rsidR="00821960">
          <w:rPr>
            <w:webHidden/>
          </w:rPr>
        </w:r>
        <w:r w:rsidR="00821960">
          <w:rPr>
            <w:webHidden/>
          </w:rPr>
          <w:fldChar w:fldCharType="separate"/>
        </w:r>
        <w:r w:rsidR="00BD0365">
          <w:rPr>
            <w:webHidden/>
          </w:rPr>
          <w:t>8</w:t>
        </w:r>
        <w:r w:rsidR="00821960">
          <w:rPr>
            <w:webHidden/>
          </w:rPr>
          <w:fldChar w:fldCharType="end"/>
        </w:r>
      </w:hyperlink>
    </w:p>
    <w:p w14:paraId="4C3D4412" w14:textId="26D1E53E"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40" w:history="1">
        <w:r w:rsidR="00821960" w:rsidRPr="00734E0F">
          <w:rPr>
            <w:rStyle w:val="Hyperlink"/>
          </w:rPr>
          <w:t>2.4</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Documentation</w:t>
        </w:r>
        <w:r w:rsidR="00821960">
          <w:rPr>
            <w:webHidden/>
          </w:rPr>
          <w:tab/>
        </w:r>
        <w:r w:rsidR="00821960">
          <w:rPr>
            <w:webHidden/>
          </w:rPr>
          <w:fldChar w:fldCharType="begin"/>
        </w:r>
        <w:r w:rsidR="00821960">
          <w:rPr>
            <w:webHidden/>
          </w:rPr>
          <w:instrText xml:space="preserve"> PAGEREF _Toc184644340 \h </w:instrText>
        </w:r>
        <w:r w:rsidR="00821960">
          <w:rPr>
            <w:webHidden/>
          </w:rPr>
        </w:r>
        <w:r w:rsidR="00821960">
          <w:rPr>
            <w:webHidden/>
          </w:rPr>
          <w:fldChar w:fldCharType="separate"/>
        </w:r>
        <w:r w:rsidR="00BD0365">
          <w:rPr>
            <w:webHidden/>
          </w:rPr>
          <w:t>8</w:t>
        </w:r>
        <w:r w:rsidR="00821960">
          <w:rPr>
            <w:webHidden/>
          </w:rPr>
          <w:fldChar w:fldCharType="end"/>
        </w:r>
      </w:hyperlink>
    </w:p>
    <w:p w14:paraId="6569392F" w14:textId="6028E95D"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41" w:history="1">
        <w:r w:rsidR="00821960" w:rsidRPr="00734E0F">
          <w:rPr>
            <w:rStyle w:val="Hyperlink"/>
          </w:rPr>
          <w:t>2.4.1</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Quality manual</w:t>
        </w:r>
        <w:r w:rsidR="00821960">
          <w:rPr>
            <w:webHidden/>
          </w:rPr>
          <w:tab/>
        </w:r>
        <w:r w:rsidR="00821960">
          <w:rPr>
            <w:webHidden/>
          </w:rPr>
          <w:fldChar w:fldCharType="begin"/>
        </w:r>
        <w:r w:rsidR="00821960">
          <w:rPr>
            <w:webHidden/>
          </w:rPr>
          <w:instrText xml:space="preserve"> PAGEREF _Toc184644341 \h </w:instrText>
        </w:r>
        <w:r w:rsidR="00821960">
          <w:rPr>
            <w:webHidden/>
          </w:rPr>
        </w:r>
        <w:r w:rsidR="00821960">
          <w:rPr>
            <w:webHidden/>
          </w:rPr>
          <w:fldChar w:fldCharType="separate"/>
        </w:r>
        <w:r w:rsidR="00BD0365">
          <w:rPr>
            <w:webHidden/>
          </w:rPr>
          <w:t>8</w:t>
        </w:r>
        <w:r w:rsidR="00821960">
          <w:rPr>
            <w:webHidden/>
          </w:rPr>
          <w:fldChar w:fldCharType="end"/>
        </w:r>
      </w:hyperlink>
    </w:p>
    <w:p w14:paraId="10C3A754" w14:textId="4093672D"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42" w:history="1">
        <w:r w:rsidR="00821960" w:rsidRPr="00734E0F">
          <w:rPr>
            <w:rStyle w:val="Hyperlink"/>
          </w:rPr>
          <w:t>2.4.2</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Procedures</w:t>
        </w:r>
        <w:r w:rsidR="00821960">
          <w:rPr>
            <w:webHidden/>
          </w:rPr>
          <w:tab/>
        </w:r>
        <w:r w:rsidR="00821960">
          <w:rPr>
            <w:webHidden/>
          </w:rPr>
          <w:fldChar w:fldCharType="begin"/>
        </w:r>
        <w:r w:rsidR="00821960">
          <w:rPr>
            <w:webHidden/>
          </w:rPr>
          <w:instrText xml:space="preserve"> PAGEREF _Toc184644342 \h </w:instrText>
        </w:r>
        <w:r w:rsidR="00821960">
          <w:rPr>
            <w:webHidden/>
          </w:rPr>
        </w:r>
        <w:r w:rsidR="00821960">
          <w:rPr>
            <w:webHidden/>
          </w:rPr>
          <w:fldChar w:fldCharType="separate"/>
        </w:r>
        <w:r w:rsidR="00BD0365">
          <w:rPr>
            <w:webHidden/>
          </w:rPr>
          <w:t>8</w:t>
        </w:r>
        <w:r w:rsidR="00821960">
          <w:rPr>
            <w:webHidden/>
          </w:rPr>
          <w:fldChar w:fldCharType="end"/>
        </w:r>
      </w:hyperlink>
    </w:p>
    <w:p w14:paraId="3CF70088" w14:textId="50522554"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43" w:history="1">
        <w:r w:rsidR="00821960" w:rsidRPr="00734E0F">
          <w:rPr>
            <w:rStyle w:val="Hyperlink"/>
          </w:rPr>
          <w:t>2.4.3</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Work instructions</w:t>
        </w:r>
        <w:r w:rsidR="00821960">
          <w:rPr>
            <w:webHidden/>
          </w:rPr>
          <w:tab/>
        </w:r>
        <w:r w:rsidR="00821960">
          <w:rPr>
            <w:webHidden/>
          </w:rPr>
          <w:fldChar w:fldCharType="begin"/>
        </w:r>
        <w:r w:rsidR="00821960">
          <w:rPr>
            <w:webHidden/>
          </w:rPr>
          <w:instrText xml:space="preserve"> PAGEREF _Toc184644343 \h </w:instrText>
        </w:r>
        <w:r w:rsidR="00821960">
          <w:rPr>
            <w:webHidden/>
          </w:rPr>
        </w:r>
        <w:r w:rsidR="00821960">
          <w:rPr>
            <w:webHidden/>
          </w:rPr>
          <w:fldChar w:fldCharType="separate"/>
        </w:r>
        <w:r w:rsidR="00BD0365">
          <w:rPr>
            <w:webHidden/>
          </w:rPr>
          <w:t>8</w:t>
        </w:r>
        <w:r w:rsidR="00821960">
          <w:rPr>
            <w:webHidden/>
          </w:rPr>
          <w:fldChar w:fldCharType="end"/>
        </w:r>
      </w:hyperlink>
    </w:p>
    <w:p w14:paraId="6ADC3207" w14:textId="78485521"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44" w:history="1">
        <w:r w:rsidR="00821960" w:rsidRPr="00734E0F">
          <w:rPr>
            <w:rStyle w:val="Hyperlink"/>
          </w:rPr>
          <w:t>2.4.4</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Records (including test records where relevant)</w:t>
        </w:r>
        <w:r w:rsidR="00821960">
          <w:rPr>
            <w:webHidden/>
          </w:rPr>
          <w:tab/>
        </w:r>
        <w:r w:rsidR="00821960">
          <w:rPr>
            <w:webHidden/>
          </w:rPr>
          <w:fldChar w:fldCharType="begin"/>
        </w:r>
        <w:r w:rsidR="00821960">
          <w:rPr>
            <w:webHidden/>
          </w:rPr>
          <w:instrText xml:space="preserve"> PAGEREF _Toc184644344 \h </w:instrText>
        </w:r>
        <w:r w:rsidR="00821960">
          <w:rPr>
            <w:webHidden/>
          </w:rPr>
        </w:r>
        <w:r w:rsidR="00821960">
          <w:rPr>
            <w:webHidden/>
          </w:rPr>
          <w:fldChar w:fldCharType="separate"/>
        </w:r>
        <w:r w:rsidR="00BD0365">
          <w:rPr>
            <w:webHidden/>
          </w:rPr>
          <w:t>9</w:t>
        </w:r>
        <w:r w:rsidR="00821960">
          <w:rPr>
            <w:webHidden/>
          </w:rPr>
          <w:fldChar w:fldCharType="end"/>
        </w:r>
      </w:hyperlink>
    </w:p>
    <w:p w14:paraId="1C782178" w14:textId="5BAB31CB"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45" w:history="1">
        <w:r w:rsidR="00821960" w:rsidRPr="00734E0F">
          <w:rPr>
            <w:rStyle w:val="Hyperlink"/>
          </w:rPr>
          <w:t>2.4.5</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Document change control</w:t>
        </w:r>
        <w:r w:rsidR="00821960">
          <w:rPr>
            <w:webHidden/>
          </w:rPr>
          <w:tab/>
        </w:r>
        <w:r w:rsidR="00821960">
          <w:rPr>
            <w:webHidden/>
          </w:rPr>
          <w:fldChar w:fldCharType="begin"/>
        </w:r>
        <w:r w:rsidR="00821960">
          <w:rPr>
            <w:webHidden/>
          </w:rPr>
          <w:instrText xml:space="preserve"> PAGEREF _Toc184644345 \h </w:instrText>
        </w:r>
        <w:r w:rsidR="00821960">
          <w:rPr>
            <w:webHidden/>
          </w:rPr>
        </w:r>
        <w:r w:rsidR="00821960">
          <w:rPr>
            <w:webHidden/>
          </w:rPr>
          <w:fldChar w:fldCharType="separate"/>
        </w:r>
        <w:r w:rsidR="00BD0365">
          <w:rPr>
            <w:webHidden/>
          </w:rPr>
          <w:t>9</w:t>
        </w:r>
        <w:r w:rsidR="00821960">
          <w:rPr>
            <w:webHidden/>
          </w:rPr>
          <w:fldChar w:fldCharType="end"/>
        </w:r>
      </w:hyperlink>
    </w:p>
    <w:p w14:paraId="47A8B3DD" w14:textId="739095DC"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46" w:history="1">
        <w:r w:rsidR="00821960" w:rsidRPr="00734E0F">
          <w:rPr>
            <w:rStyle w:val="Hyperlink"/>
          </w:rPr>
          <w:t>2.5</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Confidentiality</w:t>
        </w:r>
        <w:r w:rsidR="00821960">
          <w:rPr>
            <w:webHidden/>
          </w:rPr>
          <w:tab/>
        </w:r>
        <w:r w:rsidR="00821960">
          <w:rPr>
            <w:webHidden/>
          </w:rPr>
          <w:fldChar w:fldCharType="begin"/>
        </w:r>
        <w:r w:rsidR="00821960">
          <w:rPr>
            <w:webHidden/>
          </w:rPr>
          <w:instrText xml:space="preserve"> PAGEREF _Toc184644346 \h </w:instrText>
        </w:r>
        <w:r w:rsidR="00821960">
          <w:rPr>
            <w:webHidden/>
          </w:rPr>
        </w:r>
        <w:r w:rsidR="00821960">
          <w:rPr>
            <w:webHidden/>
          </w:rPr>
          <w:fldChar w:fldCharType="separate"/>
        </w:r>
        <w:r w:rsidR="00BD0365">
          <w:rPr>
            <w:webHidden/>
          </w:rPr>
          <w:t>9</w:t>
        </w:r>
        <w:r w:rsidR="00821960">
          <w:rPr>
            <w:webHidden/>
          </w:rPr>
          <w:fldChar w:fldCharType="end"/>
        </w:r>
      </w:hyperlink>
    </w:p>
    <w:p w14:paraId="2E08F2C3" w14:textId="03A9D1CB"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47" w:history="1">
        <w:r w:rsidR="00821960" w:rsidRPr="00734E0F">
          <w:rPr>
            <w:rStyle w:val="Hyperlink"/>
          </w:rPr>
          <w:t>2.6</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Communication with public and customers (Hard copy and Electronic)</w:t>
        </w:r>
        <w:r w:rsidR="00821960">
          <w:rPr>
            <w:webHidden/>
          </w:rPr>
          <w:tab/>
        </w:r>
        <w:r w:rsidR="00821960">
          <w:rPr>
            <w:webHidden/>
          </w:rPr>
          <w:fldChar w:fldCharType="begin"/>
        </w:r>
        <w:r w:rsidR="00821960">
          <w:rPr>
            <w:webHidden/>
          </w:rPr>
          <w:instrText xml:space="preserve"> PAGEREF _Toc184644347 \h </w:instrText>
        </w:r>
        <w:r w:rsidR="00821960">
          <w:rPr>
            <w:webHidden/>
          </w:rPr>
        </w:r>
        <w:r w:rsidR="00821960">
          <w:rPr>
            <w:webHidden/>
          </w:rPr>
          <w:fldChar w:fldCharType="separate"/>
        </w:r>
        <w:r w:rsidR="00BD0365">
          <w:rPr>
            <w:webHidden/>
          </w:rPr>
          <w:t>9</w:t>
        </w:r>
        <w:r w:rsidR="00821960">
          <w:rPr>
            <w:webHidden/>
          </w:rPr>
          <w:fldChar w:fldCharType="end"/>
        </w:r>
      </w:hyperlink>
    </w:p>
    <w:p w14:paraId="2855F5A3" w14:textId="46A8489F"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48" w:history="1">
        <w:r w:rsidR="00821960" w:rsidRPr="00734E0F">
          <w:rPr>
            <w:rStyle w:val="Hyperlink"/>
          </w:rPr>
          <w:t>2.7</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Recognitions and agreements</w:t>
        </w:r>
        <w:r w:rsidR="00821960">
          <w:rPr>
            <w:webHidden/>
          </w:rPr>
          <w:tab/>
        </w:r>
        <w:r w:rsidR="00821960">
          <w:rPr>
            <w:webHidden/>
          </w:rPr>
          <w:fldChar w:fldCharType="begin"/>
        </w:r>
        <w:r w:rsidR="00821960">
          <w:rPr>
            <w:webHidden/>
          </w:rPr>
          <w:instrText xml:space="preserve"> PAGEREF _Toc184644348 \h </w:instrText>
        </w:r>
        <w:r w:rsidR="00821960">
          <w:rPr>
            <w:webHidden/>
          </w:rPr>
        </w:r>
        <w:r w:rsidR="00821960">
          <w:rPr>
            <w:webHidden/>
          </w:rPr>
          <w:fldChar w:fldCharType="separate"/>
        </w:r>
        <w:r w:rsidR="00BD0365">
          <w:rPr>
            <w:webHidden/>
          </w:rPr>
          <w:t>9</w:t>
        </w:r>
        <w:r w:rsidR="00821960">
          <w:rPr>
            <w:webHidden/>
          </w:rPr>
          <w:fldChar w:fldCharType="end"/>
        </w:r>
      </w:hyperlink>
    </w:p>
    <w:p w14:paraId="04BD3D0B" w14:textId="1837ADC1"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49" w:history="1">
        <w:r w:rsidR="00821960" w:rsidRPr="00734E0F">
          <w:rPr>
            <w:rStyle w:val="Hyperlink"/>
          </w:rPr>
          <w:t>2.8</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Internal audit</w:t>
        </w:r>
        <w:r w:rsidR="00821960">
          <w:rPr>
            <w:webHidden/>
          </w:rPr>
          <w:tab/>
        </w:r>
        <w:r w:rsidR="00821960">
          <w:rPr>
            <w:webHidden/>
          </w:rPr>
          <w:fldChar w:fldCharType="begin"/>
        </w:r>
        <w:r w:rsidR="00821960">
          <w:rPr>
            <w:webHidden/>
          </w:rPr>
          <w:instrText xml:space="preserve"> PAGEREF _Toc184644349 \h </w:instrText>
        </w:r>
        <w:r w:rsidR="00821960">
          <w:rPr>
            <w:webHidden/>
          </w:rPr>
        </w:r>
        <w:r w:rsidR="00821960">
          <w:rPr>
            <w:webHidden/>
          </w:rPr>
          <w:fldChar w:fldCharType="separate"/>
        </w:r>
        <w:r w:rsidR="00BD0365">
          <w:rPr>
            <w:webHidden/>
          </w:rPr>
          <w:t>9</w:t>
        </w:r>
        <w:r w:rsidR="00821960">
          <w:rPr>
            <w:webHidden/>
          </w:rPr>
          <w:fldChar w:fldCharType="end"/>
        </w:r>
      </w:hyperlink>
    </w:p>
    <w:p w14:paraId="6ADB85C4" w14:textId="52E2A626"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50" w:history="1">
        <w:r w:rsidR="00821960" w:rsidRPr="00734E0F">
          <w:rPr>
            <w:rStyle w:val="Hyperlink"/>
          </w:rPr>
          <w:t>2.9</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Management review</w:t>
        </w:r>
        <w:r w:rsidR="00821960">
          <w:rPr>
            <w:webHidden/>
          </w:rPr>
          <w:tab/>
        </w:r>
        <w:r w:rsidR="00821960">
          <w:rPr>
            <w:webHidden/>
          </w:rPr>
          <w:fldChar w:fldCharType="begin"/>
        </w:r>
        <w:r w:rsidR="00821960">
          <w:rPr>
            <w:webHidden/>
          </w:rPr>
          <w:instrText xml:space="preserve"> PAGEREF _Toc184644350 \h </w:instrText>
        </w:r>
        <w:r w:rsidR="00821960">
          <w:rPr>
            <w:webHidden/>
          </w:rPr>
        </w:r>
        <w:r w:rsidR="00821960">
          <w:rPr>
            <w:webHidden/>
          </w:rPr>
          <w:fldChar w:fldCharType="separate"/>
        </w:r>
        <w:r w:rsidR="00BD0365">
          <w:rPr>
            <w:webHidden/>
          </w:rPr>
          <w:t>9</w:t>
        </w:r>
        <w:r w:rsidR="00821960">
          <w:rPr>
            <w:webHidden/>
          </w:rPr>
          <w:fldChar w:fldCharType="end"/>
        </w:r>
      </w:hyperlink>
    </w:p>
    <w:p w14:paraId="02A7A7F1" w14:textId="412499FB"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51" w:history="1">
        <w:r w:rsidR="00821960" w:rsidRPr="00734E0F">
          <w:rPr>
            <w:rStyle w:val="Hyperlink"/>
          </w:rPr>
          <w:t>2.10</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Contracting, subcontracting and witness testing</w:t>
        </w:r>
        <w:r w:rsidR="00821960">
          <w:rPr>
            <w:webHidden/>
          </w:rPr>
          <w:tab/>
        </w:r>
        <w:r w:rsidR="00821960">
          <w:rPr>
            <w:webHidden/>
          </w:rPr>
          <w:fldChar w:fldCharType="begin"/>
        </w:r>
        <w:r w:rsidR="00821960">
          <w:rPr>
            <w:webHidden/>
          </w:rPr>
          <w:instrText xml:space="preserve"> PAGEREF _Toc184644351 \h </w:instrText>
        </w:r>
        <w:r w:rsidR="00821960">
          <w:rPr>
            <w:webHidden/>
          </w:rPr>
        </w:r>
        <w:r w:rsidR="00821960">
          <w:rPr>
            <w:webHidden/>
          </w:rPr>
          <w:fldChar w:fldCharType="separate"/>
        </w:r>
        <w:r w:rsidR="00BD0365">
          <w:rPr>
            <w:webHidden/>
          </w:rPr>
          <w:t>10</w:t>
        </w:r>
        <w:r w:rsidR="00821960">
          <w:rPr>
            <w:webHidden/>
          </w:rPr>
          <w:fldChar w:fldCharType="end"/>
        </w:r>
      </w:hyperlink>
    </w:p>
    <w:p w14:paraId="74E28637" w14:textId="3AEF7E43"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52" w:history="1">
        <w:r w:rsidR="00821960" w:rsidRPr="00734E0F">
          <w:rPr>
            <w:rStyle w:val="Hyperlink"/>
          </w:rPr>
          <w:t>2.10.1</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Contracting</w:t>
        </w:r>
        <w:r w:rsidR="00821960">
          <w:rPr>
            <w:webHidden/>
          </w:rPr>
          <w:tab/>
        </w:r>
        <w:r w:rsidR="00821960">
          <w:rPr>
            <w:webHidden/>
          </w:rPr>
          <w:fldChar w:fldCharType="begin"/>
        </w:r>
        <w:r w:rsidR="00821960">
          <w:rPr>
            <w:webHidden/>
          </w:rPr>
          <w:instrText xml:space="preserve"> PAGEREF _Toc184644352 \h </w:instrText>
        </w:r>
        <w:r w:rsidR="00821960">
          <w:rPr>
            <w:webHidden/>
          </w:rPr>
        </w:r>
        <w:r w:rsidR="00821960">
          <w:rPr>
            <w:webHidden/>
          </w:rPr>
          <w:fldChar w:fldCharType="separate"/>
        </w:r>
        <w:r w:rsidR="00BD0365">
          <w:rPr>
            <w:webHidden/>
          </w:rPr>
          <w:t>10</w:t>
        </w:r>
        <w:r w:rsidR="00821960">
          <w:rPr>
            <w:webHidden/>
          </w:rPr>
          <w:fldChar w:fldCharType="end"/>
        </w:r>
      </w:hyperlink>
    </w:p>
    <w:p w14:paraId="3143D8A1" w14:textId="1AFBB964"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53" w:history="1">
        <w:r w:rsidR="00821960" w:rsidRPr="00734E0F">
          <w:rPr>
            <w:rStyle w:val="Hyperlink"/>
          </w:rPr>
          <w:t>2.10.2</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Subcontracting</w:t>
        </w:r>
        <w:r w:rsidR="00821960">
          <w:rPr>
            <w:webHidden/>
          </w:rPr>
          <w:tab/>
        </w:r>
        <w:r w:rsidR="00821960">
          <w:rPr>
            <w:webHidden/>
          </w:rPr>
          <w:fldChar w:fldCharType="begin"/>
        </w:r>
        <w:r w:rsidR="00821960">
          <w:rPr>
            <w:webHidden/>
          </w:rPr>
          <w:instrText xml:space="preserve"> PAGEREF _Toc184644353 \h </w:instrText>
        </w:r>
        <w:r w:rsidR="00821960">
          <w:rPr>
            <w:webHidden/>
          </w:rPr>
        </w:r>
        <w:r w:rsidR="00821960">
          <w:rPr>
            <w:webHidden/>
          </w:rPr>
          <w:fldChar w:fldCharType="separate"/>
        </w:r>
        <w:r w:rsidR="00BD0365">
          <w:rPr>
            <w:webHidden/>
          </w:rPr>
          <w:t>10</w:t>
        </w:r>
        <w:r w:rsidR="00821960">
          <w:rPr>
            <w:webHidden/>
          </w:rPr>
          <w:fldChar w:fldCharType="end"/>
        </w:r>
      </w:hyperlink>
    </w:p>
    <w:p w14:paraId="12DA7195" w14:textId="3903314F"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54" w:history="1">
        <w:r w:rsidR="00821960" w:rsidRPr="00734E0F">
          <w:rPr>
            <w:rStyle w:val="Hyperlink"/>
          </w:rPr>
          <w:t>2.10.3</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Off-site and Witness testing</w:t>
        </w:r>
        <w:r w:rsidR="00821960">
          <w:rPr>
            <w:webHidden/>
          </w:rPr>
          <w:tab/>
        </w:r>
        <w:r w:rsidR="00821960">
          <w:rPr>
            <w:webHidden/>
          </w:rPr>
          <w:fldChar w:fldCharType="begin"/>
        </w:r>
        <w:r w:rsidR="00821960">
          <w:rPr>
            <w:webHidden/>
          </w:rPr>
          <w:instrText xml:space="preserve"> PAGEREF _Toc184644354 \h </w:instrText>
        </w:r>
        <w:r w:rsidR="00821960">
          <w:rPr>
            <w:webHidden/>
          </w:rPr>
        </w:r>
        <w:r w:rsidR="00821960">
          <w:rPr>
            <w:webHidden/>
          </w:rPr>
          <w:fldChar w:fldCharType="separate"/>
        </w:r>
        <w:r w:rsidR="00BD0365">
          <w:rPr>
            <w:webHidden/>
          </w:rPr>
          <w:t>14</w:t>
        </w:r>
        <w:r w:rsidR="00821960">
          <w:rPr>
            <w:webHidden/>
          </w:rPr>
          <w:fldChar w:fldCharType="end"/>
        </w:r>
      </w:hyperlink>
    </w:p>
    <w:p w14:paraId="6144137B" w14:textId="74EEA69D"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55" w:history="1">
        <w:r w:rsidR="00821960" w:rsidRPr="00734E0F">
          <w:rPr>
            <w:rStyle w:val="Hyperlink"/>
          </w:rPr>
          <w:t>2.11</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Training and competence</w:t>
        </w:r>
        <w:r w:rsidR="00821960">
          <w:rPr>
            <w:webHidden/>
          </w:rPr>
          <w:tab/>
        </w:r>
        <w:r w:rsidR="00821960">
          <w:rPr>
            <w:webHidden/>
          </w:rPr>
          <w:fldChar w:fldCharType="begin"/>
        </w:r>
        <w:r w:rsidR="00821960">
          <w:rPr>
            <w:webHidden/>
          </w:rPr>
          <w:instrText xml:space="preserve"> PAGEREF _Toc184644355 \h </w:instrText>
        </w:r>
        <w:r w:rsidR="00821960">
          <w:rPr>
            <w:webHidden/>
          </w:rPr>
        </w:r>
        <w:r w:rsidR="00821960">
          <w:rPr>
            <w:webHidden/>
          </w:rPr>
          <w:fldChar w:fldCharType="separate"/>
        </w:r>
        <w:r w:rsidR="00BD0365">
          <w:rPr>
            <w:webHidden/>
          </w:rPr>
          <w:t>14</w:t>
        </w:r>
        <w:r w:rsidR="00821960">
          <w:rPr>
            <w:webHidden/>
          </w:rPr>
          <w:fldChar w:fldCharType="end"/>
        </w:r>
      </w:hyperlink>
    </w:p>
    <w:p w14:paraId="0BAC31ED" w14:textId="0FFA058D"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56" w:history="1">
        <w:r w:rsidR="00821960" w:rsidRPr="00734E0F">
          <w:rPr>
            <w:rStyle w:val="Hyperlink"/>
          </w:rPr>
          <w:t>2.12</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Complaints and appeals (including appeals to IECEx)</w:t>
        </w:r>
        <w:r w:rsidR="00821960">
          <w:rPr>
            <w:webHidden/>
          </w:rPr>
          <w:tab/>
        </w:r>
        <w:r w:rsidR="00821960">
          <w:rPr>
            <w:webHidden/>
          </w:rPr>
          <w:fldChar w:fldCharType="begin"/>
        </w:r>
        <w:r w:rsidR="00821960">
          <w:rPr>
            <w:webHidden/>
          </w:rPr>
          <w:instrText xml:space="preserve"> PAGEREF _Toc184644356 \h </w:instrText>
        </w:r>
        <w:r w:rsidR="00821960">
          <w:rPr>
            <w:webHidden/>
          </w:rPr>
        </w:r>
        <w:r w:rsidR="00821960">
          <w:rPr>
            <w:webHidden/>
          </w:rPr>
          <w:fldChar w:fldCharType="separate"/>
        </w:r>
        <w:r w:rsidR="00BD0365">
          <w:rPr>
            <w:webHidden/>
          </w:rPr>
          <w:t>15</w:t>
        </w:r>
        <w:r w:rsidR="00821960">
          <w:rPr>
            <w:webHidden/>
          </w:rPr>
          <w:fldChar w:fldCharType="end"/>
        </w:r>
      </w:hyperlink>
    </w:p>
    <w:p w14:paraId="6803F536" w14:textId="63329B58"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57" w:history="1">
        <w:r w:rsidR="00821960" w:rsidRPr="00734E0F">
          <w:rPr>
            <w:rStyle w:val="Hyperlink"/>
          </w:rPr>
          <w:t>2.13</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Impartiality</w:t>
        </w:r>
        <w:r w:rsidR="00821960">
          <w:rPr>
            <w:webHidden/>
          </w:rPr>
          <w:tab/>
        </w:r>
        <w:r w:rsidR="00821960">
          <w:rPr>
            <w:webHidden/>
          </w:rPr>
          <w:fldChar w:fldCharType="begin"/>
        </w:r>
        <w:r w:rsidR="00821960">
          <w:rPr>
            <w:webHidden/>
          </w:rPr>
          <w:instrText xml:space="preserve"> PAGEREF _Toc184644357 \h </w:instrText>
        </w:r>
        <w:r w:rsidR="00821960">
          <w:rPr>
            <w:webHidden/>
          </w:rPr>
        </w:r>
        <w:r w:rsidR="00821960">
          <w:rPr>
            <w:webHidden/>
          </w:rPr>
          <w:fldChar w:fldCharType="separate"/>
        </w:r>
        <w:r w:rsidR="00BD0365">
          <w:rPr>
            <w:webHidden/>
          </w:rPr>
          <w:t>15</w:t>
        </w:r>
        <w:r w:rsidR="00821960">
          <w:rPr>
            <w:webHidden/>
          </w:rPr>
          <w:fldChar w:fldCharType="end"/>
        </w:r>
      </w:hyperlink>
    </w:p>
    <w:p w14:paraId="7AE30795" w14:textId="37BE3AF8"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58" w:history="1">
        <w:r w:rsidR="00821960" w:rsidRPr="00734E0F">
          <w:rPr>
            <w:rStyle w:val="Hyperlink"/>
          </w:rPr>
          <w:t>2.14</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Active involvement in development of Decision Sheets</w:t>
        </w:r>
        <w:r w:rsidR="00821960">
          <w:rPr>
            <w:webHidden/>
          </w:rPr>
          <w:tab/>
        </w:r>
        <w:r w:rsidR="00821960">
          <w:rPr>
            <w:webHidden/>
          </w:rPr>
          <w:fldChar w:fldCharType="begin"/>
        </w:r>
        <w:r w:rsidR="00821960">
          <w:rPr>
            <w:webHidden/>
          </w:rPr>
          <w:instrText xml:space="preserve"> PAGEREF _Toc184644358 \h </w:instrText>
        </w:r>
        <w:r w:rsidR="00821960">
          <w:rPr>
            <w:webHidden/>
          </w:rPr>
        </w:r>
        <w:r w:rsidR="00821960">
          <w:rPr>
            <w:webHidden/>
          </w:rPr>
          <w:fldChar w:fldCharType="separate"/>
        </w:r>
        <w:r w:rsidR="00BD0365">
          <w:rPr>
            <w:webHidden/>
          </w:rPr>
          <w:t>15</w:t>
        </w:r>
        <w:r w:rsidR="00821960">
          <w:rPr>
            <w:webHidden/>
          </w:rPr>
          <w:fldChar w:fldCharType="end"/>
        </w:r>
      </w:hyperlink>
    </w:p>
    <w:p w14:paraId="72A6DFB4" w14:textId="5D67F647"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59" w:history="1">
        <w:r w:rsidR="00821960" w:rsidRPr="00734E0F">
          <w:rPr>
            <w:rStyle w:val="Hyperlink"/>
          </w:rPr>
          <w:t>2.15</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Special facts to be noted</w:t>
        </w:r>
        <w:r w:rsidR="00821960">
          <w:rPr>
            <w:webHidden/>
          </w:rPr>
          <w:tab/>
        </w:r>
        <w:r w:rsidR="00821960">
          <w:rPr>
            <w:webHidden/>
          </w:rPr>
          <w:fldChar w:fldCharType="begin"/>
        </w:r>
        <w:r w:rsidR="00821960">
          <w:rPr>
            <w:webHidden/>
          </w:rPr>
          <w:instrText xml:space="preserve"> PAGEREF _Toc184644359 \h </w:instrText>
        </w:r>
        <w:r w:rsidR="00821960">
          <w:rPr>
            <w:webHidden/>
          </w:rPr>
        </w:r>
        <w:r w:rsidR="00821960">
          <w:rPr>
            <w:webHidden/>
          </w:rPr>
          <w:fldChar w:fldCharType="separate"/>
        </w:r>
        <w:r w:rsidR="00BD0365">
          <w:rPr>
            <w:webHidden/>
          </w:rPr>
          <w:t>15</w:t>
        </w:r>
        <w:r w:rsidR="00821960">
          <w:rPr>
            <w:webHidden/>
          </w:rPr>
          <w:fldChar w:fldCharType="end"/>
        </w:r>
      </w:hyperlink>
    </w:p>
    <w:p w14:paraId="06E0F0E8" w14:textId="491350DC"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60" w:history="1">
        <w:r w:rsidR="00821960" w:rsidRPr="00734E0F">
          <w:rPr>
            <w:rStyle w:val="Hyperlink"/>
          </w:rPr>
          <w:t>2.16</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Supporting documentation</w:t>
        </w:r>
        <w:r w:rsidR="00821960">
          <w:rPr>
            <w:webHidden/>
          </w:rPr>
          <w:tab/>
        </w:r>
        <w:r w:rsidR="00821960">
          <w:rPr>
            <w:webHidden/>
          </w:rPr>
          <w:fldChar w:fldCharType="begin"/>
        </w:r>
        <w:r w:rsidR="00821960">
          <w:rPr>
            <w:webHidden/>
          </w:rPr>
          <w:instrText xml:space="preserve"> PAGEREF _Toc184644360 \h </w:instrText>
        </w:r>
        <w:r w:rsidR="00821960">
          <w:rPr>
            <w:webHidden/>
          </w:rPr>
        </w:r>
        <w:r w:rsidR="00821960">
          <w:rPr>
            <w:webHidden/>
          </w:rPr>
          <w:fldChar w:fldCharType="separate"/>
        </w:r>
        <w:r w:rsidR="00BD0365">
          <w:rPr>
            <w:webHidden/>
          </w:rPr>
          <w:t>15</w:t>
        </w:r>
        <w:r w:rsidR="00821960">
          <w:rPr>
            <w:webHidden/>
          </w:rPr>
          <w:fldChar w:fldCharType="end"/>
        </w:r>
      </w:hyperlink>
    </w:p>
    <w:p w14:paraId="7E86B923" w14:textId="1490AFD9"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61" w:history="1">
        <w:r w:rsidR="00821960" w:rsidRPr="00734E0F">
          <w:rPr>
            <w:rStyle w:val="Hyperlink"/>
          </w:rPr>
          <w:t>2.17</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Recommendations</w:t>
        </w:r>
        <w:r w:rsidR="00821960">
          <w:rPr>
            <w:webHidden/>
          </w:rPr>
          <w:tab/>
        </w:r>
        <w:r w:rsidR="00821960">
          <w:rPr>
            <w:webHidden/>
          </w:rPr>
          <w:fldChar w:fldCharType="begin"/>
        </w:r>
        <w:r w:rsidR="00821960">
          <w:rPr>
            <w:webHidden/>
          </w:rPr>
          <w:instrText xml:space="preserve"> PAGEREF _Toc184644361 \h </w:instrText>
        </w:r>
        <w:r w:rsidR="00821960">
          <w:rPr>
            <w:webHidden/>
          </w:rPr>
        </w:r>
        <w:r w:rsidR="00821960">
          <w:rPr>
            <w:webHidden/>
          </w:rPr>
          <w:fldChar w:fldCharType="separate"/>
        </w:r>
        <w:r w:rsidR="00BD0365">
          <w:rPr>
            <w:webHidden/>
          </w:rPr>
          <w:t>15</w:t>
        </w:r>
        <w:r w:rsidR="00821960">
          <w:rPr>
            <w:webHidden/>
          </w:rPr>
          <w:fldChar w:fldCharType="end"/>
        </w:r>
      </w:hyperlink>
    </w:p>
    <w:p w14:paraId="11797126" w14:textId="0A962D27" w:rsidR="00821960" w:rsidRDefault="00E41B6F">
      <w:pPr>
        <w:pStyle w:val="TOC1"/>
        <w:rPr>
          <w:rFonts w:asciiTheme="minorHAnsi" w:eastAsiaTheme="minorEastAsia" w:hAnsiTheme="minorHAnsi" w:cstheme="minorBidi"/>
          <w:spacing w:val="0"/>
          <w:kern w:val="2"/>
          <w:sz w:val="24"/>
          <w:szCs w:val="24"/>
          <w:lang w:val="en-US"/>
          <w14:ligatures w14:val="standardContextual"/>
        </w:rPr>
      </w:pPr>
      <w:hyperlink w:anchor="_Toc184644362" w:history="1">
        <w:r w:rsidR="00821960" w:rsidRPr="00734E0F">
          <w:rPr>
            <w:rStyle w:val="Hyperlink"/>
          </w:rPr>
          <w:t>3</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ExCB for IECEx Certified Equipment Scheme</w:t>
        </w:r>
        <w:r w:rsidR="00821960">
          <w:rPr>
            <w:webHidden/>
          </w:rPr>
          <w:tab/>
        </w:r>
        <w:r w:rsidR="00821960">
          <w:rPr>
            <w:webHidden/>
          </w:rPr>
          <w:fldChar w:fldCharType="begin"/>
        </w:r>
        <w:r w:rsidR="00821960">
          <w:rPr>
            <w:webHidden/>
          </w:rPr>
          <w:instrText xml:space="preserve"> PAGEREF _Toc184644362 \h </w:instrText>
        </w:r>
        <w:r w:rsidR="00821960">
          <w:rPr>
            <w:webHidden/>
          </w:rPr>
        </w:r>
        <w:r w:rsidR="00821960">
          <w:rPr>
            <w:webHidden/>
          </w:rPr>
          <w:fldChar w:fldCharType="separate"/>
        </w:r>
        <w:r w:rsidR="00BD0365">
          <w:rPr>
            <w:webHidden/>
          </w:rPr>
          <w:t>16</w:t>
        </w:r>
        <w:r w:rsidR="00821960">
          <w:rPr>
            <w:webHidden/>
          </w:rPr>
          <w:fldChar w:fldCharType="end"/>
        </w:r>
      </w:hyperlink>
    </w:p>
    <w:p w14:paraId="7AF674F9" w14:textId="5ED8EB9E"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63" w:history="1">
        <w:r w:rsidR="00821960" w:rsidRPr="00734E0F">
          <w:rPr>
            <w:rStyle w:val="Hyperlink"/>
          </w:rPr>
          <w:t>3.1</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Assessment references</w:t>
        </w:r>
        <w:r w:rsidR="00821960">
          <w:rPr>
            <w:webHidden/>
          </w:rPr>
          <w:tab/>
        </w:r>
        <w:r w:rsidR="00821960">
          <w:rPr>
            <w:webHidden/>
          </w:rPr>
          <w:fldChar w:fldCharType="begin"/>
        </w:r>
        <w:r w:rsidR="00821960">
          <w:rPr>
            <w:webHidden/>
          </w:rPr>
          <w:instrText xml:space="preserve"> PAGEREF _Toc184644363 \h </w:instrText>
        </w:r>
        <w:r w:rsidR="00821960">
          <w:rPr>
            <w:webHidden/>
          </w:rPr>
        </w:r>
        <w:r w:rsidR="00821960">
          <w:rPr>
            <w:webHidden/>
          </w:rPr>
          <w:fldChar w:fldCharType="separate"/>
        </w:r>
        <w:r w:rsidR="00BD0365">
          <w:rPr>
            <w:webHidden/>
          </w:rPr>
          <w:t>16</w:t>
        </w:r>
        <w:r w:rsidR="00821960">
          <w:rPr>
            <w:webHidden/>
          </w:rPr>
          <w:fldChar w:fldCharType="end"/>
        </w:r>
      </w:hyperlink>
    </w:p>
    <w:p w14:paraId="5BF2812C" w14:textId="3CEA9388"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64" w:history="1">
        <w:r w:rsidR="00821960" w:rsidRPr="00734E0F">
          <w:rPr>
            <w:rStyle w:val="Hyperlink"/>
          </w:rPr>
          <w:t>3.1.1</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General references</w:t>
        </w:r>
        <w:r w:rsidR="00821960">
          <w:rPr>
            <w:webHidden/>
          </w:rPr>
          <w:tab/>
        </w:r>
        <w:r w:rsidR="00821960">
          <w:rPr>
            <w:webHidden/>
          </w:rPr>
          <w:fldChar w:fldCharType="begin"/>
        </w:r>
        <w:r w:rsidR="00821960">
          <w:rPr>
            <w:webHidden/>
          </w:rPr>
          <w:instrText xml:space="preserve"> PAGEREF _Toc184644364 \h </w:instrText>
        </w:r>
        <w:r w:rsidR="00821960">
          <w:rPr>
            <w:webHidden/>
          </w:rPr>
        </w:r>
        <w:r w:rsidR="00821960">
          <w:rPr>
            <w:webHidden/>
          </w:rPr>
          <w:fldChar w:fldCharType="separate"/>
        </w:r>
        <w:r w:rsidR="00BD0365">
          <w:rPr>
            <w:webHidden/>
          </w:rPr>
          <w:t>16</w:t>
        </w:r>
        <w:r w:rsidR="00821960">
          <w:rPr>
            <w:webHidden/>
          </w:rPr>
          <w:fldChar w:fldCharType="end"/>
        </w:r>
      </w:hyperlink>
    </w:p>
    <w:p w14:paraId="0152539F" w14:textId="6613150C"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65" w:history="1">
        <w:r w:rsidR="00821960" w:rsidRPr="00734E0F">
          <w:rPr>
            <w:rStyle w:val="Hyperlink"/>
          </w:rPr>
          <w:t>3.1.2</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Additional references applied for this assessment</w:t>
        </w:r>
        <w:r w:rsidR="00821960">
          <w:rPr>
            <w:webHidden/>
          </w:rPr>
          <w:tab/>
        </w:r>
        <w:r w:rsidR="00821960">
          <w:rPr>
            <w:webHidden/>
          </w:rPr>
          <w:fldChar w:fldCharType="begin"/>
        </w:r>
        <w:r w:rsidR="00821960">
          <w:rPr>
            <w:webHidden/>
          </w:rPr>
          <w:instrText xml:space="preserve"> PAGEREF _Toc184644365 \h </w:instrText>
        </w:r>
        <w:r w:rsidR="00821960">
          <w:rPr>
            <w:webHidden/>
          </w:rPr>
        </w:r>
        <w:r w:rsidR="00821960">
          <w:rPr>
            <w:webHidden/>
          </w:rPr>
          <w:fldChar w:fldCharType="separate"/>
        </w:r>
        <w:r w:rsidR="00BD0365">
          <w:rPr>
            <w:webHidden/>
          </w:rPr>
          <w:t>16</w:t>
        </w:r>
        <w:r w:rsidR="00821960">
          <w:rPr>
            <w:webHidden/>
          </w:rPr>
          <w:fldChar w:fldCharType="end"/>
        </w:r>
      </w:hyperlink>
    </w:p>
    <w:p w14:paraId="4E5EBE0C" w14:textId="33515E64"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66" w:history="1">
        <w:r w:rsidR="00821960" w:rsidRPr="00734E0F">
          <w:rPr>
            <w:rStyle w:val="Hyperlink"/>
          </w:rPr>
          <w:t>3.2</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ExCB persons interviewed</w:t>
        </w:r>
        <w:r w:rsidR="00821960">
          <w:rPr>
            <w:webHidden/>
          </w:rPr>
          <w:tab/>
        </w:r>
        <w:r w:rsidR="00821960">
          <w:rPr>
            <w:webHidden/>
          </w:rPr>
          <w:fldChar w:fldCharType="begin"/>
        </w:r>
        <w:r w:rsidR="00821960">
          <w:rPr>
            <w:webHidden/>
          </w:rPr>
          <w:instrText xml:space="preserve"> PAGEREF _Toc184644366 \h </w:instrText>
        </w:r>
        <w:r w:rsidR="00821960">
          <w:rPr>
            <w:webHidden/>
          </w:rPr>
        </w:r>
        <w:r w:rsidR="00821960">
          <w:rPr>
            <w:webHidden/>
          </w:rPr>
          <w:fldChar w:fldCharType="separate"/>
        </w:r>
        <w:r w:rsidR="00BD0365">
          <w:rPr>
            <w:webHidden/>
          </w:rPr>
          <w:t>16</w:t>
        </w:r>
        <w:r w:rsidR="00821960">
          <w:rPr>
            <w:webHidden/>
          </w:rPr>
          <w:fldChar w:fldCharType="end"/>
        </w:r>
      </w:hyperlink>
    </w:p>
    <w:p w14:paraId="23ADB08C" w14:textId="06B8B5ED"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67" w:history="1">
        <w:r w:rsidR="00821960" w:rsidRPr="00734E0F">
          <w:rPr>
            <w:rStyle w:val="Hyperlink"/>
          </w:rPr>
          <w:t>3.3</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Associated ExTL(s)</w:t>
        </w:r>
        <w:r w:rsidR="00821960">
          <w:rPr>
            <w:webHidden/>
          </w:rPr>
          <w:tab/>
        </w:r>
        <w:r w:rsidR="00821960">
          <w:rPr>
            <w:webHidden/>
          </w:rPr>
          <w:fldChar w:fldCharType="begin"/>
        </w:r>
        <w:r w:rsidR="00821960">
          <w:rPr>
            <w:webHidden/>
          </w:rPr>
          <w:instrText xml:space="preserve"> PAGEREF _Toc184644367 \h </w:instrText>
        </w:r>
        <w:r w:rsidR="00821960">
          <w:rPr>
            <w:webHidden/>
          </w:rPr>
        </w:r>
        <w:r w:rsidR="00821960">
          <w:rPr>
            <w:webHidden/>
          </w:rPr>
          <w:fldChar w:fldCharType="separate"/>
        </w:r>
        <w:r w:rsidR="00BD0365">
          <w:rPr>
            <w:webHidden/>
          </w:rPr>
          <w:t>16</w:t>
        </w:r>
        <w:r w:rsidR="00821960">
          <w:rPr>
            <w:webHidden/>
          </w:rPr>
          <w:fldChar w:fldCharType="end"/>
        </w:r>
      </w:hyperlink>
    </w:p>
    <w:p w14:paraId="595AB629" w14:textId="024E97E2"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68" w:history="1">
        <w:r w:rsidR="00821960" w:rsidRPr="00734E0F">
          <w:rPr>
            <w:rStyle w:val="Hyperlink"/>
          </w:rPr>
          <w:t>3.4</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Associated certification functions</w:t>
        </w:r>
        <w:r w:rsidR="00821960">
          <w:rPr>
            <w:webHidden/>
          </w:rPr>
          <w:tab/>
        </w:r>
        <w:r w:rsidR="00821960">
          <w:rPr>
            <w:webHidden/>
          </w:rPr>
          <w:fldChar w:fldCharType="begin"/>
        </w:r>
        <w:r w:rsidR="00821960">
          <w:rPr>
            <w:webHidden/>
          </w:rPr>
          <w:instrText xml:space="preserve"> PAGEREF _Toc184644368 \h </w:instrText>
        </w:r>
        <w:r w:rsidR="00821960">
          <w:rPr>
            <w:webHidden/>
          </w:rPr>
        </w:r>
        <w:r w:rsidR="00821960">
          <w:rPr>
            <w:webHidden/>
          </w:rPr>
          <w:fldChar w:fldCharType="separate"/>
        </w:r>
        <w:r w:rsidR="00BD0365">
          <w:rPr>
            <w:webHidden/>
          </w:rPr>
          <w:t>17</w:t>
        </w:r>
        <w:r w:rsidR="00821960">
          <w:rPr>
            <w:webHidden/>
          </w:rPr>
          <w:fldChar w:fldCharType="end"/>
        </w:r>
      </w:hyperlink>
    </w:p>
    <w:p w14:paraId="080B31CB" w14:textId="33D2B4E1"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69" w:history="1">
        <w:r w:rsidR="00821960" w:rsidRPr="00734E0F">
          <w:rPr>
            <w:rStyle w:val="Hyperlink"/>
          </w:rPr>
          <w:t>3.5</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National marks and certificates</w:t>
        </w:r>
        <w:r w:rsidR="00821960">
          <w:rPr>
            <w:webHidden/>
          </w:rPr>
          <w:tab/>
        </w:r>
        <w:r w:rsidR="00821960">
          <w:rPr>
            <w:webHidden/>
          </w:rPr>
          <w:fldChar w:fldCharType="begin"/>
        </w:r>
        <w:r w:rsidR="00821960">
          <w:rPr>
            <w:webHidden/>
          </w:rPr>
          <w:instrText xml:space="preserve"> PAGEREF _Toc184644369 \h </w:instrText>
        </w:r>
        <w:r w:rsidR="00821960">
          <w:rPr>
            <w:webHidden/>
          </w:rPr>
        </w:r>
        <w:r w:rsidR="00821960">
          <w:rPr>
            <w:webHidden/>
          </w:rPr>
          <w:fldChar w:fldCharType="separate"/>
        </w:r>
        <w:r w:rsidR="00BD0365">
          <w:rPr>
            <w:webHidden/>
          </w:rPr>
          <w:t>17</w:t>
        </w:r>
        <w:r w:rsidR="00821960">
          <w:rPr>
            <w:webHidden/>
          </w:rPr>
          <w:fldChar w:fldCharType="end"/>
        </w:r>
      </w:hyperlink>
    </w:p>
    <w:p w14:paraId="3081E5A1" w14:textId="593F383D"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70" w:history="1">
        <w:r w:rsidR="00821960" w:rsidRPr="00734E0F">
          <w:rPr>
            <w:rStyle w:val="Hyperlink"/>
          </w:rPr>
          <w:t>3.6</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Standards accepted</w:t>
        </w:r>
        <w:r w:rsidR="00821960">
          <w:rPr>
            <w:webHidden/>
          </w:rPr>
          <w:tab/>
        </w:r>
        <w:r w:rsidR="00821960">
          <w:rPr>
            <w:webHidden/>
          </w:rPr>
          <w:fldChar w:fldCharType="begin"/>
        </w:r>
        <w:r w:rsidR="00821960">
          <w:rPr>
            <w:webHidden/>
          </w:rPr>
          <w:instrText xml:space="preserve"> PAGEREF _Toc184644370 \h </w:instrText>
        </w:r>
        <w:r w:rsidR="00821960">
          <w:rPr>
            <w:webHidden/>
          </w:rPr>
        </w:r>
        <w:r w:rsidR="00821960">
          <w:rPr>
            <w:webHidden/>
          </w:rPr>
          <w:fldChar w:fldCharType="separate"/>
        </w:r>
        <w:r w:rsidR="00BD0365">
          <w:rPr>
            <w:webHidden/>
          </w:rPr>
          <w:t>17</w:t>
        </w:r>
        <w:r w:rsidR="00821960">
          <w:rPr>
            <w:webHidden/>
          </w:rPr>
          <w:fldChar w:fldCharType="end"/>
        </w:r>
      </w:hyperlink>
    </w:p>
    <w:p w14:paraId="025323C3" w14:textId="06853CB3"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71" w:history="1">
        <w:r w:rsidR="00821960" w:rsidRPr="00734E0F">
          <w:rPr>
            <w:rStyle w:val="Hyperlink"/>
          </w:rPr>
          <w:t>3.7</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National differences to IEC standards</w:t>
        </w:r>
        <w:r w:rsidR="00821960">
          <w:rPr>
            <w:webHidden/>
          </w:rPr>
          <w:tab/>
        </w:r>
        <w:r w:rsidR="00821960">
          <w:rPr>
            <w:webHidden/>
          </w:rPr>
          <w:fldChar w:fldCharType="begin"/>
        </w:r>
        <w:r w:rsidR="00821960">
          <w:rPr>
            <w:webHidden/>
          </w:rPr>
          <w:instrText xml:space="preserve"> PAGEREF _Toc184644371 \h </w:instrText>
        </w:r>
        <w:r w:rsidR="00821960">
          <w:rPr>
            <w:webHidden/>
          </w:rPr>
        </w:r>
        <w:r w:rsidR="00821960">
          <w:rPr>
            <w:webHidden/>
          </w:rPr>
          <w:fldChar w:fldCharType="separate"/>
        </w:r>
        <w:r w:rsidR="00BD0365">
          <w:rPr>
            <w:webHidden/>
          </w:rPr>
          <w:t>17</w:t>
        </w:r>
        <w:r w:rsidR="00821960">
          <w:rPr>
            <w:webHidden/>
          </w:rPr>
          <w:fldChar w:fldCharType="end"/>
        </w:r>
      </w:hyperlink>
    </w:p>
    <w:p w14:paraId="4A8FB440" w14:textId="762CB52E"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72" w:history="1">
        <w:r w:rsidR="00821960" w:rsidRPr="00734E0F">
          <w:rPr>
            <w:rStyle w:val="Hyperlink"/>
          </w:rPr>
          <w:t>3.8</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Organisation</w:t>
        </w:r>
        <w:r w:rsidR="00821960">
          <w:rPr>
            <w:webHidden/>
          </w:rPr>
          <w:tab/>
        </w:r>
        <w:r w:rsidR="00821960">
          <w:rPr>
            <w:webHidden/>
          </w:rPr>
          <w:fldChar w:fldCharType="begin"/>
        </w:r>
        <w:r w:rsidR="00821960">
          <w:rPr>
            <w:webHidden/>
          </w:rPr>
          <w:instrText xml:space="preserve"> PAGEREF _Toc184644372 \h </w:instrText>
        </w:r>
        <w:r w:rsidR="00821960">
          <w:rPr>
            <w:webHidden/>
          </w:rPr>
        </w:r>
        <w:r w:rsidR="00821960">
          <w:rPr>
            <w:webHidden/>
          </w:rPr>
          <w:fldChar w:fldCharType="separate"/>
        </w:r>
        <w:r w:rsidR="00BD0365">
          <w:rPr>
            <w:webHidden/>
          </w:rPr>
          <w:t>17</w:t>
        </w:r>
        <w:r w:rsidR="00821960">
          <w:rPr>
            <w:webHidden/>
          </w:rPr>
          <w:fldChar w:fldCharType="end"/>
        </w:r>
      </w:hyperlink>
    </w:p>
    <w:p w14:paraId="0602CEE0" w14:textId="1C787A80"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73" w:history="1">
        <w:r w:rsidR="00821960" w:rsidRPr="00734E0F">
          <w:rPr>
            <w:rStyle w:val="Hyperlink"/>
          </w:rPr>
          <w:t>3.8.1</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Names, titles, and experience of the senior executives</w:t>
        </w:r>
        <w:r w:rsidR="00821960">
          <w:rPr>
            <w:webHidden/>
          </w:rPr>
          <w:tab/>
        </w:r>
        <w:r w:rsidR="00821960">
          <w:rPr>
            <w:webHidden/>
          </w:rPr>
          <w:fldChar w:fldCharType="begin"/>
        </w:r>
        <w:r w:rsidR="00821960">
          <w:rPr>
            <w:webHidden/>
          </w:rPr>
          <w:instrText xml:space="preserve"> PAGEREF _Toc184644373 \h </w:instrText>
        </w:r>
        <w:r w:rsidR="00821960">
          <w:rPr>
            <w:webHidden/>
          </w:rPr>
        </w:r>
        <w:r w:rsidR="00821960">
          <w:rPr>
            <w:webHidden/>
          </w:rPr>
          <w:fldChar w:fldCharType="separate"/>
        </w:r>
        <w:r w:rsidR="00BD0365">
          <w:rPr>
            <w:webHidden/>
          </w:rPr>
          <w:t>17</w:t>
        </w:r>
        <w:r w:rsidR="00821960">
          <w:rPr>
            <w:webHidden/>
          </w:rPr>
          <w:fldChar w:fldCharType="end"/>
        </w:r>
      </w:hyperlink>
    </w:p>
    <w:p w14:paraId="34C726C4" w14:textId="437BC449"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74" w:history="1">
        <w:r w:rsidR="00821960" w:rsidRPr="00734E0F">
          <w:rPr>
            <w:rStyle w:val="Hyperlink"/>
          </w:rPr>
          <w:t>3.8.2</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Name, title and experience of the quality management representative</w:t>
        </w:r>
        <w:r w:rsidR="00821960">
          <w:rPr>
            <w:webHidden/>
          </w:rPr>
          <w:tab/>
        </w:r>
        <w:r w:rsidR="00821960">
          <w:rPr>
            <w:webHidden/>
          </w:rPr>
          <w:fldChar w:fldCharType="begin"/>
        </w:r>
        <w:r w:rsidR="00821960">
          <w:rPr>
            <w:webHidden/>
          </w:rPr>
          <w:instrText xml:space="preserve"> PAGEREF _Toc184644374 \h </w:instrText>
        </w:r>
        <w:r w:rsidR="00821960">
          <w:rPr>
            <w:webHidden/>
          </w:rPr>
        </w:r>
        <w:r w:rsidR="00821960">
          <w:rPr>
            <w:webHidden/>
          </w:rPr>
          <w:fldChar w:fldCharType="separate"/>
        </w:r>
        <w:r w:rsidR="00BD0365">
          <w:rPr>
            <w:webHidden/>
          </w:rPr>
          <w:t>17</w:t>
        </w:r>
        <w:r w:rsidR="00821960">
          <w:rPr>
            <w:webHidden/>
          </w:rPr>
          <w:fldChar w:fldCharType="end"/>
        </w:r>
      </w:hyperlink>
    </w:p>
    <w:p w14:paraId="5726FA4E" w14:textId="2FB78123"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75" w:history="1">
        <w:r w:rsidR="00821960" w:rsidRPr="00734E0F">
          <w:rPr>
            <w:rStyle w:val="Hyperlink"/>
          </w:rPr>
          <w:t>3.8.3</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Name and title of signatories for certification</w:t>
        </w:r>
        <w:r w:rsidR="00821960">
          <w:rPr>
            <w:webHidden/>
          </w:rPr>
          <w:tab/>
        </w:r>
        <w:r w:rsidR="00821960">
          <w:rPr>
            <w:webHidden/>
          </w:rPr>
          <w:fldChar w:fldCharType="begin"/>
        </w:r>
        <w:r w:rsidR="00821960">
          <w:rPr>
            <w:webHidden/>
          </w:rPr>
          <w:instrText xml:space="preserve"> PAGEREF _Toc184644375 \h </w:instrText>
        </w:r>
        <w:r w:rsidR="00821960">
          <w:rPr>
            <w:webHidden/>
          </w:rPr>
        </w:r>
        <w:r w:rsidR="00821960">
          <w:rPr>
            <w:webHidden/>
          </w:rPr>
          <w:fldChar w:fldCharType="separate"/>
        </w:r>
        <w:r w:rsidR="00BD0365">
          <w:rPr>
            <w:webHidden/>
          </w:rPr>
          <w:t>18</w:t>
        </w:r>
        <w:r w:rsidR="00821960">
          <w:rPr>
            <w:webHidden/>
          </w:rPr>
          <w:fldChar w:fldCharType="end"/>
        </w:r>
      </w:hyperlink>
    </w:p>
    <w:p w14:paraId="0D5D58A8" w14:textId="0C1906AA"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76" w:history="1">
        <w:r w:rsidR="00821960" w:rsidRPr="00734E0F">
          <w:rPr>
            <w:rStyle w:val="Hyperlink"/>
          </w:rPr>
          <w:t>3.8.4</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Other employees in ExCB activity</w:t>
        </w:r>
        <w:r w:rsidR="00821960">
          <w:rPr>
            <w:webHidden/>
          </w:rPr>
          <w:tab/>
        </w:r>
        <w:r w:rsidR="00821960">
          <w:rPr>
            <w:webHidden/>
          </w:rPr>
          <w:fldChar w:fldCharType="begin"/>
        </w:r>
        <w:r w:rsidR="00821960">
          <w:rPr>
            <w:webHidden/>
          </w:rPr>
          <w:instrText xml:space="preserve"> PAGEREF _Toc184644376 \h </w:instrText>
        </w:r>
        <w:r w:rsidR="00821960">
          <w:rPr>
            <w:webHidden/>
          </w:rPr>
        </w:r>
        <w:r w:rsidR="00821960">
          <w:rPr>
            <w:webHidden/>
          </w:rPr>
          <w:fldChar w:fldCharType="separate"/>
        </w:r>
        <w:r w:rsidR="00BD0365">
          <w:rPr>
            <w:webHidden/>
          </w:rPr>
          <w:t>18</w:t>
        </w:r>
        <w:r w:rsidR="00821960">
          <w:rPr>
            <w:webHidden/>
          </w:rPr>
          <w:fldChar w:fldCharType="end"/>
        </w:r>
      </w:hyperlink>
    </w:p>
    <w:p w14:paraId="511EE219" w14:textId="32705A6B"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77" w:history="1">
        <w:r w:rsidR="00821960" w:rsidRPr="00734E0F">
          <w:rPr>
            <w:rStyle w:val="Hyperlink"/>
          </w:rPr>
          <w:t>3.9</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Organizational structure</w:t>
        </w:r>
        <w:r w:rsidR="00821960">
          <w:rPr>
            <w:webHidden/>
          </w:rPr>
          <w:tab/>
        </w:r>
        <w:r w:rsidR="00821960">
          <w:rPr>
            <w:webHidden/>
          </w:rPr>
          <w:fldChar w:fldCharType="begin"/>
        </w:r>
        <w:r w:rsidR="00821960">
          <w:rPr>
            <w:webHidden/>
          </w:rPr>
          <w:instrText xml:space="preserve"> PAGEREF _Toc184644377 \h </w:instrText>
        </w:r>
        <w:r w:rsidR="00821960">
          <w:rPr>
            <w:webHidden/>
          </w:rPr>
        </w:r>
        <w:r w:rsidR="00821960">
          <w:rPr>
            <w:webHidden/>
          </w:rPr>
          <w:fldChar w:fldCharType="separate"/>
        </w:r>
        <w:r w:rsidR="00BD0365">
          <w:rPr>
            <w:webHidden/>
          </w:rPr>
          <w:t>18</w:t>
        </w:r>
        <w:r w:rsidR="00821960">
          <w:rPr>
            <w:webHidden/>
          </w:rPr>
          <w:fldChar w:fldCharType="end"/>
        </w:r>
      </w:hyperlink>
    </w:p>
    <w:p w14:paraId="28D4B459" w14:textId="69DBB5E9"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78" w:history="1">
        <w:r w:rsidR="00821960" w:rsidRPr="00734E0F">
          <w:rPr>
            <w:rStyle w:val="Hyperlink"/>
          </w:rPr>
          <w:t>3.10</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Indemnity insurance</w:t>
        </w:r>
        <w:r w:rsidR="00821960">
          <w:rPr>
            <w:webHidden/>
          </w:rPr>
          <w:tab/>
        </w:r>
        <w:r w:rsidR="00821960">
          <w:rPr>
            <w:webHidden/>
          </w:rPr>
          <w:fldChar w:fldCharType="begin"/>
        </w:r>
        <w:r w:rsidR="00821960">
          <w:rPr>
            <w:webHidden/>
          </w:rPr>
          <w:instrText xml:space="preserve"> PAGEREF _Toc184644378 \h </w:instrText>
        </w:r>
        <w:r w:rsidR="00821960">
          <w:rPr>
            <w:webHidden/>
          </w:rPr>
        </w:r>
        <w:r w:rsidR="00821960">
          <w:rPr>
            <w:webHidden/>
          </w:rPr>
          <w:fldChar w:fldCharType="separate"/>
        </w:r>
        <w:r w:rsidR="00BD0365">
          <w:rPr>
            <w:webHidden/>
          </w:rPr>
          <w:t>18</w:t>
        </w:r>
        <w:r w:rsidR="00821960">
          <w:rPr>
            <w:webHidden/>
          </w:rPr>
          <w:fldChar w:fldCharType="end"/>
        </w:r>
      </w:hyperlink>
    </w:p>
    <w:p w14:paraId="031776F4" w14:textId="1EBB8EB1"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79" w:history="1">
        <w:r w:rsidR="00821960" w:rsidRPr="00734E0F">
          <w:rPr>
            <w:rStyle w:val="Hyperlink"/>
          </w:rPr>
          <w:t>3.11</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Resources</w:t>
        </w:r>
        <w:r w:rsidR="00821960">
          <w:rPr>
            <w:webHidden/>
          </w:rPr>
          <w:tab/>
        </w:r>
        <w:r w:rsidR="00821960">
          <w:rPr>
            <w:webHidden/>
          </w:rPr>
          <w:fldChar w:fldCharType="begin"/>
        </w:r>
        <w:r w:rsidR="00821960">
          <w:rPr>
            <w:webHidden/>
          </w:rPr>
          <w:instrText xml:space="preserve"> PAGEREF _Toc184644379 \h </w:instrText>
        </w:r>
        <w:r w:rsidR="00821960">
          <w:rPr>
            <w:webHidden/>
          </w:rPr>
        </w:r>
        <w:r w:rsidR="00821960">
          <w:rPr>
            <w:webHidden/>
          </w:rPr>
          <w:fldChar w:fldCharType="separate"/>
        </w:r>
        <w:r w:rsidR="00BD0365">
          <w:rPr>
            <w:webHidden/>
          </w:rPr>
          <w:t>18</w:t>
        </w:r>
        <w:r w:rsidR="00821960">
          <w:rPr>
            <w:webHidden/>
          </w:rPr>
          <w:fldChar w:fldCharType="end"/>
        </w:r>
      </w:hyperlink>
    </w:p>
    <w:p w14:paraId="363B2018" w14:textId="074F0D28"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80" w:history="1">
        <w:r w:rsidR="00821960" w:rsidRPr="00734E0F">
          <w:rPr>
            <w:rStyle w:val="Hyperlink"/>
          </w:rPr>
          <w:t>3.12</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Committees (such as governing or advisory boards)</w:t>
        </w:r>
        <w:r w:rsidR="00821960">
          <w:rPr>
            <w:webHidden/>
          </w:rPr>
          <w:tab/>
        </w:r>
        <w:r w:rsidR="00821960">
          <w:rPr>
            <w:webHidden/>
          </w:rPr>
          <w:fldChar w:fldCharType="begin"/>
        </w:r>
        <w:r w:rsidR="00821960">
          <w:rPr>
            <w:webHidden/>
          </w:rPr>
          <w:instrText xml:space="preserve"> PAGEREF _Toc184644380 \h </w:instrText>
        </w:r>
        <w:r w:rsidR="00821960">
          <w:rPr>
            <w:webHidden/>
          </w:rPr>
        </w:r>
        <w:r w:rsidR="00821960">
          <w:rPr>
            <w:webHidden/>
          </w:rPr>
          <w:fldChar w:fldCharType="separate"/>
        </w:r>
        <w:r w:rsidR="00BD0365">
          <w:rPr>
            <w:webHidden/>
          </w:rPr>
          <w:t>18</w:t>
        </w:r>
        <w:r w:rsidR="00821960">
          <w:rPr>
            <w:webHidden/>
          </w:rPr>
          <w:fldChar w:fldCharType="end"/>
        </w:r>
      </w:hyperlink>
    </w:p>
    <w:p w14:paraId="154B0E11" w14:textId="5C3E28A0"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81" w:history="1">
        <w:r w:rsidR="00821960" w:rsidRPr="00734E0F">
          <w:rPr>
            <w:rStyle w:val="Hyperlink"/>
          </w:rPr>
          <w:t>3.13</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Certification operations</w:t>
        </w:r>
        <w:r w:rsidR="00821960">
          <w:rPr>
            <w:webHidden/>
          </w:rPr>
          <w:tab/>
        </w:r>
        <w:r w:rsidR="00821960">
          <w:rPr>
            <w:webHidden/>
          </w:rPr>
          <w:fldChar w:fldCharType="begin"/>
        </w:r>
        <w:r w:rsidR="00821960">
          <w:rPr>
            <w:webHidden/>
          </w:rPr>
          <w:instrText xml:space="preserve"> PAGEREF _Toc184644381 \h </w:instrText>
        </w:r>
        <w:r w:rsidR="00821960">
          <w:rPr>
            <w:webHidden/>
          </w:rPr>
        </w:r>
        <w:r w:rsidR="00821960">
          <w:rPr>
            <w:webHidden/>
          </w:rPr>
          <w:fldChar w:fldCharType="separate"/>
        </w:r>
        <w:r w:rsidR="00BD0365">
          <w:rPr>
            <w:webHidden/>
          </w:rPr>
          <w:t>18</w:t>
        </w:r>
        <w:r w:rsidR="00821960">
          <w:rPr>
            <w:webHidden/>
          </w:rPr>
          <w:fldChar w:fldCharType="end"/>
        </w:r>
      </w:hyperlink>
    </w:p>
    <w:p w14:paraId="7B676861" w14:textId="7ED0496F"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82" w:history="1">
        <w:r w:rsidR="00821960" w:rsidRPr="00734E0F">
          <w:rPr>
            <w:rStyle w:val="Hyperlink"/>
          </w:rPr>
          <w:t>3.13.1</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National approval/certification methods</w:t>
        </w:r>
        <w:r w:rsidR="00821960">
          <w:rPr>
            <w:webHidden/>
          </w:rPr>
          <w:tab/>
        </w:r>
        <w:r w:rsidR="00821960">
          <w:rPr>
            <w:webHidden/>
          </w:rPr>
          <w:fldChar w:fldCharType="begin"/>
        </w:r>
        <w:r w:rsidR="00821960">
          <w:rPr>
            <w:webHidden/>
          </w:rPr>
          <w:instrText xml:space="preserve"> PAGEREF _Toc184644382 \h </w:instrText>
        </w:r>
        <w:r w:rsidR="00821960">
          <w:rPr>
            <w:webHidden/>
          </w:rPr>
        </w:r>
        <w:r w:rsidR="00821960">
          <w:rPr>
            <w:webHidden/>
          </w:rPr>
          <w:fldChar w:fldCharType="separate"/>
        </w:r>
        <w:r w:rsidR="00BD0365">
          <w:rPr>
            <w:webHidden/>
          </w:rPr>
          <w:t>18</w:t>
        </w:r>
        <w:r w:rsidR="00821960">
          <w:rPr>
            <w:webHidden/>
          </w:rPr>
          <w:fldChar w:fldCharType="end"/>
        </w:r>
      </w:hyperlink>
    </w:p>
    <w:p w14:paraId="491C5902" w14:textId="6A626E42"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83" w:history="1">
        <w:r w:rsidR="00821960" w:rsidRPr="00734E0F">
          <w:rPr>
            <w:rStyle w:val="Hyperlink"/>
          </w:rPr>
          <w:t>3.13.2</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Certification policy</w:t>
        </w:r>
        <w:r w:rsidR="00821960">
          <w:rPr>
            <w:webHidden/>
          </w:rPr>
          <w:tab/>
        </w:r>
        <w:r w:rsidR="00821960">
          <w:rPr>
            <w:webHidden/>
          </w:rPr>
          <w:fldChar w:fldCharType="begin"/>
        </w:r>
        <w:r w:rsidR="00821960">
          <w:rPr>
            <w:webHidden/>
          </w:rPr>
          <w:instrText xml:space="preserve"> PAGEREF _Toc184644383 \h </w:instrText>
        </w:r>
        <w:r w:rsidR="00821960">
          <w:rPr>
            <w:webHidden/>
          </w:rPr>
        </w:r>
        <w:r w:rsidR="00821960">
          <w:rPr>
            <w:webHidden/>
          </w:rPr>
          <w:fldChar w:fldCharType="separate"/>
        </w:r>
        <w:r w:rsidR="00BD0365">
          <w:rPr>
            <w:webHidden/>
          </w:rPr>
          <w:t>19</w:t>
        </w:r>
        <w:r w:rsidR="00821960">
          <w:rPr>
            <w:webHidden/>
          </w:rPr>
          <w:fldChar w:fldCharType="end"/>
        </w:r>
      </w:hyperlink>
    </w:p>
    <w:p w14:paraId="5F8F80A9" w14:textId="402D96E3"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84" w:history="1">
        <w:r w:rsidR="00821960" w:rsidRPr="00734E0F">
          <w:rPr>
            <w:rStyle w:val="Hyperlink"/>
          </w:rPr>
          <w:t>3.13.3</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Application for certification</w:t>
        </w:r>
        <w:r w:rsidR="00821960">
          <w:rPr>
            <w:webHidden/>
          </w:rPr>
          <w:tab/>
        </w:r>
        <w:r w:rsidR="00821960">
          <w:rPr>
            <w:webHidden/>
          </w:rPr>
          <w:fldChar w:fldCharType="begin"/>
        </w:r>
        <w:r w:rsidR="00821960">
          <w:rPr>
            <w:webHidden/>
          </w:rPr>
          <w:instrText xml:space="preserve"> PAGEREF _Toc184644384 \h </w:instrText>
        </w:r>
        <w:r w:rsidR="00821960">
          <w:rPr>
            <w:webHidden/>
          </w:rPr>
        </w:r>
        <w:r w:rsidR="00821960">
          <w:rPr>
            <w:webHidden/>
          </w:rPr>
          <w:fldChar w:fldCharType="separate"/>
        </w:r>
        <w:r w:rsidR="00BD0365">
          <w:rPr>
            <w:webHidden/>
          </w:rPr>
          <w:t>19</w:t>
        </w:r>
        <w:r w:rsidR="00821960">
          <w:rPr>
            <w:webHidden/>
          </w:rPr>
          <w:fldChar w:fldCharType="end"/>
        </w:r>
      </w:hyperlink>
    </w:p>
    <w:p w14:paraId="1F47B28E" w14:textId="5D8AB498"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85" w:history="1">
        <w:r w:rsidR="00821960" w:rsidRPr="00734E0F">
          <w:rPr>
            <w:rStyle w:val="Hyperlink"/>
          </w:rPr>
          <w:t>3.13.4</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Certification decision</w:t>
        </w:r>
        <w:r w:rsidR="00821960">
          <w:rPr>
            <w:webHidden/>
          </w:rPr>
          <w:tab/>
        </w:r>
        <w:r w:rsidR="00821960">
          <w:rPr>
            <w:webHidden/>
          </w:rPr>
          <w:fldChar w:fldCharType="begin"/>
        </w:r>
        <w:r w:rsidR="00821960">
          <w:rPr>
            <w:webHidden/>
          </w:rPr>
          <w:instrText xml:space="preserve"> PAGEREF _Toc184644385 \h </w:instrText>
        </w:r>
        <w:r w:rsidR="00821960">
          <w:rPr>
            <w:webHidden/>
          </w:rPr>
        </w:r>
        <w:r w:rsidR="00821960">
          <w:rPr>
            <w:webHidden/>
          </w:rPr>
          <w:fldChar w:fldCharType="separate"/>
        </w:r>
        <w:r w:rsidR="00BD0365">
          <w:rPr>
            <w:webHidden/>
          </w:rPr>
          <w:t>19</w:t>
        </w:r>
        <w:r w:rsidR="00821960">
          <w:rPr>
            <w:webHidden/>
          </w:rPr>
          <w:fldChar w:fldCharType="end"/>
        </w:r>
      </w:hyperlink>
    </w:p>
    <w:p w14:paraId="1C99BF4A" w14:textId="4AD68607"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86" w:history="1">
        <w:r w:rsidR="00821960" w:rsidRPr="00734E0F">
          <w:rPr>
            <w:rStyle w:val="Hyperlink"/>
          </w:rPr>
          <w:t>3.13.5</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Suspension and cancellation of certificates</w:t>
        </w:r>
        <w:r w:rsidR="00821960">
          <w:rPr>
            <w:webHidden/>
          </w:rPr>
          <w:tab/>
        </w:r>
        <w:r w:rsidR="00821960">
          <w:rPr>
            <w:webHidden/>
          </w:rPr>
          <w:fldChar w:fldCharType="begin"/>
        </w:r>
        <w:r w:rsidR="00821960">
          <w:rPr>
            <w:webHidden/>
          </w:rPr>
          <w:instrText xml:space="preserve"> PAGEREF _Toc184644386 \h </w:instrText>
        </w:r>
        <w:r w:rsidR="00821960">
          <w:rPr>
            <w:webHidden/>
          </w:rPr>
        </w:r>
        <w:r w:rsidR="00821960">
          <w:rPr>
            <w:webHidden/>
          </w:rPr>
          <w:fldChar w:fldCharType="separate"/>
        </w:r>
        <w:r w:rsidR="00BD0365">
          <w:rPr>
            <w:webHidden/>
          </w:rPr>
          <w:t>19</w:t>
        </w:r>
        <w:r w:rsidR="00821960">
          <w:rPr>
            <w:webHidden/>
          </w:rPr>
          <w:fldChar w:fldCharType="end"/>
        </w:r>
      </w:hyperlink>
    </w:p>
    <w:p w14:paraId="514C3B38" w14:textId="1132EDA6"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87" w:history="1">
        <w:r w:rsidR="00821960" w:rsidRPr="00734E0F">
          <w:rPr>
            <w:rStyle w:val="Hyperlink"/>
          </w:rPr>
          <w:t>3.14</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Certificates issued</w:t>
        </w:r>
        <w:r w:rsidR="00821960">
          <w:rPr>
            <w:webHidden/>
          </w:rPr>
          <w:tab/>
        </w:r>
        <w:r w:rsidR="00821960">
          <w:rPr>
            <w:webHidden/>
          </w:rPr>
          <w:fldChar w:fldCharType="begin"/>
        </w:r>
        <w:r w:rsidR="00821960">
          <w:rPr>
            <w:webHidden/>
          </w:rPr>
          <w:instrText xml:space="preserve"> PAGEREF _Toc184644387 \h </w:instrText>
        </w:r>
        <w:r w:rsidR="00821960">
          <w:rPr>
            <w:webHidden/>
          </w:rPr>
        </w:r>
        <w:r w:rsidR="00821960">
          <w:rPr>
            <w:webHidden/>
          </w:rPr>
          <w:fldChar w:fldCharType="separate"/>
        </w:r>
        <w:r w:rsidR="00BD0365">
          <w:rPr>
            <w:webHidden/>
          </w:rPr>
          <w:t>19</w:t>
        </w:r>
        <w:r w:rsidR="00821960">
          <w:rPr>
            <w:webHidden/>
          </w:rPr>
          <w:fldChar w:fldCharType="end"/>
        </w:r>
      </w:hyperlink>
    </w:p>
    <w:p w14:paraId="7488BC2A" w14:textId="6ADE2601"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88" w:history="1">
        <w:r w:rsidR="00821960" w:rsidRPr="00734E0F">
          <w:rPr>
            <w:rStyle w:val="Hyperlink"/>
          </w:rPr>
          <w:t>3.15</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National accreditation</w:t>
        </w:r>
        <w:r w:rsidR="00821960">
          <w:rPr>
            <w:webHidden/>
          </w:rPr>
          <w:tab/>
        </w:r>
        <w:r w:rsidR="00821960">
          <w:rPr>
            <w:webHidden/>
          </w:rPr>
          <w:fldChar w:fldCharType="begin"/>
        </w:r>
        <w:r w:rsidR="00821960">
          <w:rPr>
            <w:webHidden/>
          </w:rPr>
          <w:instrText xml:space="preserve"> PAGEREF _Toc184644388 \h </w:instrText>
        </w:r>
        <w:r w:rsidR="00821960">
          <w:rPr>
            <w:webHidden/>
          </w:rPr>
        </w:r>
        <w:r w:rsidR="00821960">
          <w:rPr>
            <w:webHidden/>
          </w:rPr>
          <w:fldChar w:fldCharType="separate"/>
        </w:r>
        <w:r w:rsidR="00BD0365">
          <w:rPr>
            <w:webHidden/>
          </w:rPr>
          <w:t>19</w:t>
        </w:r>
        <w:r w:rsidR="00821960">
          <w:rPr>
            <w:webHidden/>
          </w:rPr>
          <w:fldChar w:fldCharType="end"/>
        </w:r>
      </w:hyperlink>
    </w:p>
    <w:p w14:paraId="3CA79BE2" w14:textId="6822A4E4"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89" w:history="1">
        <w:r w:rsidR="00821960" w:rsidRPr="00734E0F">
          <w:rPr>
            <w:rStyle w:val="Hyperlink"/>
          </w:rPr>
          <w:t>3.16</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Assessment of manufacturers and issue of QARs</w:t>
        </w:r>
        <w:r w:rsidR="00821960">
          <w:rPr>
            <w:webHidden/>
          </w:rPr>
          <w:tab/>
        </w:r>
        <w:r w:rsidR="00821960">
          <w:rPr>
            <w:webHidden/>
          </w:rPr>
          <w:fldChar w:fldCharType="begin"/>
        </w:r>
        <w:r w:rsidR="00821960">
          <w:rPr>
            <w:webHidden/>
          </w:rPr>
          <w:instrText xml:space="preserve"> PAGEREF _Toc184644389 \h </w:instrText>
        </w:r>
        <w:r w:rsidR="00821960">
          <w:rPr>
            <w:webHidden/>
          </w:rPr>
        </w:r>
        <w:r w:rsidR="00821960">
          <w:rPr>
            <w:webHidden/>
          </w:rPr>
          <w:fldChar w:fldCharType="separate"/>
        </w:r>
        <w:r w:rsidR="00BD0365">
          <w:rPr>
            <w:webHidden/>
          </w:rPr>
          <w:t>20</w:t>
        </w:r>
        <w:r w:rsidR="00821960">
          <w:rPr>
            <w:webHidden/>
          </w:rPr>
          <w:fldChar w:fldCharType="end"/>
        </w:r>
      </w:hyperlink>
    </w:p>
    <w:p w14:paraId="0513F410" w14:textId="008DA7B1"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90" w:history="1">
        <w:r w:rsidR="00821960" w:rsidRPr="00734E0F">
          <w:rPr>
            <w:rStyle w:val="Hyperlink"/>
          </w:rPr>
          <w:t>3.17</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Comments (including issues found during assessment)</w:t>
        </w:r>
        <w:r w:rsidR="00821960">
          <w:rPr>
            <w:webHidden/>
          </w:rPr>
          <w:tab/>
        </w:r>
        <w:r w:rsidR="00821960">
          <w:rPr>
            <w:webHidden/>
          </w:rPr>
          <w:fldChar w:fldCharType="begin"/>
        </w:r>
        <w:r w:rsidR="00821960">
          <w:rPr>
            <w:webHidden/>
          </w:rPr>
          <w:instrText xml:space="preserve"> PAGEREF _Toc184644390 \h </w:instrText>
        </w:r>
        <w:r w:rsidR="00821960">
          <w:rPr>
            <w:webHidden/>
          </w:rPr>
        </w:r>
        <w:r w:rsidR="00821960">
          <w:rPr>
            <w:webHidden/>
          </w:rPr>
          <w:fldChar w:fldCharType="separate"/>
        </w:r>
        <w:r w:rsidR="00BD0365">
          <w:rPr>
            <w:webHidden/>
          </w:rPr>
          <w:t>20</w:t>
        </w:r>
        <w:r w:rsidR="00821960">
          <w:rPr>
            <w:webHidden/>
          </w:rPr>
          <w:fldChar w:fldCharType="end"/>
        </w:r>
      </w:hyperlink>
    </w:p>
    <w:p w14:paraId="6986BDCF" w14:textId="021B1230" w:rsidR="00821960" w:rsidRDefault="00E41B6F">
      <w:pPr>
        <w:pStyle w:val="TOC1"/>
        <w:rPr>
          <w:rFonts w:asciiTheme="minorHAnsi" w:eastAsiaTheme="minorEastAsia" w:hAnsiTheme="minorHAnsi" w:cstheme="minorBidi"/>
          <w:spacing w:val="0"/>
          <w:kern w:val="2"/>
          <w:sz w:val="24"/>
          <w:szCs w:val="24"/>
          <w:lang w:val="en-US"/>
          <w14:ligatures w14:val="standardContextual"/>
        </w:rPr>
      </w:pPr>
      <w:hyperlink w:anchor="_Toc184644391" w:history="1">
        <w:r w:rsidR="00821960" w:rsidRPr="00734E0F">
          <w:rPr>
            <w:rStyle w:val="Hyperlink"/>
          </w:rPr>
          <w:t>4</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ExTL for IECEx Certified Equipment Scheme</w:t>
        </w:r>
        <w:r w:rsidR="00821960">
          <w:rPr>
            <w:webHidden/>
          </w:rPr>
          <w:tab/>
        </w:r>
        <w:r w:rsidR="00821960">
          <w:rPr>
            <w:webHidden/>
          </w:rPr>
          <w:fldChar w:fldCharType="begin"/>
        </w:r>
        <w:r w:rsidR="00821960">
          <w:rPr>
            <w:webHidden/>
          </w:rPr>
          <w:instrText xml:space="preserve"> PAGEREF _Toc184644391 \h </w:instrText>
        </w:r>
        <w:r w:rsidR="00821960">
          <w:rPr>
            <w:webHidden/>
          </w:rPr>
        </w:r>
        <w:r w:rsidR="00821960">
          <w:rPr>
            <w:webHidden/>
          </w:rPr>
          <w:fldChar w:fldCharType="separate"/>
        </w:r>
        <w:r w:rsidR="00BD0365">
          <w:rPr>
            <w:webHidden/>
          </w:rPr>
          <w:t>21</w:t>
        </w:r>
        <w:r w:rsidR="00821960">
          <w:rPr>
            <w:webHidden/>
          </w:rPr>
          <w:fldChar w:fldCharType="end"/>
        </w:r>
      </w:hyperlink>
    </w:p>
    <w:p w14:paraId="712CB0A6" w14:textId="5A9D1D50"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92" w:history="1">
        <w:r w:rsidR="00821960" w:rsidRPr="00734E0F">
          <w:rPr>
            <w:rStyle w:val="Hyperlink"/>
          </w:rPr>
          <w:t>4.1</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Assessment references</w:t>
        </w:r>
        <w:r w:rsidR="00821960">
          <w:rPr>
            <w:webHidden/>
          </w:rPr>
          <w:tab/>
        </w:r>
        <w:r w:rsidR="00821960">
          <w:rPr>
            <w:webHidden/>
          </w:rPr>
          <w:fldChar w:fldCharType="begin"/>
        </w:r>
        <w:r w:rsidR="00821960">
          <w:rPr>
            <w:webHidden/>
          </w:rPr>
          <w:instrText xml:space="preserve"> PAGEREF _Toc184644392 \h </w:instrText>
        </w:r>
        <w:r w:rsidR="00821960">
          <w:rPr>
            <w:webHidden/>
          </w:rPr>
        </w:r>
        <w:r w:rsidR="00821960">
          <w:rPr>
            <w:webHidden/>
          </w:rPr>
          <w:fldChar w:fldCharType="separate"/>
        </w:r>
        <w:r w:rsidR="00BD0365">
          <w:rPr>
            <w:webHidden/>
          </w:rPr>
          <w:t>21</w:t>
        </w:r>
        <w:r w:rsidR="00821960">
          <w:rPr>
            <w:webHidden/>
          </w:rPr>
          <w:fldChar w:fldCharType="end"/>
        </w:r>
      </w:hyperlink>
    </w:p>
    <w:p w14:paraId="5A81B335" w14:textId="1F8304D7"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93" w:history="1">
        <w:r w:rsidR="00821960" w:rsidRPr="00734E0F">
          <w:rPr>
            <w:rStyle w:val="Hyperlink"/>
          </w:rPr>
          <w:t>4.1.1</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General references</w:t>
        </w:r>
        <w:r w:rsidR="00821960">
          <w:rPr>
            <w:webHidden/>
          </w:rPr>
          <w:tab/>
        </w:r>
        <w:r w:rsidR="00821960">
          <w:rPr>
            <w:webHidden/>
          </w:rPr>
          <w:fldChar w:fldCharType="begin"/>
        </w:r>
        <w:r w:rsidR="00821960">
          <w:rPr>
            <w:webHidden/>
          </w:rPr>
          <w:instrText xml:space="preserve"> PAGEREF _Toc184644393 \h </w:instrText>
        </w:r>
        <w:r w:rsidR="00821960">
          <w:rPr>
            <w:webHidden/>
          </w:rPr>
        </w:r>
        <w:r w:rsidR="00821960">
          <w:rPr>
            <w:webHidden/>
          </w:rPr>
          <w:fldChar w:fldCharType="separate"/>
        </w:r>
        <w:r w:rsidR="00BD0365">
          <w:rPr>
            <w:webHidden/>
          </w:rPr>
          <w:t>21</w:t>
        </w:r>
        <w:r w:rsidR="00821960">
          <w:rPr>
            <w:webHidden/>
          </w:rPr>
          <w:fldChar w:fldCharType="end"/>
        </w:r>
      </w:hyperlink>
    </w:p>
    <w:p w14:paraId="3CC4EF77" w14:textId="1A4F67CB"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94" w:history="1">
        <w:r w:rsidR="00821960" w:rsidRPr="00734E0F">
          <w:rPr>
            <w:rStyle w:val="Hyperlink"/>
          </w:rPr>
          <w:t>4.1.2</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Additional references applied for this assessment</w:t>
        </w:r>
        <w:r w:rsidR="00821960">
          <w:rPr>
            <w:webHidden/>
          </w:rPr>
          <w:tab/>
        </w:r>
        <w:r w:rsidR="00821960">
          <w:rPr>
            <w:webHidden/>
          </w:rPr>
          <w:fldChar w:fldCharType="begin"/>
        </w:r>
        <w:r w:rsidR="00821960">
          <w:rPr>
            <w:webHidden/>
          </w:rPr>
          <w:instrText xml:space="preserve"> PAGEREF _Toc184644394 \h </w:instrText>
        </w:r>
        <w:r w:rsidR="00821960">
          <w:rPr>
            <w:webHidden/>
          </w:rPr>
        </w:r>
        <w:r w:rsidR="00821960">
          <w:rPr>
            <w:webHidden/>
          </w:rPr>
          <w:fldChar w:fldCharType="separate"/>
        </w:r>
        <w:r w:rsidR="00BD0365">
          <w:rPr>
            <w:webHidden/>
          </w:rPr>
          <w:t>21</w:t>
        </w:r>
        <w:r w:rsidR="00821960">
          <w:rPr>
            <w:webHidden/>
          </w:rPr>
          <w:fldChar w:fldCharType="end"/>
        </w:r>
      </w:hyperlink>
    </w:p>
    <w:p w14:paraId="6A2381B1" w14:textId="59CCB459"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95" w:history="1">
        <w:r w:rsidR="00821960" w:rsidRPr="00734E0F">
          <w:rPr>
            <w:rStyle w:val="Hyperlink"/>
          </w:rPr>
          <w:t>4.2</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ExTL persons interviewed</w:t>
        </w:r>
        <w:r w:rsidR="00821960">
          <w:rPr>
            <w:webHidden/>
          </w:rPr>
          <w:tab/>
        </w:r>
        <w:r w:rsidR="00821960">
          <w:rPr>
            <w:webHidden/>
          </w:rPr>
          <w:fldChar w:fldCharType="begin"/>
        </w:r>
        <w:r w:rsidR="00821960">
          <w:rPr>
            <w:webHidden/>
          </w:rPr>
          <w:instrText xml:space="preserve"> PAGEREF _Toc184644395 \h </w:instrText>
        </w:r>
        <w:r w:rsidR="00821960">
          <w:rPr>
            <w:webHidden/>
          </w:rPr>
        </w:r>
        <w:r w:rsidR="00821960">
          <w:rPr>
            <w:webHidden/>
          </w:rPr>
          <w:fldChar w:fldCharType="separate"/>
        </w:r>
        <w:r w:rsidR="00BD0365">
          <w:rPr>
            <w:webHidden/>
          </w:rPr>
          <w:t>21</w:t>
        </w:r>
        <w:r w:rsidR="00821960">
          <w:rPr>
            <w:webHidden/>
          </w:rPr>
          <w:fldChar w:fldCharType="end"/>
        </w:r>
      </w:hyperlink>
    </w:p>
    <w:p w14:paraId="6F335EDB" w14:textId="07D95BDC"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96" w:history="1">
        <w:r w:rsidR="00821960" w:rsidRPr="00734E0F">
          <w:rPr>
            <w:rStyle w:val="Hyperlink"/>
          </w:rPr>
          <w:t>4.3</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Associated ExCB(s)</w:t>
        </w:r>
        <w:r w:rsidR="00821960">
          <w:rPr>
            <w:webHidden/>
          </w:rPr>
          <w:tab/>
        </w:r>
        <w:r w:rsidR="00821960">
          <w:rPr>
            <w:webHidden/>
          </w:rPr>
          <w:fldChar w:fldCharType="begin"/>
        </w:r>
        <w:r w:rsidR="00821960">
          <w:rPr>
            <w:webHidden/>
          </w:rPr>
          <w:instrText xml:space="preserve"> PAGEREF _Toc184644396 \h </w:instrText>
        </w:r>
        <w:r w:rsidR="00821960">
          <w:rPr>
            <w:webHidden/>
          </w:rPr>
        </w:r>
        <w:r w:rsidR="00821960">
          <w:rPr>
            <w:webHidden/>
          </w:rPr>
          <w:fldChar w:fldCharType="separate"/>
        </w:r>
        <w:r w:rsidR="00BD0365">
          <w:rPr>
            <w:webHidden/>
          </w:rPr>
          <w:t>21</w:t>
        </w:r>
        <w:r w:rsidR="00821960">
          <w:rPr>
            <w:webHidden/>
          </w:rPr>
          <w:fldChar w:fldCharType="end"/>
        </w:r>
      </w:hyperlink>
    </w:p>
    <w:p w14:paraId="20CAE58E" w14:textId="07C2AE05"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397" w:history="1">
        <w:r w:rsidR="00821960" w:rsidRPr="00734E0F">
          <w:rPr>
            <w:rStyle w:val="Hyperlink"/>
          </w:rPr>
          <w:t>4.4</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Organisation</w:t>
        </w:r>
        <w:r w:rsidR="00821960">
          <w:rPr>
            <w:webHidden/>
          </w:rPr>
          <w:tab/>
        </w:r>
        <w:r w:rsidR="00821960">
          <w:rPr>
            <w:webHidden/>
          </w:rPr>
          <w:fldChar w:fldCharType="begin"/>
        </w:r>
        <w:r w:rsidR="00821960">
          <w:rPr>
            <w:webHidden/>
          </w:rPr>
          <w:instrText xml:space="preserve"> PAGEREF _Toc184644397 \h </w:instrText>
        </w:r>
        <w:r w:rsidR="00821960">
          <w:rPr>
            <w:webHidden/>
          </w:rPr>
        </w:r>
        <w:r w:rsidR="00821960">
          <w:rPr>
            <w:webHidden/>
          </w:rPr>
          <w:fldChar w:fldCharType="separate"/>
        </w:r>
        <w:r w:rsidR="00BD0365">
          <w:rPr>
            <w:webHidden/>
          </w:rPr>
          <w:t>21</w:t>
        </w:r>
        <w:r w:rsidR="00821960">
          <w:rPr>
            <w:webHidden/>
          </w:rPr>
          <w:fldChar w:fldCharType="end"/>
        </w:r>
      </w:hyperlink>
    </w:p>
    <w:p w14:paraId="22D544F1" w14:textId="7CAFA807"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98" w:history="1">
        <w:r w:rsidR="00821960" w:rsidRPr="00734E0F">
          <w:rPr>
            <w:rStyle w:val="Hyperlink"/>
          </w:rPr>
          <w:t>4.4.1</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Names, titles, and experience of the senior executives</w:t>
        </w:r>
        <w:r w:rsidR="00821960">
          <w:rPr>
            <w:webHidden/>
          </w:rPr>
          <w:tab/>
        </w:r>
        <w:r w:rsidR="00821960">
          <w:rPr>
            <w:webHidden/>
          </w:rPr>
          <w:fldChar w:fldCharType="begin"/>
        </w:r>
        <w:r w:rsidR="00821960">
          <w:rPr>
            <w:webHidden/>
          </w:rPr>
          <w:instrText xml:space="preserve"> PAGEREF _Toc184644398 \h </w:instrText>
        </w:r>
        <w:r w:rsidR="00821960">
          <w:rPr>
            <w:webHidden/>
          </w:rPr>
        </w:r>
        <w:r w:rsidR="00821960">
          <w:rPr>
            <w:webHidden/>
          </w:rPr>
          <w:fldChar w:fldCharType="separate"/>
        </w:r>
        <w:r w:rsidR="00BD0365">
          <w:rPr>
            <w:webHidden/>
          </w:rPr>
          <w:t>21</w:t>
        </w:r>
        <w:r w:rsidR="00821960">
          <w:rPr>
            <w:webHidden/>
          </w:rPr>
          <w:fldChar w:fldCharType="end"/>
        </w:r>
      </w:hyperlink>
    </w:p>
    <w:p w14:paraId="6AC2888C" w14:textId="3267E60F"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399" w:history="1">
        <w:r w:rsidR="00821960" w:rsidRPr="00734E0F">
          <w:rPr>
            <w:rStyle w:val="Hyperlink"/>
          </w:rPr>
          <w:t>4.4.2</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Name, title and experience of the quality management representative</w:t>
        </w:r>
        <w:r w:rsidR="00821960">
          <w:rPr>
            <w:webHidden/>
          </w:rPr>
          <w:tab/>
        </w:r>
        <w:r w:rsidR="00821960">
          <w:rPr>
            <w:webHidden/>
          </w:rPr>
          <w:fldChar w:fldCharType="begin"/>
        </w:r>
        <w:r w:rsidR="00821960">
          <w:rPr>
            <w:webHidden/>
          </w:rPr>
          <w:instrText xml:space="preserve"> PAGEREF _Toc184644399 \h </w:instrText>
        </w:r>
        <w:r w:rsidR="00821960">
          <w:rPr>
            <w:webHidden/>
          </w:rPr>
        </w:r>
        <w:r w:rsidR="00821960">
          <w:rPr>
            <w:webHidden/>
          </w:rPr>
          <w:fldChar w:fldCharType="separate"/>
        </w:r>
        <w:r w:rsidR="00BD0365">
          <w:rPr>
            <w:webHidden/>
          </w:rPr>
          <w:t>21</w:t>
        </w:r>
        <w:r w:rsidR="00821960">
          <w:rPr>
            <w:webHidden/>
          </w:rPr>
          <w:fldChar w:fldCharType="end"/>
        </w:r>
      </w:hyperlink>
    </w:p>
    <w:p w14:paraId="43FD4923" w14:textId="40B8FA10" w:rsidR="00821960" w:rsidRDefault="00E41B6F">
      <w:pPr>
        <w:pStyle w:val="TOC3"/>
        <w:rPr>
          <w:rFonts w:asciiTheme="minorHAnsi" w:eastAsiaTheme="minorEastAsia" w:hAnsiTheme="minorHAnsi" w:cstheme="minorBidi"/>
          <w:spacing w:val="0"/>
          <w:kern w:val="2"/>
          <w:sz w:val="24"/>
          <w:szCs w:val="24"/>
          <w:lang w:val="en-US"/>
          <w14:ligatures w14:val="standardContextual"/>
        </w:rPr>
      </w:pPr>
      <w:hyperlink w:anchor="_Toc184644400" w:history="1">
        <w:r w:rsidR="00821960" w:rsidRPr="00734E0F">
          <w:rPr>
            <w:rStyle w:val="Hyperlink"/>
          </w:rPr>
          <w:t>4.4.3</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Other employees in ExTL activity</w:t>
        </w:r>
        <w:r w:rsidR="00821960">
          <w:rPr>
            <w:webHidden/>
          </w:rPr>
          <w:tab/>
        </w:r>
        <w:r w:rsidR="00821960">
          <w:rPr>
            <w:webHidden/>
          </w:rPr>
          <w:fldChar w:fldCharType="begin"/>
        </w:r>
        <w:r w:rsidR="00821960">
          <w:rPr>
            <w:webHidden/>
          </w:rPr>
          <w:instrText xml:space="preserve"> PAGEREF _Toc184644400 \h </w:instrText>
        </w:r>
        <w:r w:rsidR="00821960">
          <w:rPr>
            <w:webHidden/>
          </w:rPr>
        </w:r>
        <w:r w:rsidR="00821960">
          <w:rPr>
            <w:webHidden/>
          </w:rPr>
          <w:fldChar w:fldCharType="separate"/>
        </w:r>
        <w:r w:rsidR="00BD0365">
          <w:rPr>
            <w:webHidden/>
          </w:rPr>
          <w:t>21</w:t>
        </w:r>
        <w:r w:rsidR="00821960">
          <w:rPr>
            <w:webHidden/>
          </w:rPr>
          <w:fldChar w:fldCharType="end"/>
        </w:r>
      </w:hyperlink>
    </w:p>
    <w:p w14:paraId="66EB9B3B" w14:textId="2F89616A" w:rsidR="00821960" w:rsidRDefault="00E41B6F">
      <w:pPr>
        <w:pStyle w:val="TOC3"/>
        <w:tabs>
          <w:tab w:val="left" w:pos="2608"/>
        </w:tabs>
        <w:rPr>
          <w:rFonts w:asciiTheme="minorHAnsi" w:eastAsiaTheme="minorEastAsia" w:hAnsiTheme="minorHAnsi" w:cstheme="minorBidi"/>
          <w:spacing w:val="0"/>
          <w:kern w:val="2"/>
          <w:sz w:val="24"/>
          <w:szCs w:val="24"/>
          <w:lang w:val="en-US"/>
          <w14:ligatures w14:val="standardContextual"/>
        </w:rPr>
      </w:pPr>
      <w:hyperlink w:anchor="_Toc184644401" w:history="1">
        <w:r w:rsidR="00821960" w:rsidRPr="00734E0F">
          <w:rPr>
            <w:rStyle w:val="Hyperlink"/>
          </w:rPr>
          <w:t>All other ExTL</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staff are described in the TCD.</w:t>
        </w:r>
        <w:r w:rsidR="00821960">
          <w:rPr>
            <w:webHidden/>
          </w:rPr>
          <w:tab/>
        </w:r>
        <w:r w:rsidR="00821960">
          <w:rPr>
            <w:webHidden/>
          </w:rPr>
          <w:fldChar w:fldCharType="begin"/>
        </w:r>
        <w:r w:rsidR="00821960">
          <w:rPr>
            <w:webHidden/>
          </w:rPr>
          <w:instrText xml:space="preserve"> PAGEREF _Toc184644401 \h </w:instrText>
        </w:r>
        <w:r w:rsidR="00821960">
          <w:rPr>
            <w:webHidden/>
          </w:rPr>
        </w:r>
        <w:r w:rsidR="00821960">
          <w:rPr>
            <w:webHidden/>
          </w:rPr>
          <w:fldChar w:fldCharType="separate"/>
        </w:r>
        <w:r w:rsidR="00BD0365">
          <w:rPr>
            <w:webHidden/>
          </w:rPr>
          <w:t>21</w:t>
        </w:r>
        <w:r w:rsidR="00821960">
          <w:rPr>
            <w:webHidden/>
          </w:rPr>
          <w:fldChar w:fldCharType="end"/>
        </w:r>
      </w:hyperlink>
    </w:p>
    <w:p w14:paraId="77AF0644" w14:textId="669816CD"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402" w:history="1">
        <w:r w:rsidR="00821960" w:rsidRPr="00734E0F">
          <w:rPr>
            <w:rStyle w:val="Hyperlink"/>
          </w:rPr>
          <w:t>4.5</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Organizational structure</w:t>
        </w:r>
        <w:r w:rsidR="00821960">
          <w:rPr>
            <w:webHidden/>
          </w:rPr>
          <w:tab/>
        </w:r>
        <w:r w:rsidR="00821960">
          <w:rPr>
            <w:webHidden/>
          </w:rPr>
          <w:fldChar w:fldCharType="begin"/>
        </w:r>
        <w:r w:rsidR="00821960">
          <w:rPr>
            <w:webHidden/>
          </w:rPr>
          <w:instrText xml:space="preserve"> PAGEREF _Toc184644402 \h </w:instrText>
        </w:r>
        <w:r w:rsidR="00821960">
          <w:rPr>
            <w:webHidden/>
          </w:rPr>
        </w:r>
        <w:r w:rsidR="00821960">
          <w:rPr>
            <w:webHidden/>
          </w:rPr>
          <w:fldChar w:fldCharType="separate"/>
        </w:r>
        <w:r w:rsidR="00BD0365">
          <w:rPr>
            <w:webHidden/>
          </w:rPr>
          <w:t>21</w:t>
        </w:r>
        <w:r w:rsidR="00821960">
          <w:rPr>
            <w:webHidden/>
          </w:rPr>
          <w:fldChar w:fldCharType="end"/>
        </w:r>
      </w:hyperlink>
    </w:p>
    <w:p w14:paraId="109044C2" w14:textId="6BFD3508"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403" w:history="1">
        <w:r w:rsidR="00821960" w:rsidRPr="00734E0F">
          <w:rPr>
            <w:rStyle w:val="Hyperlink"/>
          </w:rPr>
          <w:t>4.6</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Resources</w:t>
        </w:r>
        <w:r w:rsidR="00821960">
          <w:rPr>
            <w:webHidden/>
          </w:rPr>
          <w:tab/>
        </w:r>
        <w:r w:rsidR="00821960">
          <w:rPr>
            <w:webHidden/>
          </w:rPr>
          <w:fldChar w:fldCharType="begin"/>
        </w:r>
        <w:r w:rsidR="00821960">
          <w:rPr>
            <w:webHidden/>
          </w:rPr>
          <w:instrText xml:space="preserve"> PAGEREF _Toc184644403 \h </w:instrText>
        </w:r>
        <w:r w:rsidR="00821960">
          <w:rPr>
            <w:webHidden/>
          </w:rPr>
        </w:r>
        <w:r w:rsidR="00821960">
          <w:rPr>
            <w:webHidden/>
          </w:rPr>
          <w:fldChar w:fldCharType="separate"/>
        </w:r>
        <w:r w:rsidR="00BD0365">
          <w:rPr>
            <w:webHidden/>
          </w:rPr>
          <w:t>22</w:t>
        </w:r>
        <w:r w:rsidR="00821960">
          <w:rPr>
            <w:webHidden/>
          </w:rPr>
          <w:fldChar w:fldCharType="end"/>
        </w:r>
      </w:hyperlink>
    </w:p>
    <w:p w14:paraId="09AA893E" w14:textId="13AF5BC6"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404" w:history="1">
        <w:r w:rsidR="00821960" w:rsidRPr="00734E0F">
          <w:rPr>
            <w:rStyle w:val="Hyperlink"/>
          </w:rPr>
          <w:t>4.7</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Test reports issued</w:t>
        </w:r>
        <w:r w:rsidR="00821960">
          <w:rPr>
            <w:webHidden/>
          </w:rPr>
          <w:tab/>
        </w:r>
        <w:r w:rsidR="00821960">
          <w:rPr>
            <w:webHidden/>
          </w:rPr>
          <w:fldChar w:fldCharType="begin"/>
        </w:r>
        <w:r w:rsidR="00821960">
          <w:rPr>
            <w:webHidden/>
          </w:rPr>
          <w:instrText xml:space="preserve"> PAGEREF _Toc184644404 \h </w:instrText>
        </w:r>
        <w:r w:rsidR="00821960">
          <w:rPr>
            <w:webHidden/>
          </w:rPr>
        </w:r>
        <w:r w:rsidR="00821960">
          <w:rPr>
            <w:webHidden/>
          </w:rPr>
          <w:fldChar w:fldCharType="separate"/>
        </w:r>
        <w:r w:rsidR="00BD0365">
          <w:rPr>
            <w:webHidden/>
          </w:rPr>
          <w:t>22</w:t>
        </w:r>
        <w:r w:rsidR="00821960">
          <w:rPr>
            <w:webHidden/>
          </w:rPr>
          <w:fldChar w:fldCharType="end"/>
        </w:r>
      </w:hyperlink>
    </w:p>
    <w:p w14:paraId="6E5FBCED" w14:textId="48301CE6"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405" w:history="1">
        <w:r w:rsidR="00821960" w:rsidRPr="00734E0F">
          <w:rPr>
            <w:rStyle w:val="Hyperlink"/>
          </w:rPr>
          <w:t>4.8</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National accreditation</w:t>
        </w:r>
        <w:r w:rsidR="00821960">
          <w:rPr>
            <w:webHidden/>
          </w:rPr>
          <w:tab/>
        </w:r>
        <w:r w:rsidR="00821960">
          <w:rPr>
            <w:webHidden/>
          </w:rPr>
          <w:fldChar w:fldCharType="begin"/>
        </w:r>
        <w:r w:rsidR="00821960">
          <w:rPr>
            <w:webHidden/>
          </w:rPr>
          <w:instrText xml:space="preserve"> PAGEREF _Toc184644405 \h </w:instrText>
        </w:r>
        <w:r w:rsidR="00821960">
          <w:rPr>
            <w:webHidden/>
          </w:rPr>
        </w:r>
        <w:r w:rsidR="00821960">
          <w:rPr>
            <w:webHidden/>
          </w:rPr>
          <w:fldChar w:fldCharType="separate"/>
        </w:r>
        <w:r w:rsidR="00BD0365">
          <w:rPr>
            <w:webHidden/>
          </w:rPr>
          <w:t>22</w:t>
        </w:r>
        <w:r w:rsidR="00821960">
          <w:rPr>
            <w:webHidden/>
          </w:rPr>
          <w:fldChar w:fldCharType="end"/>
        </w:r>
      </w:hyperlink>
    </w:p>
    <w:p w14:paraId="69DFD325" w14:textId="33A75F15"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406" w:history="1">
        <w:r w:rsidR="00821960" w:rsidRPr="00734E0F">
          <w:rPr>
            <w:rStyle w:val="Hyperlink"/>
          </w:rPr>
          <w:t>4.9</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Calibration</w:t>
        </w:r>
        <w:r w:rsidR="00821960">
          <w:rPr>
            <w:webHidden/>
          </w:rPr>
          <w:tab/>
        </w:r>
        <w:r w:rsidR="00821960">
          <w:rPr>
            <w:webHidden/>
          </w:rPr>
          <w:fldChar w:fldCharType="begin"/>
        </w:r>
        <w:r w:rsidR="00821960">
          <w:rPr>
            <w:webHidden/>
          </w:rPr>
          <w:instrText xml:space="preserve"> PAGEREF _Toc184644406 \h </w:instrText>
        </w:r>
        <w:r w:rsidR="00821960">
          <w:rPr>
            <w:webHidden/>
          </w:rPr>
        </w:r>
        <w:r w:rsidR="00821960">
          <w:rPr>
            <w:webHidden/>
          </w:rPr>
          <w:fldChar w:fldCharType="separate"/>
        </w:r>
        <w:r w:rsidR="00BD0365">
          <w:rPr>
            <w:webHidden/>
          </w:rPr>
          <w:t>22</w:t>
        </w:r>
        <w:r w:rsidR="00821960">
          <w:rPr>
            <w:webHidden/>
          </w:rPr>
          <w:fldChar w:fldCharType="end"/>
        </w:r>
      </w:hyperlink>
    </w:p>
    <w:p w14:paraId="4AB426CE" w14:textId="3BEFD773"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407" w:history="1">
        <w:r w:rsidR="00821960" w:rsidRPr="00734E0F">
          <w:rPr>
            <w:rStyle w:val="Hyperlink"/>
          </w:rPr>
          <w:t>4.10</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Tests witnessed during the assessment visit</w:t>
        </w:r>
        <w:r w:rsidR="00821960">
          <w:rPr>
            <w:webHidden/>
          </w:rPr>
          <w:tab/>
        </w:r>
        <w:r w:rsidR="00821960">
          <w:rPr>
            <w:webHidden/>
          </w:rPr>
          <w:fldChar w:fldCharType="begin"/>
        </w:r>
        <w:r w:rsidR="00821960">
          <w:rPr>
            <w:webHidden/>
          </w:rPr>
          <w:instrText xml:space="preserve"> PAGEREF _Toc184644407 \h </w:instrText>
        </w:r>
        <w:r w:rsidR="00821960">
          <w:rPr>
            <w:webHidden/>
          </w:rPr>
        </w:r>
        <w:r w:rsidR="00821960">
          <w:rPr>
            <w:webHidden/>
          </w:rPr>
          <w:fldChar w:fldCharType="separate"/>
        </w:r>
        <w:r w:rsidR="00BD0365">
          <w:rPr>
            <w:webHidden/>
          </w:rPr>
          <w:t>22</w:t>
        </w:r>
        <w:r w:rsidR="00821960">
          <w:rPr>
            <w:webHidden/>
          </w:rPr>
          <w:fldChar w:fldCharType="end"/>
        </w:r>
      </w:hyperlink>
    </w:p>
    <w:p w14:paraId="7C418A0B" w14:textId="34BC55D2"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408" w:history="1">
        <w:r w:rsidR="00821960" w:rsidRPr="00734E0F">
          <w:rPr>
            <w:rStyle w:val="Hyperlink"/>
            <w:lang w:eastAsia="ru-RU"/>
          </w:rPr>
          <w:t>4.11</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lang w:eastAsia="ru-RU"/>
          </w:rPr>
          <w:t>Participation in IECEx Proficiency Testing Programs</w:t>
        </w:r>
        <w:r w:rsidR="00821960">
          <w:rPr>
            <w:webHidden/>
          </w:rPr>
          <w:tab/>
        </w:r>
        <w:r w:rsidR="00821960">
          <w:rPr>
            <w:webHidden/>
          </w:rPr>
          <w:fldChar w:fldCharType="begin"/>
        </w:r>
        <w:r w:rsidR="00821960">
          <w:rPr>
            <w:webHidden/>
          </w:rPr>
          <w:instrText xml:space="preserve"> PAGEREF _Toc184644408 \h </w:instrText>
        </w:r>
        <w:r w:rsidR="00821960">
          <w:rPr>
            <w:webHidden/>
          </w:rPr>
        </w:r>
        <w:r w:rsidR="00821960">
          <w:rPr>
            <w:webHidden/>
          </w:rPr>
          <w:fldChar w:fldCharType="separate"/>
        </w:r>
        <w:r w:rsidR="00BD0365">
          <w:rPr>
            <w:webHidden/>
          </w:rPr>
          <w:t>23</w:t>
        </w:r>
        <w:r w:rsidR="00821960">
          <w:rPr>
            <w:webHidden/>
          </w:rPr>
          <w:fldChar w:fldCharType="end"/>
        </w:r>
      </w:hyperlink>
    </w:p>
    <w:p w14:paraId="7959C6B2" w14:textId="6D5EAD08"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409" w:history="1">
        <w:r w:rsidR="00821960" w:rsidRPr="00734E0F">
          <w:rPr>
            <w:rStyle w:val="Hyperlink"/>
          </w:rPr>
          <w:t>4.12</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Comments (including issues found during assessment)</w:t>
        </w:r>
        <w:r w:rsidR="00821960">
          <w:rPr>
            <w:webHidden/>
          </w:rPr>
          <w:tab/>
        </w:r>
        <w:r w:rsidR="00821960">
          <w:rPr>
            <w:webHidden/>
          </w:rPr>
          <w:fldChar w:fldCharType="begin"/>
        </w:r>
        <w:r w:rsidR="00821960">
          <w:rPr>
            <w:webHidden/>
          </w:rPr>
          <w:instrText xml:space="preserve"> PAGEREF _Toc184644409 \h </w:instrText>
        </w:r>
        <w:r w:rsidR="00821960">
          <w:rPr>
            <w:webHidden/>
          </w:rPr>
        </w:r>
        <w:r w:rsidR="00821960">
          <w:rPr>
            <w:webHidden/>
          </w:rPr>
          <w:fldChar w:fldCharType="separate"/>
        </w:r>
        <w:r w:rsidR="00BD0365">
          <w:rPr>
            <w:webHidden/>
          </w:rPr>
          <w:t>23</w:t>
        </w:r>
        <w:r w:rsidR="00821960">
          <w:rPr>
            <w:webHidden/>
          </w:rPr>
          <w:fldChar w:fldCharType="end"/>
        </w:r>
      </w:hyperlink>
    </w:p>
    <w:p w14:paraId="0428A0DD" w14:textId="0E43FED3" w:rsidR="00821960" w:rsidRDefault="00E41B6F">
      <w:pPr>
        <w:pStyle w:val="TOC1"/>
        <w:rPr>
          <w:rFonts w:asciiTheme="minorHAnsi" w:eastAsiaTheme="minorEastAsia" w:hAnsiTheme="minorHAnsi" w:cstheme="minorBidi"/>
          <w:spacing w:val="0"/>
          <w:kern w:val="2"/>
          <w:sz w:val="24"/>
          <w:szCs w:val="24"/>
          <w:lang w:val="en-US"/>
          <w14:ligatures w14:val="standardContextual"/>
        </w:rPr>
      </w:pPr>
      <w:hyperlink w:anchor="_Toc184644410" w:history="1">
        <w:r w:rsidR="00821960" w:rsidRPr="00734E0F">
          <w:rPr>
            <w:rStyle w:val="Hyperlink"/>
          </w:rPr>
          <w:t>5</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IECEx Conformity Mark Licensing Scheme</w:t>
        </w:r>
        <w:r w:rsidR="00821960">
          <w:rPr>
            <w:webHidden/>
          </w:rPr>
          <w:tab/>
        </w:r>
        <w:r w:rsidR="00821960">
          <w:rPr>
            <w:webHidden/>
          </w:rPr>
          <w:fldChar w:fldCharType="begin"/>
        </w:r>
        <w:r w:rsidR="00821960">
          <w:rPr>
            <w:webHidden/>
          </w:rPr>
          <w:instrText xml:space="preserve"> PAGEREF _Toc184644410 \h </w:instrText>
        </w:r>
        <w:r w:rsidR="00821960">
          <w:rPr>
            <w:webHidden/>
          </w:rPr>
        </w:r>
        <w:r w:rsidR="00821960">
          <w:rPr>
            <w:webHidden/>
          </w:rPr>
          <w:fldChar w:fldCharType="separate"/>
        </w:r>
        <w:r w:rsidR="00BD0365">
          <w:rPr>
            <w:webHidden/>
          </w:rPr>
          <w:t>24</w:t>
        </w:r>
        <w:r w:rsidR="00821960">
          <w:rPr>
            <w:webHidden/>
          </w:rPr>
          <w:fldChar w:fldCharType="end"/>
        </w:r>
      </w:hyperlink>
    </w:p>
    <w:p w14:paraId="25AFFE0D" w14:textId="44F23B38"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411" w:history="1">
        <w:r w:rsidR="00821960" w:rsidRPr="00734E0F">
          <w:rPr>
            <w:rStyle w:val="Hyperlink"/>
          </w:rPr>
          <w:t>5.1</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Assessment references</w:t>
        </w:r>
        <w:r w:rsidR="00821960">
          <w:rPr>
            <w:webHidden/>
          </w:rPr>
          <w:tab/>
        </w:r>
        <w:r w:rsidR="00821960">
          <w:rPr>
            <w:webHidden/>
          </w:rPr>
          <w:fldChar w:fldCharType="begin"/>
        </w:r>
        <w:r w:rsidR="00821960">
          <w:rPr>
            <w:webHidden/>
          </w:rPr>
          <w:instrText xml:space="preserve"> PAGEREF _Toc184644411 \h </w:instrText>
        </w:r>
        <w:r w:rsidR="00821960">
          <w:rPr>
            <w:webHidden/>
          </w:rPr>
        </w:r>
        <w:r w:rsidR="00821960">
          <w:rPr>
            <w:webHidden/>
          </w:rPr>
          <w:fldChar w:fldCharType="separate"/>
        </w:r>
        <w:r w:rsidR="00BD0365">
          <w:rPr>
            <w:webHidden/>
          </w:rPr>
          <w:t>24</w:t>
        </w:r>
        <w:r w:rsidR="00821960">
          <w:rPr>
            <w:webHidden/>
          </w:rPr>
          <w:fldChar w:fldCharType="end"/>
        </w:r>
      </w:hyperlink>
    </w:p>
    <w:p w14:paraId="6BB2024D" w14:textId="1142ABD0"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412" w:history="1">
        <w:r w:rsidR="00821960" w:rsidRPr="00734E0F">
          <w:rPr>
            <w:rStyle w:val="Hyperlink"/>
          </w:rPr>
          <w:t>5.2</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Comments (including issues found during assessment)</w:t>
        </w:r>
        <w:r w:rsidR="00821960">
          <w:rPr>
            <w:webHidden/>
          </w:rPr>
          <w:tab/>
        </w:r>
        <w:r w:rsidR="00821960">
          <w:rPr>
            <w:webHidden/>
          </w:rPr>
          <w:fldChar w:fldCharType="begin"/>
        </w:r>
        <w:r w:rsidR="00821960">
          <w:rPr>
            <w:webHidden/>
          </w:rPr>
          <w:instrText xml:space="preserve"> PAGEREF _Toc184644412 \h </w:instrText>
        </w:r>
        <w:r w:rsidR="00821960">
          <w:rPr>
            <w:webHidden/>
          </w:rPr>
        </w:r>
        <w:r w:rsidR="00821960">
          <w:rPr>
            <w:webHidden/>
          </w:rPr>
          <w:fldChar w:fldCharType="separate"/>
        </w:r>
        <w:r w:rsidR="00BD0365">
          <w:rPr>
            <w:webHidden/>
          </w:rPr>
          <w:t>24</w:t>
        </w:r>
        <w:r w:rsidR="00821960">
          <w:rPr>
            <w:webHidden/>
          </w:rPr>
          <w:fldChar w:fldCharType="end"/>
        </w:r>
      </w:hyperlink>
    </w:p>
    <w:p w14:paraId="270F2C0D" w14:textId="066B81D6" w:rsidR="00821960" w:rsidRDefault="00E41B6F">
      <w:pPr>
        <w:pStyle w:val="TOC1"/>
        <w:rPr>
          <w:rFonts w:asciiTheme="minorHAnsi" w:eastAsiaTheme="minorEastAsia" w:hAnsiTheme="minorHAnsi" w:cstheme="minorBidi"/>
          <w:spacing w:val="0"/>
          <w:kern w:val="2"/>
          <w:sz w:val="24"/>
          <w:szCs w:val="24"/>
          <w:lang w:val="en-US"/>
          <w14:ligatures w14:val="standardContextual"/>
        </w:rPr>
      </w:pPr>
      <w:hyperlink w:anchor="_Toc184644413" w:history="1">
        <w:r w:rsidR="00821960" w:rsidRPr="00734E0F">
          <w:rPr>
            <w:rStyle w:val="Hyperlink"/>
          </w:rPr>
          <w:t>6</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rPr>
          <w:t>Annexes</w:t>
        </w:r>
        <w:r w:rsidR="00821960">
          <w:rPr>
            <w:webHidden/>
          </w:rPr>
          <w:tab/>
        </w:r>
        <w:r w:rsidR="00821960">
          <w:rPr>
            <w:webHidden/>
          </w:rPr>
          <w:fldChar w:fldCharType="begin"/>
        </w:r>
        <w:r w:rsidR="00821960">
          <w:rPr>
            <w:webHidden/>
          </w:rPr>
          <w:instrText xml:space="preserve"> PAGEREF _Toc184644413 \h </w:instrText>
        </w:r>
        <w:r w:rsidR="00821960">
          <w:rPr>
            <w:webHidden/>
          </w:rPr>
        </w:r>
        <w:r w:rsidR="00821960">
          <w:rPr>
            <w:webHidden/>
          </w:rPr>
          <w:fldChar w:fldCharType="separate"/>
        </w:r>
        <w:r w:rsidR="00BD0365">
          <w:rPr>
            <w:webHidden/>
          </w:rPr>
          <w:t>25</w:t>
        </w:r>
        <w:r w:rsidR="00821960">
          <w:rPr>
            <w:webHidden/>
          </w:rPr>
          <w:fldChar w:fldCharType="end"/>
        </w:r>
      </w:hyperlink>
    </w:p>
    <w:p w14:paraId="0C19ADBE" w14:textId="2F0C7F58" w:rsidR="00821960" w:rsidRDefault="00E41B6F">
      <w:pPr>
        <w:pStyle w:val="TOC1"/>
        <w:rPr>
          <w:rFonts w:asciiTheme="minorHAnsi" w:eastAsiaTheme="minorEastAsia" w:hAnsiTheme="minorHAnsi" w:cstheme="minorBidi"/>
          <w:spacing w:val="0"/>
          <w:kern w:val="2"/>
          <w:sz w:val="24"/>
          <w:szCs w:val="24"/>
          <w:lang w:val="en-US"/>
          <w14:ligatures w14:val="standardContextual"/>
        </w:rPr>
      </w:pPr>
      <w:hyperlink w:anchor="_Toc184644414" w:history="1">
        <w:r w:rsidR="00821960" w:rsidRPr="00734E0F">
          <w:rPr>
            <w:rStyle w:val="Hyperlink"/>
            <w:lang w:eastAsia="en-AU"/>
          </w:rPr>
          <w:t>Annex A Scope for IECEx Certified Equipment Scheme</w:t>
        </w:r>
        <w:r w:rsidR="00821960">
          <w:rPr>
            <w:webHidden/>
          </w:rPr>
          <w:tab/>
        </w:r>
        <w:r w:rsidR="00821960">
          <w:rPr>
            <w:webHidden/>
          </w:rPr>
          <w:fldChar w:fldCharType="begin"/>
        </w:r>
        <w:r w:rsidR="00821960">
          <w:rPr>
            <w:webHidden/>
          </w:rPr>
          <w:instrText xml:space="preserve"> PAGEREF _Toc184644414 \h </w:instrText>
        </w:r>
        <w:r w:rsidR="00821960">
          <w:rPr>
            <w:webHidden/>
          </w:rPr>
        </w:r>
        <w:r w:rsidR="00821960">
          <w:rPr>
            <w:webHidden/>
          </w:rPr>
          <w:fldChar w:fldCharType="separate"/>
        </w:r>
        <w:r w:rsidR="00BD0365">
          <w:rPr>
            <w:webHidden/>
          </w:rPr>
          <w:t>26</w:t>
        </w:r>
        <w:r w:rsidR="00821960">
          <w:rPr>
            <w:webHidden/>
          </w:rPr>
          <w:fldChar w:fldCharType="end"/>
        </w:r>
      </w:hyperlink>
    </w:p>
    <w:p w14:paraId="502AFC48" w14:textId="35CB9FDB"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415" w:history="1">
        <w:r w:rsidR="00821960" w:rsidRPr="00734E0F">
          <w:rPr>
            <w:rStyle w:val="Hyperlink"/>
            <w:lang w:eastAsia="en-AU"/>
          </w:rPr>
          <w:t>A.1</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lang w:eastAsia="en-AU"/>
          </w:rPr>
          <w:t>Current standards</w:t>
        </w:r>
        <w:r w:rsidR="00821960">
          <w:rPr>
            <w:webHidden/>
          </w:rPr>
          <w:tab/>
        </w:r>
        <w:r w:rsidR="00821960">
          <w:rPr>
            <w:webHidden/>
          </w:rPr>
          <w:fldChar w:fldCharType="begin"/>
        </w:r>
        <w:r w:rsidR="00821960">
          <w:rPr>
            <w:webHidden/>
          </w:rPr>
          <w:instrText xml:space="preserve"> PAGEREF _Toc184644415 \h </w:instrText>
        </w:r>
        <w:r w:rsidR="00821960">
          <w:rPr>
            <w:webHidden/>
          </w:rPr>
        </w:r>
        <w:r w:rsidR="00821960">
          <w:rPr>
            <w:webHidden/>
          </w:rPr>
          <w:fldChar w:fldCharType="separate"/>
        </w:r>
        <w:r w:rsidR="00BD0365">
          <w:rPr>
            <w:webHidden/>
          </w:rPr>
          <w:t>26</w:t>
        </w:r>
        <w:r w:rsidR="00821960">
          <w:rPr>
            <w:webHidden/>
          </w:rPr>
          <w:fldChar w:fldCharType="end"/>
        </w:r>
      </w:hyperlink>
    </w:p>
    <w:p w14:paraId="1C1D4115" w14:textId="71C4C32C" w:rsidR="00821960" w:rsidRDefault="00E41B6F">
      <w:pPr>
        <w:pStyle w:val="TOC2"/>
        <w:rPr>
          <w:rFonts w:asciiTheme="minorHAnsi" w:eastAsiaTheme="minorEastAsia" w:hAnsiTheme="minorHAnsi" w:cstheme="minorBidi"/>
          <w:spacing w:val="0"/>
          <w:kern w:val="2"/>
          <w:sz w:val="24"/>
          <w:szCs w:val="24"/>
          <w:lang w:val="en-US"/>
          <w14:ligatures w14:val="standardContextual"/>
        </w:rPr>
      </w:pPr>
      <w:hyperlink w:anchor="_Toc184644416" w:history="1">
        <w:r w:rsidR="00821960" w:rsidRPr="00734E0F">
          <w:rPr>
            <w:rStyle w:val="Hyperlink"/>
            <w:lang w:eastAsia="en-AU"/>
          </w:rPr>
          <w:t>A.2</w:t>
        </w:r>
        <w:r w:rsidR="00821960">
          <w:rPr>
            <w:rFonts w:asciiTheme="minorHAnsi" w:eastAsiaTheme="minorEastAsia" w:hAnsiTheme="minorHAnsi" w:cstheme="minorBidi"/>
            <w:spacing w:val="0"/>
            <w:kern w:val="2"/>
            <w:sz w:val="24"/>
            <w:szCs w:val="24"/>
            <w:lang w:val="en-US"/>
            <w14:ligatures w14:val="standardContextual"/>
          </w:rPr>
          <w:tab/>
        </w:r>
        <w:r w:rsidR="00821960" w:rsidRPr="00734E0F">
          <w:rPr>
            <w:rStyle w:val="Hyperlink"/>
            <w:lang w:eastAsia="en-AU"/>
          </w:rPr>
          <w:t>Superseded standards</w:t>
        </w:r>
        <w:r w:rsidR="00821960">
          <w:rPr>
            <w:webHidden/>
          </w:rPr>
          <w:tab/>
        </w:r>
        <w:r w:rsidR="00821960">
          <w:rPr>
            <w:webHidden/>
          </w:rPr>
          <w:fldChar w:fldCharType="begin"/>
        </w:r>
        <w:r w:rsidR="00821960">
          <w:rPr>
            <w:webHidden/>
          </w:rPr>
          <w:instrText xml:space="preserve"> PAGEREF _Toc184644416 \h </w:instrText>
        </w:r>
        <w:r w:rsidR="00821960">
          <w:rPr>
            <w:webHidden/>
          </w:rPr>
        </w:r>
        <w:r w:rsidR="00821960">
          <w:rPr>
            <w:webHidden/>
          </w:rPr>
          <w:fldChar w:fldCharType="separate"/>
        </w:r>
        <w:r w:rsidR="00BD0365">
          <w:rPr>
            <w:webHidden/>
          </w:rPr>
          <w:t>28</w:t>
        </w:r>
        <w:r w:rsidR="00821960">
          <w:rPr>
            <w:webHidden/>
          </w:rPr>
          <w:fldChar w:fldCharType="end"/>
        </w:r>
      </w:hyperlink>
    </w:p>
    <w:p w14:paraId="29567DD3" w14:textId="6D44615B" w:rsidR="00821960" w:rsidRDefault="00E41B6F">
      <w:pPr>
        <w:pStyle w:val="TOC1"/>
        <w:rPr>
          <w:rFonts w:asciiTheme="minorHAnsi" w:eastAsiaTheme="minorEastAsia" w:hAnsiTheme="minorHAnsi" w:cstheme="minorBidi"/>
          <w:spacing w:val="0"/>
          <w:kern w:val="2"/>
          <w:sz w:val="24"/>
          <w:szCs w:val="24"/>
          <w:lang w:val="en-US"/>
          <w14:ligatures w14:val="standardContextual"/>
        </w:rPr>
      </w:pPr>
      <w:hyperlink w:anchor="_Toc184644417" w:history="1">
        <w:r w:rsidR="00821960" w:rsidRPr="00734E0F">
          <w:rPr>
            <w:rStyle w:val="Hyperlink"/>
          </w:rPr>
          <w:t>Annex B Overall Organisation Chart/ExCB/ExTL</w:t>
        </w:r>
        <w:r w:rsidR="00821960">
          <w:rPr>
            <w:webHidden/>
          </w:rPr>
          <w:tab/>
        </w:r>
        <w:r w:rsidR="00821960">
          <w:rPr>
            <w:webHidden/>
          </w:rPr>
          <w:fldChar w:fldCharType="begin"/>
        </w:r>
        <w:r w:rsidR="00821960">
          <w:rPr>
            <w:webHidden/>
          </w:rPr>
          <w:instrText xml:space="preserve"> PAGEREF _Toc184644417 \h </w:instrText>
        </w:r>
        <w:r w:rsidR="00821960">
          <w:rPr>
            <w:webHidden/>
          </w:rPr>
        </w:r>
        <w:r w:rsidR="00821960">
          <w:rPr>
            <w:webHidden/>
          </w:rPr>
          <w:fldChar w:fldCharType="separate"/>
        </w:r>
        <w:r w:rsidR="00BD0365">
          <w:rPr>
            <w:webHidden/>
          </w:rPr>
          <w:t>30</w:t>
        </w:r>
        <w:r w:rsidR="00821960">
          <w:rPr>
            <w:webHidden/>
          </w:rPr>
          <w:fldChar w:fldCharType="end"/>
        </w:r>
      </w:hyperlink>
    </w:p>
    <w:p w14:paraId="7625CE28" w14:textId="0B165EDC" w:rsidR="00821960" w:rsidRDefault="00E41B6F">
      <w:pPr>
        <w:pStyle w:val="TOC1"/>
        <w:rPr>
          <w:rFonts w:asciiTheme="minorHAnsi" w:eastAsiaTheme="minorEastAsia" w:hAnsiTheme="minorHAnsi" w:cstheme="minorBidi"/>
          <w:spacing w:val="0"/>
          <w:kern w:val="2"/>
          <w:sz w:val="24"/>
          <w:szCs w:val="24"/>
          <w:lang w:val="en-US"/>
          <w14:ligatures w14:val="standardContextual"/>
        </w:rPr>
      </w:pPr>
      <w:hyperlink w:anchor="_Toc184644418" w:history="1">
        <w:r w:rsidR="00821960" w:rsidRPr="00734E0F">
          <w:rPr>
            <w:rStyle w:val="Hyperlink"/>
          </w:rPr>
          <w:t>Annex C Accreditation Certificate for ISO/IEC 17065</w:t>
        </w:r>
        <w:r w:rsidR="00821960">
          <w:rPr>
            <w:webHidden/>
          </w:rPr>
          <w:tab/>
        </w:r>
        <w:r w:rsidR="00821960">
          <w:rPr>
            <w:webHidden/>
          </w:rPr>
          <w:fldChar w:fldCharType="begin"/>
        </w:r>
        <w:r w:rsidR="00821960">
          <w:rPr>
            <w:webHidden/>
          </w:rPr>
          <w:instrText xml:space="preserve"> PAGEREF _Toc184644418 \h </w:instrText>
        </w:r>
        <w:r w:rsidR="00821960">
          <w:rPr>
            <w:webHidden/>
          </w:rPr>
        </w:r>
        <w:r w:rsidR="00821960">
          <w:rPr>
            <w:webHidden/>
          </w:rPr>
          <w:fldChar w:fldCharType="separate"/>
        </w:r>
        <w:r w:rsidR="00BD0365">
          <w:rPr>
            <w:webHidden/>
          </w:rPr>
          <w:t>31</w:t>
        </w:r>
        <w:r w:rsidR="00821960">
          <w:rPr>
            <w:webHidden/>
          </w:rPr>
          <w:fldChar w:fldCharType="end"/>
        </w:r>
      </w:hyperlink>
    </w:p>
    <w:p w14:paraId="2362D1D0" w14:textId="54246F07" w:rsidR="00821960" w:rsidRDefault="00E41B6F">
      <w:pPr>
        <w:pStyle w:val="TOC1"/>
        <w:rPr>
          <w:rFonts w:asciiTheme="minorHAnsi" w:eastAsiaTheme="minorEastAsia" w:hAnsiTheme="minorHAnsi" w:cstheme="minorBidi"/>
          <w:spacing w:val="0"/>
          <w:kern w:val="2"/>
          <w:sz w:val="24"/>
          <w:szCs w:val="24"/>
          <w:lang w:val="en-US"/>
          <w14:ligatures w14:val="standardContextual"/>
        </w:rPr>
      </w:pPr>
      <w:hyperlink w:anchor="_Toc184644419" w:history="1">
        <w:r w:rsidR="00821960" w:rsidRPr="00734E0F">
          <w:rPr>
            <w:rStyle w:val="Hyperlink"/>
          </w:rPr>
          <w:t>Annex D Accreditation Certificate for ISO/IEC 17025</w:t>
        </w:r>
        <w:r w:rsidR="00821960">
          <w:rPr>
            <w:webHidden/>
          </w:rPr>
          <w:tab/>
        </w:r>
        <w:r w:rsidR="00821960">
          <w:rPr>
            <w:webHidden/>
          </w:rPr>
          <w:fldChar w:fldCharType="begin"/>
        </w:r>
        <w:r w:rsidR="00821960">
          <w:rPr>
            <w:webHidden/>
          </w:rPr>
          <w:instrText xml:space="preserve"> PAGEREF _Toc184644419 \h </w:instrText>
        </w:r>
        <w:r w:rsidR="00821960">
          <w:rPr>
            <w:webHidden/>
          </w:rPr>
        </w:r>
        <w:r w:rsidR="00821960">
          <w:rPr>
            <w:webHidden/>
          </w:rPr>
          <w:fldChar w:fldCharType="separate"/>
        </w:r>
        <w:r w:rsidR="00BD0365">
          <w:rPr>
            <w:webHidden/>
          </w:rPr>
          <w:t>32</w:t>
        </w:r>
        <w:r w:rsidR="00821960">
          <w:rPr>
            <w:webHidden/>
          </w:rPr>
          <w:fldChar w:fldCharType="end"/>
        </w:r>
      </w:hyperlink>
    </w:p>
    <w:p w14:paraId="35A6701D" w14:textId="2117E704" w:rsidR="001B0860" w:rsidRPr="00BD6E18" w:rsidRDefault="006947D6" w:rsidP="001035B4">
      <w:r w:rsidRPr="003360C1">
        <w:fldChar w:fldCharType="end"/>
      </w:r>
    </w:p>
    <w:p w14:paraId="4D27CB5F" w14:textId="77777777" w:rsidR="00FF5197" w:rsidRPr="00BD6E18" w:rsidRDefault="001B0860" w:rsidP="001B0860">
      <w:pPr>
        <w:pStyle w:val="Heading1"/>
      </w:pPr>
      <w:r w:rsidRPr="00BD6E18">
        <w:br w:type="page"/>
      </w:r>
      <w:bookmarkStart w:id="5" w:name="_Toc326453658"/>
      <w:bookmarkStart w:id="6" w:name="_Toc184644317"/>
      <w:r w:rsidR="00FF5197" w:rsidRPr="00BD6E18">
        <w:lastRenderedPageBreak/>
        <w:t>Assessment information</w:t>
      </w:r>
      <w:bookmarkEnd w:id="5"/>
      <w:bookmarkEnd w:id="6"/>
    </w:p>
    <w:p w14:paraId="581FAAA7" w14:textId="31583553" w:rsidR="00822EE0" w:rsidRPr="00BD6E18" w:rsidRDefault="00FF5197" w:rsidP="00822EE0">
      <w:pPr>
        <w:pStyle w:val="Heading2"/>
      </w:pPr>
      <w:bookmarkStart w:id="7" w:name="_Toc184644318"/>
      <w:bookmarkStart w:id="8" w:name="_Toc326453659"/>
      <w:r w:rsidRPr="00BD6E18">
        <w:t xml:space="preserve">Type of </w:t>
      </w:r>
      <w:r w:rsidR="00822EE0" w:rsidRPr="00BD6E18">
        <w:t>b</w:t>
      </w:r>
      <w:r w:rsidRPr="00BD6E18">
        <w:t>ody covered by this assessment:</w:t>
      </w:r>
      <w:bookmarkEnd w:id="7"/>
      <w:r w:rsidRPr="00BD6E18">
        <w:t xml:space="preserve"> </w:t>
      </w:r>
      <w:bookmarkStart w:id="9" w:name="_Hlk49153456"/>
      <w:bookmarkStart w:id="10" w:name="_Hlk49153355"/>
      <w:bookmarkEnd w:id="8"/>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31678CB" w14:textId="77777777" w:rsidTr="00913966">
        <w:tc>
          <w:tcPr>
            <w:tcW w:w="5353" w:type="dxa"/>
          </w:tcPr>
          <w:p w14:paraId="63752DD0" w14:textId="77777777" w:rsidR="00822EE0" w:rsidRPr="00BD6E18" w:rsidRDefault="00822EE0" w:rsidP="00822EE0">
            <w:pPr>
              <w:pStyle w:val="TABLE-cell"/>
            </w:pPr>
            <w:r w:rsidRPr="00BD6E18">
              <w:t xml:space="preserve">ExCB for IECEx </w:t>
            </w:r>
            <w:r w:rsidRPr="00913966">
              <w:rPr>
                <w:lang w:eastAsia="en-AU"/>
              </w:rPr>
              <w:t>Certified Equipment Scheme</w:t>
            </w:r>
          </w:p>
        </w:tc>
        <w:tc>
          <w:tcPr>
            <w:tcW w:w="709" w:type="dxa"/>
            <w:vAlign w:val="center"/>
          </w:tcPr>
          <w:p w14:paraId="216B793A" w14:textId="2CE4104A" w:rsidR="00822EE0" w:rsidRPr="00BD6E18" w:rsidRDefault="00CA2CFA"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E41B6F">
              <w:rPr>
                <w:sz w:val="20"/>
              </w:rPr>
            </w:r>
            <w:r w:rsidR="00E41B6F">
              <w:rPr>
                <w:sz w:val="20"/>
              </w:rPr>
              <w:fldChar w:fldCharType="separate"/>
            </w:r>
            <w:r>
              <w:rPr>
                <w:sz w:val="20"/>
              </w:rPr>
              <w:fldChar w:fldCharType="end"/>
            </w:r>
          </w:p>
        </w:tc>
      </w:tr>
      <w:tr w:rsidR="00822EE0" w:rsidRPr="00BD6E18" w14:paraId="0944FFE5" w14:textId="77777777" w:rsidTr="00913966">
        <w:tc>
          <w:tcPr>
            <w:tcW w:w="5353" w:type="dxa"/>
          </w:tcPr>
          <w:p w14:paraId="0024CB9B" w14:textId="77777777" w:rsidR="00822EE0" w:rsidRPr="00BD6E18" w:rsidRDefault="00822EE0" w:rsidP="00822EE0">
            <w:pPr>
              <w:pStyle w:val="TABLE-cell"/>
            </w:pPr>
            <w:r w:rsidRPr="00BD6E18">
              <w:t xml:space="preserve">ExTL for IECEx </w:t>
            </w:r>
            <w:r w:rsidRPr="00913966">
              <w:rPr>
                <w:lang w:eastAsia="en-AU"/>
              </w:rPr>
              <w:t>Certified Equipment Scheme</w:t>
            </w:r>
          </w:p>
        </w:tc>
        <w:tc>
          <w:tcPr>
            <w:tcW w:w="709" w:type="dxa"/>
            <w:vAlign w:val="center"/>
          </w:tcPr>
          <w:p w14:paraId="1EA3B434" w14:textId="450B59CE" w:rsidR="00822EE0" w:rsidRPr="00BD6E18" w:rsidRDefault="00CA2CFA"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E41B6F">
              <w:rPr>
                <w:sz w:val="20"/>
              </w:rPr>
            </w:r>
            <w:r w:rsidR="00E41B6F">
              <w:rPr>
                <w:sz w:val="20"/>
              </w:rPr>
              <w:fldChar w:fldCharType="separate"/>
            </w:r>
            <w:r>
              <w:rPr>
                <w:sz w:val="20"/>
              </w:rPr>
              <w:fldChar w:fldCharType="end"/>
            </w:r>
          </w:p>
        </w:tc>
      </w:tr>
      <w:tr w:rsidR="00822EE0" w:rsidRPr="00BD6E18" w14:paraId="7A81D524" w14:textId="77777777" w:rsidTr="00913966">
        <w:tc>
          <w:tcPr>
            <w:tcW w:w="5353" w:type="dxa"/>
          </w:tcPr>
          <w:p w14:paraId="1CF9B3C9" w14:textId="24BA89E8" w:rsidR="00822EE0" w:rsidRPr="00BD6E18" w:rsidRDefault="00822EE0" w:rsidP="00822EE0">
            <w:pPr>
              <w:pStyle w:val="TABLE-cell"/>
            </w:pPr>
            <w:r w:rsidRPr="00BD6E18">
              <w:t xml:space="preserve">ATF for IECEx </w:t>
            </w:r>
            <w:r w:rsidRPr="00913966">
              <w:rPr>
                <w:lang w:eastAsia="en-AU"/>
              </w:rPr>
              <w:t>Certified Equipment Scheme</w:t>
            </w:r>
          </w:p>
        </w:tc>
        <w:tc>
          <w:tcPr>
            <w:tcW w:w="709" w:type="dxa"/>
            <w:vAlign w:val="center"/>
          </w:tcPr>
          <w:p w14:paraId="3272D5D3" w14:textId="18BE099B"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E41B6F">
              <w:rPr>
                <w:sz w:val="20"/>
              </w:rPr>
            </w:r>
            <w:r w:rsidR="00E41B6F">
              <w:rPr>
                <w:sz w:val="20"/>
              </w:rPr>
              <w:fldChar w:fldCharType="separate"/>
            </w:r>
            <w:r w:rsidRPr="00913966">
              <w:rPr>
                <w:sz w:val="20"/>
              </w:rPr>
              <w:fldChar w:fldCharType="end"/>
            </w:r>
          </w:p>
        </w:tc>
      </w:tr>
      <w:tr w:rsidR="00822EE0" w:rsidRPr="00BD6E18" w14:paraId="191BF256" w14:textId="77777777" w:rsidTr="00913966">
        <w:tc>
          <w:tcPr>
            <w:tcW w:w="5353" w:type="dxa"/>
          </w:tcPr>
          <w:p w14:paraId="37199D41" w14:textId="77777777" w:rsidR="00822EE0" w:rsidRPr="00BD6E18" w:rsidRDefault="00822EE0" w:rsidP="00822EE0">
            <w:pPr>
              <w:pStyle w:val="TABLE-cell"/>
            </w:pPr>
            <w:r w:rsidRPr="00BD6E18">
              <w:t xml:space="preserve">ExCB for IECEx </w:t>
            </w:r>
            <w:r w:rsidRPr="00913966">
              <w:rPr>
                <w:lang w:eastAsia="en-AU"/>
              </w:rPr>
              <w:t>Certified Service Facilities Scheme</w:t>
            </w:r>
          </w:p>
        </w:tc>
        <w:tc>
          <w:tcPr>
            <w:tcW w:w="709" w:type="dxa"/>
          </w:tcPr>
          <w:p w14:paraId="6CB28EC4" w14:textId="1CF420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E41B6F">
              <w:rPr>
                <w:sz w:val="20"/>
              </w:rPr>
            </w:r>
            <w:r w:rsidR="00E41B6F">
              <w:rPr>
                <w:sz w:val="20"/>
              </w:rPr>
              <w:fldChar w:fldCharType="separate"/>
            </w:r>
            <w:r w:rsidRPr="00913966">
              <w:rPr>
                <w:sz w:val="20"/>
              </w:rPr>
              <w:fldChar w:fldCharType="end"/>
            </w:r>
          </w:p>
        </w:tc>
      </w:tr>
      <w:tr w:rsidR="00822EE0" w:rsidRPr="00BD6E18" w14:paraId="257E421A" w14:textId="77777777" w:rsidTr="00913966">
        <w:tc>
          <w:tcPr>
            <w:tcW w:w="5353" w:type="dxa"/>
          </w:tcPr>
          <w:p w14:paraId="602C8DE7" w14:textId="77777777" w:rsidR="00822EE0" w:rsidRPr="00BD6E18" w:rsidRDefault="00822EE0" w:rsidP="00822EE0">
            <w:pPr>
              <w:pStyle w:val="TABLE-cell"/>
            </w:pPr>
            <w:r w:rsidRPr="00BD6E18">
              <w:t xml:space="preserve">ExCB for IECEx </w:t>
            </w:r>
            <w:r w:rsidRPr="00913966">
              <w:rPr>
                <w:lang w:eastAsia="en-AU"/>
              </w:rPr>
              <w:t>Conformity Mark Licensing System</w:t>
            </w:r>
          </w:p>
        </w:tc>
        <w:tc>
          <w:tcPr>
            <w:tcW w:w="709" w:type="dxa"/>
          </w:tcPr>
          <w:p w14:paraId="284CCDC2" w14:textId="50BDC345" w:rsidR="00822EE0" w:rsidRPr="00BD6E18" w:rsidRDefault="00CA2CFA"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E41B6F">
              <w:rPr>
                <w:sz w:val="20"/>
              </w:rPr>
            </w:r>
            <w:r w:rsidR="00E41B6F">
              <w:rPr>
                <w:sz w:val="20"/>
              </w:rPr>
              <w:fldChar w:fldCharType="separate"/>
            </w:r>
            <w:r>
              <w:rPr>
                <w:sz w:val="20"/>
              </w:rPr>
              <w:fldChar w:fldCharType="end"/>
            </w:r>
          </w:p>
        </w:tc>
      </w:tr>
      <w:tr w:rsidR="00822EE0" w:rsidRPr="00BD6E18" w14:paraId="29B94FC4" w14:textId="77777777" w:rsidTr="00913966">
        <w:tc>
          <w:tcPr>
            <w:tcW w:w="5353" w:type="dxa"/>
          </w:tcPr>
          <w:p w14:paraId="1700EA44" w14:textId="1274C51C" w:rsidR="00822EE0" w:rsidRPr="00BD6E18" w:rsidRDefault="00822EE0" w:rsidP="00822EE0">
            <w:pPr>
              <w:pStyle w:val="TABLE-cell"/>
            </w:pPr>
            <w:r w:rsidRPr="00BD6E18">
              <w:t>ExCB for IECEx Certification of Personnel Competency Scheme</w:t>
            </w:r>
          </w:p>
        </w:tc>
        <w:tc>
          <w:tcPr>
            <w:tcW w:w="709" w:type="dxa"/>
          </w:tcPr>
          <w:p w14:paraId="1927DF96" w14:textId="051BF621"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E41B6F">
              <w:rPr>
                <w:sz w:val="20"/>
              </w:rPr>
            </w:r>
            <w:r w:rsidR="00E41B6F">
              <w:rPr>
                <w:sz w:val="20"/>
              </w:rPr>
              <w:fldChar w:fldCharType="separate"/>
            </w:r>
            <w:r w:rsidRPr="00913966">
              <w:rPr>
                <w:sz w:val="20"/>
              </w:rPr>
              <w:fldChar w:fldCharType="end"/>
            </w:r>
          </w:p>
        </w:tc>
      </w:tr>
    </w:tbl>
    <w:p w14:paraId="77BAA2E1" w14:textId="77777777" w:rsidR="00FF5197" w:rsidRPr="00BD6E18" w:rsidRDefault="00FF5197" w:rsidP="00FF5197">
      <w:pPr>
        <w:pStyle w:val="NOTE"/>
        <w:ind w:left="720"/>
      </w:pPr>
    </w:p>
    <w:p w14:paraId="4E077DDC" w14:textId="77777777" w:rsidR="00FF5197" w:rsidRPr="00BD6E18" w:rsidRDefault="00FF5197" w:rsidP="00FF5197">
      <w:pPr>
        <w:pStyle w:val="NOTE"/>
        <w:ind w:left="720"/>
      </w:pPr>
    </w:p>
    <w:p w14:paraId="10743EF6" w14:textId="77777777" w:rsidR="00FF5197" w:rsidRPr="00BD6E18" w:rsidRDefault="00FF5197" w:rsidP="00FF5197">
      <w:pPr>
        <w:pStyle w:val="NOTE"/>
        <w:ind w:left="720"/>
      </w:pPr>
    </w:p>
    <w:p w14:paraId="56A01545" w14:textId="77777777" w:rsidR="001D08F9" w:rsidRPr="00BD6E18" w:rsidRDefault="001D08F9" w:rsidP="00FF5197">
      <w:pPr>
        <w:pStyle w:val="NOTE"/>
        <w:ind w:left="720"/>
      </w:pPr>
    </w:p>
    <w:p w14:paraId="565CD0DB" w14:textId="77777777" w:rsidR="00B10D44" w:rsidRPr="00BD6E18" w:rsidRDefault="00B10D44" w:rsidP="00FF5197">
      <w:pPr>
        <w:pStyle w:val="NOTE"/>
        <w:ind w:left="720"/>
      </w:pPr>
    </w:p>
    <w:p w14:paraId="453497E7" w14:textId="77777777" w:rsidR="001B378F" w:rsidRPr="00BD6E18" w:rsidRDefault="001B378F" w:rsidP="00FF5197">
      <w:pPr>
        <w:pStyle w:val="NOTE"/>
        <w:ind w:left="720"/>
      </w:pPr>
    </w:p>
    <w:p w14:paraId="5C13B469" w14:textId="77777777" w:rsidR="001B378F" w:rsidRPr="00BD6E18" w:rsidRDefault="001B378F" w:rsidP="00FF5197">
      <w:pPr>
        <w:pStyle w:val="NOTE"/>
        <w:ind w:left="720"/>
      </w:pPr>
    </w:p>
    <w:p w14:paraId="0653BBC6" w14:textId="77777777" w:rsidR="00822EE0" w:rsidRPr="00BD6E18" w:rsidRDefault="00822EE0" w:rsidP="00FF5197">
      <w:pPr>
        <w:pStyle w:val="NOTE"/>
        <w:ind w:left="720"/>
      </w:pPr>
    </w:p>
    <w:bookmarkEnd w:id="9"/>
    <w:p w14:paraId="0FA48022" w14:textId="77777777" w:rsidR="00822EE0" w:rsidRPr="00BD6E18" w:rsidRDefault="00822EE0" w:rsidP="00FF5197">
      <w:pPr>
        <w:pStyle w:val="NOTE"/>
        <w:ind w:left="720"/>
      </w:pPr>
    </w:p>
    <w:p w14:paraId="0E5FBAE5" w14:textId="109DB44A" w:rsidR="00822EE0" w:rsidRPr="00BD6E18" w:rsidRDefault="00FF5197" w:rsidP="00822EE0">
      <w:pPr>
        <w:pStyle w:val="Heading2"/>
      </w:pPr>
      <w:bookmarkStart w:id="11" w:name="_Toc184644319"/>
      <w:bookmarkStart w:id="12" w:name="_Toc326453660"/>
      <w:r w:rsidRPr="00BD6E18">
        <w:t>Type of assessment:</w:t>
      </w:r>
      <w:bookmarkEnd w:id="11"/>
      <w:r w:rsidRPr="00BD6E18">
        <w:t xml:space="preserve"> </w:t>
      </w:r>
      <w:bookmarkStart w:id="13" w:name="_Hlk49154400"/>
      <w:bookmarkEnd w:id="12"/>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7D585BE" w14:textId="77777777" w:rsidTr="00822EE0">
        <w:tc>
          <w:tcPr>
            <w:tcW w:w="5353" w:type="dxa"/>
          </w:tcPr>
          <w:p w14:paraId="0EC43DF1" w14:textId="77777777" w:rsidR="00822EE0" w:rsidRPr="00BD6E18" w:rsidRDefault="00822EE0" w:rsidP="00822EE0">
            <w:pPr>
              <w:pStyle w:val="TABLE-cell"/>
            </w:pPr>
            <w:r w:rsidRPr="00BD6E18">
              <w:t>Pre-assessment for candidate body</w:t>
            </w:r>
          </w:p>
        </w:tc>
        <w:tc>
          <w:tcPr>
            <w:tcW w:w="709" w:type="dxa"/>
            <w:vAlign w:val="center"/>
          </w:tcPr>
          <w:p w14:paraId="19890019" w14:textId="4E7AD3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E41B6F">
              <w:rPr>
                <w:sz w:val="20"/>
              </w:rPr>
            </w:r>
            <w:r w:rsidR="00E41B6F">
              <w:rPr>
                <w:sz w:val="20"/>
              </w:rPr>
              <w:fldChar w:fldCharType="separate"/>
            </w:r>
            <w:r w:rsidRPr="00913966">
              <w:rPr>
                <w:sz w:val="20"/>
              </w:rPr>
              <w:fldChar w:fldCharType="end"/>
            </w:r>
          </w:p>
        </w:tc>
      </w:tr>
      <w:tr w:rsidR="00822EE0" w:rsidRPr="00BD6E18" w14:paraId="1B05644E" w14:textId="77777777" w:rsidTr="00822EE0">
        <w:tc>
          <w:tcPr>
            <w:tcW w:w="5353" w:type="dxa"/>
          </w:tcPr>
          <w:p w14:paraId="15788884" w14:textId="77777777" w:rsidR="00822EE0" w:rsidRPr="00BD6E18" w:rsidRDefault="00822EE0" w:rsidP="00822EE0">
            <w:pPr>
              <w:pStyle w:val="TABLE-cell"/>
            </w:pPr>
            <w:r w:rsidRPr="00BD6E18">
              <w:t>Initial assessment for candidate body</w:t>
            </w:r>
          </w:p>
        </w:tc>
        <w:tc>
          <w:tcPr>
            <w:tcW w:w="709" w:type="dxa"/>
            <w:vAlign w:val="center"/>
          </w:tcPr>
          <w:p w14:paraId="4C19F629" w14:textId="1B495FBE"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E41B6F">
              <w:rPr>
                <w:sz w:val="20"/>
              </w:rPr>
            </w:r>
            <w:r w:rsidR="00E41B6F">
              <w:rPr>
                <w:sz w:val="20"/>
              </w:rPr>
              <w:fldChar w:fldCharType="separate"/>
            </w:r>
            <w:r w:rsidRPr="00913966">
              <w:rPr>
                <w:sz w:val="20"/>
              </w:rPr>
              <w:fldChar w:fldCharType="end"/>
            </w:r>
          </w:p>
        </w:tc>
      </w:tr>
      <w:tr w:rsidR="00822EE0" w:rsidRPr="00BD6E18" w14:paraId="19CA8FC1" w14:textId="77777777" w:rsidTr="00E57D95">
        <w:tc>
          <w:tcPr>
            <w:tcW w:w="5353" w:type="dxa"/>
          </w:tcPr>
          <w:p w14:paraId="38E5BCE8" w14:textId="77777777" w:rsidR="00822EE0" w:rsidRPr="00BD6E18" w:rsidRDefault="00822EE0" w:rsidP="00822EE0">
            <w:pPr>
              <w:pStyle w:val="TABLE-cell"/>
            </w:pPr>
            <w:r w:rsidRPr="00BD6E18">
              <w:t xml:space="preserve">Surveillance </w:t>
            </w:r>
          </w:p>
        </w:tc>
        <w:tc>
          <w:tcPr>
            <w:tcW w:w="709" w:type="dxa"/>
          </w:tcPr>
          <w:p w14:paraId="608CEF70" w14:textId="1294628C"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E41B6F">
              <w:rPr>
                <w:sz w:val="20"/>
              </w:rPr>
            </w:r>
            <w:r w:rsidR="00E41B6F">
              <w:rPr>
                <w:sz w:val="20"/>
              </w:rPr>
              <w:fldChar w:fldCharType="separate"/>
            </w:r>
            <w:r w:rsidRPr="00913966">
              <w:rPr>
                <w:sz w:val="20"/>
              </w:rPr>
              <w:fldChar w:fldCharType="end"/>
            </w:r>
          </w:p>
        </w:tc>
      </w:tr>
      <w:tr w:rsidR="00822EE0" w:rsidRPr="00BD6E18" w14:paraId="378DA635" w14:textId="77777777" w:rsidTr="00E57D95">
        <w:tc>
          <w:tcPr>
            <w:tcW w:w="5353" w:type="dxa"/>
          </w:tcPr>
          <w:p w14:paraId="0AF9A074" w14:textId="77777777" w:rsidR="00822EE0" w:rsidRPr="00BD6E18" w:rsidRDefault="00822EE0" w:rsidP="00822EE0">
            <w:pPr>
              <w:pStyle w:val="TABLE-cell"/>
            </w:pPr>
            <w:r w:rsidRPr="00BD6E18">
              <w:t xml:space="preserve">Re-assessment </w:t>
            </w:r>
          </w:p>
        </w:tc>
        <w:tc>
          <w:tcPr>
            <w:tcW w:w="709" w:type="dxa"/>
          </w:tcPr>
          <w:p w14:paraId="258D449B" w14:textId="3152E645" w:rsidR="00822EE0" w:rsidRPr="00BD6E18" w:rsidRDefault="0042044E"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E41B6F">
              <w:rPr>
                <w:sz w:val="20"/>
              </w:rPr>
            </w:r>
            <w:r w:rsidR="00E41B6F">
              <w:rPr>
                <w:sz w:val="20"/>
              </w:rPr>
              <w:fldChar w:fldCharType="separate"/>
            </w:r>
            <w:r>
              <w:rPr>
                <w:sz w:val="20"/>
              </w:rPr>
              <w:fldChar w:fldCharType="end"/>
            </w:r>
          </w:p>
        </w:tc>
      </w:tr>
      <w:tr w:rsidR="00822EE0" w:rsidRPr="00BD6E18" w14:paraId="1997E87E" w14:textId="77777777" w:rsidTr="00E57D95">
        <w:tc>
          <w:tcPr>
            <w:tcW w:w="5353" w:type="dxa"/>
          </w:tcPr>
          <w:p w14:paraId="502E060F" w14:textId="77777777" w:rsidR="00822EE0" w:rsidRPr="00BD6E18" w:rsidRDefault="00822EE0" w:rsidP="00822EE0">
            <w:pPr>
              <w:pStyle w:val="TABLE-cell"/>
            </w:pPr>
            <w:r w:rsidRPr="00BD6E18">
              <w:t>Scope extension</w:t>
            </w:r>
          </w:p>
        </w:tc>
        <w:tc>
          <w:tcPr>
            <w:tcW w:w="709" w:type="dxa"/>
          </w:tcPr>
          <w:p w14:paraId="10AB603E" w14:textId="76B4B353"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E41B6F">
              <w:rPr>
                <w:sz w:val="20"/>
              </w:rPr>
            </w:r>
            <w:r w:rsidR="00E41B6F">
              <w:rPr>
                <w:sz w:val="20"/>
              </w:rPr>
              <w:fldChar w:fldCharType="separate"/>
            </w:r>
            <w:r w:rsidRPr="00913966">
              <w:rPr>
                <w:sz w:val="20"/>
              </w:rPr>
              <w:fldChar w:fldCharType="end"/>
            </w:r>
          </w:p>
        </w:tc>
      </w:tr>
    </w:tbl>
    <w:p w14:paraId="73BEE590" w14:textId="74E71566" w:rsidR="00FF5197" w:rsidRPr="00BD6E18" w:rsidRDefault="00FF5197" w:rsidP="00FF5197">
      <w:pPr>
        <w:pStyle w:val="Heading2"/>
      </w:pPr>
      <w:bookmarkStart w:id="14" w:name="_Toc326453661"/>
      <w:bookmarkStart w:id="15" w:name="_Toc184644320"/>
      <w:bookmarkEnd w:id="10"/>
      <w:bookmarkEnd w:id="13"/>
      <w:r w:rsidRPr="00BD6E18">
        <w:t>Details of body</w:t>
      </w:r>
      <w:bookmarkEnd w:id="14"/>
      <w:bookmarkEnd w:id="15"/>
    </w:p>
    <w:p w14:paraId="7D79C390" w14:textId="77777777" w:rsidR="00FF5197" w:rsidRPr="00BD6E18" w:rsidRDefault="00FF5197" w:rsidP="00FF5197">
      <w:pPr>
        <w:pStyle w:val="Heading3"/>
      </w:pPr>
      <w:bookmarkStart w:id="16" w:name="_Toc326453662"/>
      <w:bookmarkStart w:id="17" w:name="_Toc184644321"/>
      <w:r w:rsidRPr="00BD6E18">
        <w:t>Country</w:t>
      </w:r>
      <w:bookmarkEnd w:id="16"/>
      <w:bookmarkEnd w:id="17"/>
    </w:p>
    <w:p w14:paraId="43506E10" w14:textId="657EECFD" w:rsidR="009520B0" w:rsidRPr="00BD6E18" w:rsidRDefault="00737098" w:rsidP="009520B0">
      <w:pPr>
        <w:pStyle w:val="PARAGRAPH"/>
      </w:pPr>
      <w:r>
        <w:t>UK</w:t>
      </w:r>
    </w:p>
    <w:p w14:paraId="7F9B344D" w14:textId="77777777" w:rsidR="00FF5197" w:rsidRPr="00BD6E18" w:rsidRDefault="00FF5197" w:rsidP="00FF5197">
      <w:pPr>
        <w:pStyle w:val="Heading3"/>
      </w:pPr>
      <w:bookmarkStart w:id="18" w:name="_Toc326453663"/>
      <w:bookmarkStart w:id="19" w:name="_Toc184644322"/>
      <w:r w:rsidRPr="00BD6E18">
        <w:t>Name of body</w:t>
      </w:r>
      <w:bookmarkEnd w:id="18"/>
      <w:bookmarkEnd w:id="19"/>
    </w:p>
    <w:p w14:paraId="00325BAC" w14:textId="1295C52F" w:rsidR="00FF5197" w:rsidRPr="0084003B" w:rsidRDefault="0084003B" w:rsidP="00FF5197">
      <w:pPr>
        <w:pStyle w:val="PARAGRAPH"/>
        <w:rPr>
          <w:lang w:val="pt-BR"/>
        </w:rPr>
      </w:pPr>
      <w:r w:rsidRPr="0084003B">
        <w:rPr>
          <w:lang w:val="pt-BR"/>
        </w:rPr>
        <w:t>Eurofins E&amp;E CML L</w:t>
      </w:r>
      <w:r>
        <w:rPr>
          <w:lang w:val="pt-BR"/>
        </w:rPr>
        <w:t>imited</w:t>
      </w:r>
    </w:p>
    <w:p w14:paraId="26F385F7" w14:textId="77777777" w:rsidR="00FF5197" w:rsidRPr="00BD6E18" w:rsidRDefault="00FF5197" w:rsidP="00FF5197">
      <w:pPr>
        <w:pStyle w:val="Heading3"/>
      </w:pPr>
      <w:bookmarkStart w:id="20" w:name="_Toc326453664"/>
      <w:bookmarkStart w:id="21" w:name="_Toc184644323"/>
      <w:r w:rsidRPr="00BD6E18">
        <w:t>Name and title of nominated principal contact</w:t>
      </w:r>
      <w:bookmarkEnd w:id="20"/>
      <w:bookmarkEnd w:id="21"/>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694"/>
        <w:gridCol w:w="4252"/>
      </w:tblGrid>
      <w:tr w:rsidR="00FF5197" w:rsidRPr="00BD6E18" w14:paraId="3EAFDDC8" w14:textId="77777777" w:rsidTr="00E0360E">
        <w:tc>
          <w:tcPr>
            <w:tcW w:w="2410" w:type="dxa"/>
          </w:tcPr>
          <w:p w14:paraId="67671C36" w14:textId="77777777" w:rsidR="00FF5197" w:rsidRPr="00BD6E18" w:rsidRDefault="00FF5197" w:rsidP="00DA09F7">
            <w:pPr>
              <w:pStyle w:val="TABLE-col-heading"/>
            </w:pPr>
            <w:r w:rsidRPr="00BD6E18">
              <w:t>Name</w:t>
            </w:r>
          </w:p>
        </w:tc>
        <w:tc>
          <w:tcPr>
            <w:tcW w:w="2694" w:type="dxa"/>
          </w:tcPr>
          <w:p w14:paraId="79B236C7" w14:textId="77777777" w:rsidR="00FF5197" w:rsidRPr="00BD6E18" w:rsidRDefault="00FF5197" w:rsidP="00DA09F7">
            <w:pPr>
              <w:pStyle w:val="TABLE-col-heading"/>
            </w:pPr>
            <w:r w:rsidRPr="00BD6E18">
              <w:t>Title</w:t>
            </w:r>
          </w:p>
        </w:tc>
        <w:tc>
          <w:tcPr>
            <w:tcW w:w="4252" w:type="dxa"/>
          </w:tcPr>
          <w:p w14:paraId="44EC7777" w14:textId="77777777" w:rsidR="00FF5197" w:rsidRPr="00BD6E18" w:rsidRDefault="00FF5197" w:rsidP="00DA09F7">
            <w:pPr>
              <w:pStyle w:val="TABLE-col-heading"/>
            </w:pPr>
            <w:r w:rsidRPr="00BD6E18">
              <w:t>E-mail address</w:t>
            </w:r>
          </w:p>
        </w:tc>
      </w:tr>
      <w:tr w:rsidR="00FF5197" w:rsidRPr="00BD6E18" w14:paraId="51588CBF" w14:textId="77777777" w:rsidTr="00E0360E">
        <w:tc>
          <w:tcPr>
            <w:tcW w:w="2410" w:type="dxa"/>
          </w:tcPr>
          <w:p w14:paraId="7BDC1B6B" w14:textId="2FC6C591" w:rsidR="00FF5197" w:rsidRPr="00EF28A7" w:rsidRDefault="004D7717" w:rsidP="00DA09F7">
            <w:pPr>
              <w:pStyle w:val="TABLE-cell"/>
              <w:rPr>
                <w:sz w:val="20"/>
              </w:rPr>
            </w:pPr>
            <w:r>
              <w:rPr>
                <w:sz w:val="20"/>
              </w:rPr>
              <w:t>Stelios R</w:t>
            </w:r>
            <w:r w:rsidR="00166E7F">
              <w:rPr>
                <w:sz w:val="20"/>
              </w:rPr>
              <w:t>oumbedakis</w:t>
            </w:r>
          </w:p>
        </w:tc>
        <w:tc>
          <w:tcPr>
            <w:tcW w:w="2694" w:type="dxa"/>
          </w:tcPr>
          <w:p w14:paraId="4614C8F0" w14:textId="67BAE05B" w:rsidR="00FF5197" w:rsidRPr="00EF28A7" w:rsidRDefault="00FA32AE" w:rsidP="00DA09F7">
            <w:pPr>
              <w:pStyle w:val="TABLE-cell"/>
              <w:rPr>
                <w:sz w:val="20"/>
              </w:rPr>
            </w:pPr>
            <w:r>
              <w:rPr>
                <w:sz w:val="20"/>
              </w:rPr>
              <w:t>C</w:t>
            </w:r>
            <w:r w:rsidR="00166E7F">
              <w:rPr>
                <w:sz w:val="20"/>
              </w:rPr>
              <w:t>ertification Manager</w:t>
            </w:r>
          </w:p>
        </w:tc>
        <w:tc>
          <w:tcPr>
            <w:tcW w:w="4252" w:type="dxa"/>
          </w:tcPr>
          <w:p w14:paraId="266D7CC6" w14:textId="2562E93C" w:rsidR="00FF5197" w:rsidRPr="00EF28A7" w:rsidRDefault="0021713A" w:rsidP="00DA09F7">
            <w:pPr>
              <w:pStyle w:val="TABLE-cell"/>
              <w:rPr>
                <w:sz w:val="20"/>
              </w:rPr>
            </w:pPr>
            <w:r w:rsidRPr="0021713A">
              <w:rPr>
                <w:sz w:val="20"/>
              </w:rPr>
              <w:t>stelios.roumbedakis@cpt.eurofinseu.com</w:t>
            </w:r>
          </w:p>
        </w:tc>
      </w:tr>
    </w:tbl>
    <w:p w14:paraId="4D1C6CE7" w14:textId="77777777" w:rsidR="00FF5197" w:rsidRPr="00BD6E18" w:rsidRDefault="00FF5197" w:rsidP="00FF5197">
      <w:pPr>
        <w:pStyle w:val="Heading2"/>
      </w:pPr>
      <w:bookmarkStart w:id="22" w:name="_Toc326453665"/>
      <w:bookmarkStart w:id="23" w:name="_Toc184644324"/>
      <w:r w:rsidRPr="00BD6E18">
        <w:t>Assessment information</w:t>
      </w:r>
      <w:bookmarkEnd w:id="22"/>
      <w:bookmarkEnd w:id="23"/>
      <w:r w:rsidRPr="00BD6E18">
        <w:t xml:space="preserve"> </w:t>
      </w:r>
    </w:p>
    <w:p w14:paraId="568ABAE0" w14:textId="77777777" w:rsidR="00FF5197" w:rsidRPr="00BD6E18" w:rsidRDefault="00FF5197" w:rsidP="00FF5197">
      <w:pPr>
        <w:pStyle w:val="Heading3"/>
      </w:pPr>
      <w:bookmarkStart w:id="24" w:name="_Toc326453666"/>
      <w:bookmarkStart w:id="25" w:name="_Toc184644325"/>
      <w:r w:rsidRPr="00BD6E18">
        <w:t>Members of the assessment team</w:t>
      </w:r>
      <w:bookmarkEnd w:id="24"/>
      <w:bookmarkEnd w:id="25"/>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FF5197" w:rsidRPr="00BD6E18" w14:paraId="5D8A11A7" w14:textId="77777777" w:rsidTr="00E57D95">
        <w:tc>
          <w:tcPr>
            <w:tcW w:w="3652" w:type="dxa"/>
          </w:tcPr>
          <w:p w14:paraId="232FFEDD" w14:textId="77777777" w:rsidR="00FF5197" w:rsidRPr="00BD6E18" w:rsidRDefault="00FF5197" w:rsidP="00DA09F7">
            <w:pPr>
              <w:pStyle w:val="TABLE-col-heading"/>
            </w:pPr>
            <w:r w:rsidRPr="00BD6E18">
              <w:t xml:space="preserve">Name </w:t>
            </w:r>
            <w:r w:rsidRPr="00BD6E18">
              <w:tab/>
            </w:r>
          </w:p>
        </w:tc>
        <w:tc>
          <w:tcPr>
            <w:tcW w:w="4253" w:type="dxa"/>
          </w:tcPr>
          <w:p w14:paraId="035135D0" w14:textId="77777777" w:rsidR="00FF5197" w:rsidRPr="00BD6E18" w:rsidRDefault="00FF5197" w:rsidP="00DA09F7">
            <w:pPr>
              <w:pStyle w:val="TABLE-col-heading"/>
            </w:pPr>
            <w:r w:rsidRPr="00BD6E18">
              <w:t xml:space="preserve">Role </w:t>
            </w:r>
          </w:p>
        </w:tc>
      </w:tr>
      <w:tr w:rsidR="00FF5197" w:rsidRPr="00BD6E18" w14:paraId="7D5BFD28" w14:textId="77777777" w:rsidTr="00E57D95">
        <w:tc>
          <w:tcPr>
            <w:tcW w:w="3652" w:type="dxa"/>
          </w:tcPr>
          <w:p w14:paraId="14D40A24" w14:textId="52502883" w:rsidR="00FF5197" w:rsidRPr="00EF28A7" w:rsidRDefault="00EF28A7" w:rsidP="00DA09F7">
            <w:pPr>
              <w:pStyle w:val="TABLE-cell"/>
              <w:rPr>
                <w:sz w:val="20"/>
              </w:rPr>
            </w:pPr>
            <w:r w:rsidRPr="00EF28A7">
              <w:rPr>
                <w:sz w:val="20"/>
              </w:rPr>
              <w:t>Ka</w:t>
            </w:r>
            <w:r>
              <w:rPr>
                <w:sz w:val="20"/>
              </w:rPr>
              <w:t>ty Holdredge</w:t>
            </w:r>
          </w:p>
        </w:tc>
        <w:tc>
          <w:tcPr>
            <w:tcW w:w="4253" w:type="dxa"/>
          </w:tcPr>
          <w:p w14:paraId="2595C2B9" w14:textId="77777777" w:rsidR="00FF5197" w:rsidRPr="00EF28A7" w:rsidRDefault="007A10E2" w:rsidP="00DA09F7">
            <w:pPr>
              <w:pStyle w:val="TABLE-cell"/>
              <w:rPr>
                <w:sz w:val="20"/>
              </w:rPr>
            </w:pPr>
            <w:r w:rsidRPr="00EF28A7">
              <w:rPr>
                <w:sz w:val="20"/>
              </w:rPr>
              <w:t>IECEx Lead Assessor</w:t>
            </w:r>
          </w:p>
        </w:tc>
      </w:tr>
      <w:tr w:rsidR="00FF5197" w:rsidRPr="00BD6E18" w14:paraId="48E23197" w14:textId="77777777" w:rsidTr="00E57D95">
        <w:tc>
          <w:tcPr>
            <w:tcW w:w="3652" w:type="dxa"/>
          </w:tcPr>
          <w:p w14:paraId="4D0BF273" w14:textId="79ECDBF0" w:rsidR="00FF5197" w:rsidRPr="00EF28A7" w:rsidRDefault="00EF28A7" w:rsidP="00DA09F7">
            <w:pPr>
              <w:pStyle w:val="TABLE-cell"/>
              <w:rPr>
                <w:sz w:val="20"/>
              </w:rPr>
            </w:pPr>
            <w:r>
              <w:rPr>
                <w:sz w:val="20"/>
              </w:rPr>
              <w:t>Klauspeter Graffi</w:t>
            </w:r>
          </w:p>
        </w:tc>
        <w:tc>
          <w:tcPr>
            <w:tcW w:w="4253" w:type="dxa"/>
          </w:tcPr>
          <w:p w14:paraId="5E60F6A0" w14:textId="77777777" w:rsidR="00FF5197" w:rsidRPr="00EF28A7" w:rsidRDefault="007A10E2" w:rsidP="00DA09F7">
            <w:pPr>
              <w:pStyle w:val="TABLE-cell"/>
              <w:rPr>
                <w:sz w:val="20"/>
              </w:rPr>
            </w:pPr>
            <w:r w:rsidRPr="00EF28A7">
              <w:rPr>
                <w:sz w:val="20"/>
              </w:rPr>
              <w:t>IECEx Assessor</w:t>
            </w:r>
          </w:p>
        </w:tc>
      </w:tr>
    </w:tbl>
    <w:p w14:paraId="5A703C7A" w14:textId="77777777" w:rsidR="002D506F" w:rsidRDefault="002D506F" w:rsidP="002D506F">
      <w:pPr>
        <w:pStyle w:val="Heading3"/>
        <w:numPr>
          <w:ilvl w:val="0"/>
          <w:numId w:val="0"/>
        </w:numPr>
        <w:ind w:left="851"/>
      </w:pPr>
      <w:bookmarkStart w:id="26" w:name="_Toc326453667"/>
    </w:p>
    <w:p w14:paraId="64554581" w14:textId="5E897592" w:rsidR="00FF5197" w:rsidRDefault="00FF5197" w:rsidP="00FF5197">
      <w:pPr>
        <w:pStyle w:val="Heading3"/>
      </w:pPr>
      <w:bookmarkStart w:id="27" w:name="_Toc184644326"/>
      <w:r w:rsidRPr="00BD6E18">
        <w:t>Place(s) of assessment</w:t>
      </w:r>
      <w:bookmarkEnd w:id="26"/>
      <w:bookmarkEnd w:id="27"/>
    </w:p>
    <w:tbl>
      <w:tblPr>
        <w:tblW w:w="364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tblGrid>
      <w:tr w:rsidR="00A87816" w:rsidRPr="00BD6E18" w14:paraId="54550D34" w14:textId="77777777" w:rsidTr="00A87816">
        <w:tc>
          <w:tcPr>
            <w:tcW w:w="3641" w:type="dxa"/>
          </w:tcPr>
          <w:p w14:paraId="4F90BA12" w14:textId="77777777" w:rsidR="00A87816" w:rsidRDefault="00A87816" w:rsidP="00A30760">
            <w:pPr>
              <w:pStyle w:val="TABLE-cell"/>
              <w:rPr>
                <w:sz w:val="20"/>
              </w:rPr>
            </w:pPr>
            <w:r w:rsidRPr="00C514E1">
              <w:rPr>
                <w:sz w:val="20"/>
              </w:rPr>
              <w:t>Newport Business Park</w:t>
            </w:r>
          </w:p>
          <w:p w14:paraId="0041858E" w14:textId="77777777" w:rsidR="00A87816" w:rsidRPr="00C514E1" w:rsidRDefault="00A87816" w:rsidP="002D506F">
            <w:pPr>
              <w:pStyle w:val="TABLE-cell"/>
              <w:rPr>
                <w:sz w:val="20"/>
              </w:rPr>
            </w:pPr>
            <w:r w:rsidRPr="00C514E1">
              <w:rPr>
                <w:sz w:val="20"/>
              </w:rPr>
              <w:t>New Port Road</w:t>
            </w:r>
          </w:p>
          <w:p w14:paraId="68ADA154" w14:textId="6CAD4C0F" w:rsidR="00A87816" w:rsidRPr="00C514E1" w:rsidRDefault="00A87816" w:rsidP="002D506F">
            <w:pPr>
              <w:pStyle w:val="TABLE-cell"/>
              <w:rPr>
                <w:sz w:val="20"/>
              </w:rPr>
            </w:pPr>
            <w:r w:rsidRPr="006860A3">
              <w:rPr>
                <w:sz w:val="20"/>
                <w:lang w:val="fr-FR"/>
              </w:rPr>
              <w:t>Ellesmere Port, Cheshire CH65 4LZ</w:t>
            </w:r>
          </w:p>
          <w:p w14:paraId="365857A5" w14:textId="77777777" w:rsidR="00A87816" w:rsidRPr="00BD6E18" w:rsidRDefault="00A87816" w:rsidP="00DA09F7">
            <w:pPr>
              <w:pStyle w:val="TABLE-cell"/>
            </w:pPr>
          </w:p>
        </w:tc>
      </w:tr>
    </w:tbl>
    <w:p w14:paraId="5DE867EB" w14:textId="77777777" w:rsidR="00FF5197" w:rsidRPr="00BD6E18" w:rsidRDefault="00FF5197" w:rsidP="00FF5197">
      <w:pPr>
        <w:pStyle w:val="Heading3"/>
      </w:pPr>
      <w:bookmarkStart w:id="28" w:name="_Toc326453668"/>
      <w:bookmarkStart w:id="29" w:name="_Toc184644327"/>
      <w:r w:rsidRPr="00BD6E18">
        <w:lastRenderedPageBreak/>
        <w:t>Assessment date(s)</w:t>
      </w:r>
      <w:bookmarkEnd w:id="28"/>
      <w:bookmarkEnd w:id="29"/>
    </w:p>
    <w:p w14:paraId="37E78F05" w14:textId="58D51488" w:rsidR="00FF5197" w:rsidRPr="00BD6E18" w:rsidRDefault="00A87816" w:rsidP="00FF5197">
      <w:pPr>
        <w:pStyle w:val="PARAGRAPH"/>
      </w:pPr>
      <w:r>
        <w:t>202</w:t>
      </w:r>
      <w:r w:rsidR="00B7147B">
        <w:t>4</w:t>
      </w:r>
      <w:r>
        <w:t>-04-</w:t>
      </w:r>
      <w:r w:rsidR="009C6CE5">
        <w:t>22 to 202</w:t>
      </w:r>
      <w:r w:rsidR="00B7147B">
        <w:t>4</w:t>
      </w:r>
      <w:r w:rsidR="009C6CE5">
        <w:t>-04-24</w:t>
      </w:r>
    </w:p>
    <w:p w14:paraId="496674D4" w14:textId="77777777" w:rsidR="0016051E" w:rsidRPr="00BD6E18" w:rsidRDefault="00963E94" w:rsidP="00AD0236">
      <w:pPr>
        <w:pStyle w:val="Heading2"/>
      </w:pPr>
      <w:bookmarkStart w:id="30" w:name="_Toc184644328"/>
      <w:r w:rsidRPr="00BD6E18">
        <w:t>Application information</w:t>
      </w:r>
      <w:r w:rsidR="00E14A93" w:rsidRPr="00BD6E18">
        <w:t xml:space="preserve"> and background information on the assessment</w:t>
      </w:r>
      <w:bookmarkEnd w:id="30"/>
    </w:p>
    <w:p w14:paraId="5B5509F0" w14:textId="0415C310" w:rsidR="00EE6EC3" w:rsidRPr="00BD6E18" w:rsidRDefault="00597C13" w:rsidP="00963E94">
      <w:pPr>
        <w:pStyle w:val="PARAGRAPH"/>
      </w:pPr>
      <w:r>
        <w:t xml:space="preserve">The secretariat review process requested </w:t>
      </w:r>
      <w:r w:rsidR="004F2238">
        <w:t>that the assessment team conduct a</w:t>
      </w:r>
      <w:r>
        <w:t xml:space="preserve"> review of </w:t>
      </w:r>
      <w:r w:rsidR="00DC6D21" w:rsidRPr="00AC5532">
        <w:t>Eurofins E&amp;E CML Limited</w:t>
      </w:r>
      <w:r w:rsidR="004F2238">
        <w:t>’s</w:t>
      </w:r>
      <w:r w:rsidR="00A1773B">
        <w:t xml:space="preserve"> ability to a</w:t>
      </w:r>
      <w:r w:rsidR="001C7F4C">
        <w:t>cc</w:t>
      </w:r>
      <w:r w:rsidR="00A1773B">
        <w:t>ess the OCS back office to review CoCs linked to out of date QARs</w:t>
      </w:r>
      <w:r w:rsidR="008B0C0B">
        <w:t xml:space="preserve"> as well as the management of their out of date QARs</w:t>
      </w:r>
      <w:r w:rsidR="00A1773B">
        <w:t>.</w:t>
      </w:r>
      <w:r w:rsidR="00E277FF">
        <w:t xml:space="preserve">  See 3.16 of this report for more d</w:t>
      </w:r>
      <w:r w:rsidR="006E1F16">
        <w:t>etails.</w:t>
      </w:r>
    </w:p>
    <w:p w14:paraId="3CDC1476" w14:textId="33781BFC" w:rsidR="006277CD" w:rsidRPr="00BD6E18" w:rsidRDefault="006277CD" w:rsidP="00AD0236">
      <w:pPr>
        <w:pStyle w:val="Heading2"/>
      </w:pPr>
      <w:bookmarkStart w:id="31" w:name="_Toc184644329"/>
      <w:r w:rsidRPr="00BD6E18">
        <w:t>Scopes</w:t>
      </w:r>
      <w:bookmarkEnd w:id="31"/>
    </w:p>
    <w:p w14:paraId="6209BA0C" w14:textId="77777777" w:rsidR="006277CD" w:rsidRPr="00BD6E18" w:rsidRDefault="006277CD" w:rsidP="0016051E">
      <w:pPr>
        <w:pStyle w:val="Heading3"/>
      </w:pPr>
      <w:bookmarkStart w:id="32" w:name="_Toc184644330"/>
      <w:r w:rsidRPr="00BD6E18">
        <w:t xml:space="preserve">ExCB scope for </w:t>
      </w:r>
      <w:r w:rsidR="00D171F9" w:rsidRPr="00BD6E18">
        <w:t>equipment certification scheme</w:t>
      </w:r>
      <w:bookmarkEnd w:id="32"/>
    </w:p>
    <w:p w14:paraId="4ECB95EE" w14:textId="77777777" w:rsidR="00112516" w:rsidRDefault="00725CEA" w:rsidP="006277CD">
      <w:pPr>
        <w:pStyle w:val="PARAGRAPH"/>
      </w:pPr>
      <w:r w:rsidRPr="00725CEA">
        <w:t>Eurofins E&amp;E CML Limited (CML)</w:t>
      </w:r>
      <w:r w:rsidR="00CB6455" w:rsidRPr="00FD7C33">
        <w:t xml:space="preserve"> </w:t>
      </w:r>
      <w:r w:rsidR="00CB6455" w:rsidRPr="00246716">
        <w:t>has a flexible scope of accreditation</w:t>
      </w:r>
      <w:r w:rsidR="00CB6455" w:rsidRPr="00FD7C33">
        <w:t xml:space="preserve"> through UKAS for ISO</w:t>
      </w:r>
      <w:r w:rsidR="000111E8" w:rsidRPr="00FD7C33">
        <w:t xml:space="preserve">/IEC 17065 that allows them to add </w:t>
      </w:r>
      <w:r w:rsidR="00CB6455" w:rsidRPr="00FD7C33">
        <w:t>new versions, or technically equivalent versions, of existing accredited standard test methods to be introduced in accordance with Eurofins E&amp;E CML Limited’s documented in house procedure</w:t>
      </w:r>
      <w:r w:rsidR="00AB19BB" w:rsidRPr="00FD7C33">
        <w:t>.</w:t>
      </w:r>
    </w:p>
    <w:p w14:paraId="34A378DC" w14:textId="61EF5E16" w:rsidR="00AA00E8" w:rsidRDefault="00F5628A" w:rsidP="006277CD">
      <w:pPr>
        <w:pStyle w:val="PARAGRAPH"/>
      </w:pPr>
      <w:r w:rsidRPr="00FD7C33">
        <w:t>There is a form, Flexible Scope of Accreditation, which is submitted to UKAS annually, to describe the list of standards added</w:t>
      </w:r>
      <w:r w:rsidR="00046F99" w:rsidRPr="00FD7C33">
        <w:t xml:space="preserve">. </w:t>
      </w:r>
      <w:r w:rsidR="00515252">
        <w:t xml:space="preserve">The </w:t>
      </w:r>
      <w:r w:rsidR="00D405E6">
        <w:t>latest version of this document include</w:t>
      </w:r>
      <w:r w:rsidR="00112516">
        <w:t>d</w:t>
      </w:r>
      <w:r w:rsidR="00D405E6" w:rsidRPr="00D405E6">
        <w:t xml:space="preserve"> </w:t>
      </w:r>
      <w:r w:rsidR="00D405E6">
        <w:t>IEC TS 60079-47</w:t>
      </w:r>
      <w:r w:rsidR="006E1F16">
        <w:t>,</w:t>
      </w:r>
      <w:r w:rsidR="00D405E6">
        <w:t xml:space="preserve"> Ed. 1, IEC 60079-31, Ed. 3.0, IEC 60079-26, Ed. 4,</w:t>
      </w:r>
      <w:r w:rsidR="00112516">
        <w:t xml:space="preserve"> and</w:t>
      </w:r>
      <w:r w:rsidR="00D405E6">
        <w:t xml:space="preserve"> IEC 60079-11, Ed. 7.0. </w:t>
      </w:r>
      <w:r w:rsidRPr="002F0A9D">
        <w:t xml:space="preserve">In addition, there is a form, Extension to Scope of Accreditation, Version </w:t>
      </w:r>
      <w:r w:rsidR="004D36B3">
        <w:t>8</w:t>
      </w:r>
      <w:r w:rsidRPr="002F0A9D">
        <w:t>.0, that is used to evaluate the addition of each individual standard</w:t>
      </w:r>
      <w:r w:rsidR="00BC5A3E" w:rsidRPr="002F0A9D">
        <w:t xml:space="preserve">. </w:t>
      </w:r>
      <w:r w:rsidRPr="002F0A9D">
        <w:t xml:space="preserve">All records are stored in </w:t>
      </w:r>
      <w:r w:rsidR="00B54B18" w:rsidRPr="00725CEA">
        <w:t>Eurofins E&amp;E CML Limited</w:t>
      </w:r>
      <w:r w:rsidR="00B54B18">
        <w:t>’s</w:t>
      </w:r>
      <w:r w:rsidRPr="002F0A9D">
        <w:t xml:space="preserve"> Sharepoint website under Flexible scope</w:t>
      </w:r>
      <w:r w:rsidR="00046F99" w:rsidRPr="002F0A9D">
        <w:t xml:space="preserve">. </w:t>
      </w:r>
      <w:r w:rsidRPr="002F0A9D">
        <w:t xml:space="preserve">Examples of these forms were viewed for </w:t>
      </w:r>
      <w:r w:rsidR="00BC5FAD" w:rsidRPr="002F0A9D">
        <w:t>IEC 60079-11,</w:t>
      </w:r>
      <w:r w:rsidR="00982047" w:rsidRPr="002F0A9D">
        <w:t xml:space="preserve"> Ed. 7.0</w:t>
      </w:r>
      <w:r w:rsidR="00025C33">
        <w:t>,</w:t>
      </w:r>
      <w:r w:rsidR="00C720D5">
        <w:t xml:space="preserve"> and IEC 60079-31, Ed. 3.0</w:t>
      </w:r>
      <w:r w:rsidRPr="002F0A9D">
        <w:t>.</w:t>
      </w:r>
      <w:r w:rsidR="009F6B72">
        <w:t xml:space="preserve">  </w:t>
      </w:r>
      <w:r w:rsidR="009F6B72" w:rsidRPr="008320CD">
        <w:t>There was an issue identified</w:t>
      </w:r>
      <w:r w:rsidR="007B3029" w:rsidRPr="008320CD">
        <w:t xml:space="preserve"> in the Extension to Scope of Accreditation for IEC 60079-11, Ed. 7.0.</w:t>
      </w:r>
      <w:r w:rsidR="008320CD">
        <w:t xml:space="preserve">  This was subsequently resolved and found to meet the requirements of the IECEx.</w:t>
      </w:r>
    </w:p>
    <w:p w14:paraId="77DE6D1A" w14:textId="1AD69312" w:rsidR="00C205FC" w:rsidRPr="00BD6E18" w:rsidRDefault="00946DDD" w:rsidP="006277CD">
      <w:pPr>
        <w:pStyle w:val="PARAGRAPH"/>
      </w:pPr>
      <w:r w:rsidRPr="00BD6E18">
        <w:t xml:space="preserve">The scope for the ExCB is shown in </w:t>
      </w:r>
      <w:r w:rsidR="00C205FC" w:rsidRPr="003360C1">
        <w:fldChar w:fldCharType="begin"/>
      </w:r>
      <w:r w:rsidR="00C205FC" w:rsidRPr="00BD6E18">
        <w:instrText xml:space="preserve"> REF _Ref40095823 \r \h </w:instrText>
      </w:r>
      <w:r w:rsidR="00C205FC" w:rsidRPr="003360C1">
        <w:fldChar w:fldCharType="separate"/>
      </w:r>
      <w:r w:rsidR="00C205FC" w:rsidRPr="00BD6E18">
        <w:t>Annex A</w:t>
      </w:r>
      <w:r w:rsidR="00C205FC" w:rsidRPr="003360C1">
        <w:fldChar w:fldCharType="end"/>
      </w:r>
      <w:r w:rsidR="00046F99" w:rsidRPr="00BD6E18">
        <w:t xml:space="preserve">. </w:t>
      </w:r>
    </w:p>
    <w:p w14:paraId="3048410B" w14:textId="0576D937" w:rsidR="006277CD" w:rsidRPr="00BD6E18" w:rsidRDefault="006277CD" w:rsidP="006F2F2C">
      <w:pPr>
        <w:pStyle w:val="Heading3"/>
      </w:pPr>
      <w:bookmarkStart w:id="33" w:name="_Toc40097467"/>
      <w:bookmarkStart w:id="34" w:name="_Toc40099035"/>
      <w:bookmarkStart w:id="35" w:name="_Toc40099411"/>
      <w:bookmarkStart w:id="36" w:name="_Toc40100049"/>
      <w:bookmarkStart w:id="37" w:name="_Toc49152733"/>
      <w:bookmarkStart w:id="38" w:name="_Toc40097662"/>
      <w:bookmarkStart w:id="39" w:name="_Toc40099230"/>
      <w:bookmarkStart w:id="40" w:name="_Toc40099606"/>
      <w:bookmarkStart w:id="41" w:name="_Toc40100244"/>
      <w:bookmarkStart w:id="42" w:name="_Toc49152928"/>
      <w:bookmarkStart w:id="43" w:name="_Toc40097663"/>
      <w:bookmarkStart w:id="44" w:name="_Toc40099231"/>
      <w:bookmarkStart w:id="45" w:name="_Toc40099607"/>
      <w:bookmarkStart w:id="46" w:name="_Toc40100245"/>
      <w:bookmarkStart w:id="47" w:name="_Toc49152929"/>
      <w:bookmarkStart w:id="48" w:name="_Toc40097664"/>
      <w:bookmarkStart w:id="49" w:name="_Toc40099232"/>
      <w:bookmarkStart w:id="50" w:name="_Toc40099608"/>
      <w:bookmarkStart w:id="51" w:name="_Toc40100246"/>
      <w:bookmarkStart w:id="52" w:name="_Toc49152930"/>
      <w:bookmarkStart w:id="53" w:name="_Toc184644331"/>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BD6E18">
        <w:t>ExTL scope</w:t>
      </w:r>
      <w:bookmarkEnd w:id="53"/>
    </w:p>
    <w:p w14:paraId="5EF3FE6A" w14:textId="0EADCCF8" w:rsidR="006277CD" w:rsidRPr="00BD6E18" w:rsidRDefault="00491167" w:rsidP="006277CD">
      <w:pPr>
        <w:pStyle w:val="PARAGRAPH"/>
      </w:pPr>
      <w:r>
        <w:t>There are six ExTLs associated with the ExCB</w:t>
      </w:r>
      <w:r w:rsidR="00FA7E73">
        <w:t>, including the ExTL integral with the ExCB</w:t>
      </w:r>
      <w:r w:rsidR="00046F99">
        <w:t xml:space="preserve">. </w:t>
      </w:r>
      <w:r w:rsidR="00A66F98">
        <w:t>The other ExTLs include KSC Co. Ltd, Republic of Korea, NEPSI</w:t>
      </w:r>
      <w:r w:rsidR="00015AA5">
        <w:t>, People’s Republic of China, Eurofins MET Laboratori</w:t>
      </w:r>
      <w:r w:rsidR="00B7778F">
        <w:t>e</w:t>
      </w:r>
      <w:r w:rsidR="00015AA5">
        <w:t>s, USA</w:t>
      </w:r>
      <w:r w:rsidR="00B7778F">
        <w:t xml:space="preserve"> (two locations)</w:t>
      </w:r>
      <w:r w:rsidR="001C7F4C">
        <w:t>,</w:t>
      </w:r>
      <w:r w:rsidR="00B7778F">
        <w:t xml:space="preserve"> and Eurofins Product Testing Italy Srl</w:t>
      </w:r>
      <w:r w:rsidR="00BC5A3E">
        <w:t xml:space="preserve">. </w:t>
      </w:r>
      <w:r w:rsidR="00B334B2" w:rsidRPr="00BD6E18">
        <w:t xml:space="preserve">The </w:t>
      </w:r>
      <w:r w:rsidR="001C7F4C">
        <w:t xml:space="preserve">integral </w:t>
      </w:r>
      <w:r w:rsidR="00B334B2" w:rsidRPr="00BD6E18">
        <w:t>ExTL scope is the same as for the ExCB</w:t>
      </w:r>
      <w:r w:rsidR="001236D9">
        <w:t xml:space="preserve"> except testing for IEC 60079-29-1</w:t>
      </w:r>
      <w:r w:rsidR="009D51BC">
        <w:t>, which is covered by NEPSI</w:t>
      </w:r>
      <w:r w:rsidR="008B660F">
        <w:t xml:space="preserve">, </w:t>
      </w:r>
      <w:r w:rsidR="00AA00E8">
        <w:t>and</w:t>
      </w:r>
      <w:r w:rsidR="006675A8">
        <w:t xml:space="preserve"> </w:t>
      </w:r>
      <w:r w:rsidR="008239E7">
        <w:t>has not been used to date.</w:t>
      </w:r>
    </w:p>
    <w:p w14:paraId="7B5DC24F" w14:textId="0F694FB5" w:rsidR="00946DDD" w:rsidRPr="00BD6E18" w:rsidRDefault="00946DDD" w:rsidP="00946DDD">
      <w:pPr>
        <w:pStyle w:val="Heading3"/>
      </w:pPr>
      <w:bookmarkStart w:id="54" w:name="_Toc184644332"/>
      <w:r w:rsidRPr="00BD6E18">
        <w:t>AT</w:t>
      </w:r>
      <w:r w:rsidR="0027496A" w:rsidRPr="00BD6E18">
        <w:t>F</w:t>
      </w:r>
      <w:r w:rsidRPr="00BD6E18">
        <w:t xml:space="preserve"> Scope</w:t>
      </w:r>
      <w:bookmarkEnd w:id="54"/>
    </w:p>
    <w:p w14:paraId="6F3FD733" w14:textId="0F31FB03" w:rsidR="00946DDD" w:rsidRPr="00BD6E18" w:rsidRDefault="00D016C7" w:rsidP="006B6771">
      <w:pPr>
        <w:pStyle w:val="PARAGRAPH"/>
      </w:pPr>
      <w:r>
        <w:t>Not applicable</w:t>
      </w:r>
      <w:r w:rsidR="00CC70B3">
        <w:t>.</w:t>
      </w:r>
    </w:p>
    <w:p w14:paraId="517403EB" w14:textId="6C842000" w:rsidR="006277CD" w:rsidRPr="00BD6E18" w:rsidRDefault="006277CD" w:rsidP="00AD0236">
      <w:pPr>
        <w:pStyle w:val="Heading3"/>
      </w:pPr>
      <w:bookmarkStart w:id="55" w:name="_Toc184644333"/>
      <w:r w:rsidRPr="00BD6E18">
        <w:t>ExCB scope for Service Facilities Scheme</w:t>
      </w:r>
      <w:bookmarkEnd w:id="55"/>
      <w:r w:rsidR="00E33BC8">
        <w:t xml:space="preserve"> </w:t>
      </w:r>
    </w:p>
    <w:p w14:paraId="76863A35" w14:textId="7F6EDE3F" w:rsidR="008E6DA5" w:rsidRPr="00913966" w:rsidRDefault="006B6771" w:rsidP="00913966">
      <w:pPr>
        <w:pStyle w:val="PARAGRAPH"/>
        <w:rPr>
          <w:b/>
          <w:bCs/>
        </w:rPr>
      </w:pPr>
      <w:r>
        <w:t>Not applicable.</w:t>
      </w:r>
    </w:p>
    <w:p w14:paraId="351A7E78" w14:textId="7F6EDE3F" w:rsidR="006277CD" w:rsidRPr="00BD6E18" w:rsidRDefault="006277CD" w:rsidP="00913966">
      <w:pPr>
        <w:pStyle w:val="Heading2"/>
      </w:pPr>
      <w:bookmarkStart w:id="56" w:name="_Toc184644334"/>
      <w:r w:rsidRPr="00BD6E18">
        <w:t>ExCB</w:t>
      </w:r>
      <w:r w:rsidR="00B052FE" w:rsidRPr="00BD6E18">
        <w:t xml:space="preserve"> </w:t>
      </w:r>
      <w:r w:rsidR="00D171F9" w:rsidRPr="00BD6E18">
        <w:t>s</w:t>
      </w:r>
      <w:r w:rsidRPr="00BD6E18">
        <w:t xml:space="preserve">cope for </w:t>
      </w:r>
      <w:r w:rsidR="00262BED" w:rsidRPr="00BD6E18">
        <w:t xml:space="preserve">Conformity Mark Licensing </w:t>
      </w:r>
      <w:r w:rsidR="00D508E0">
        <w:t>Scheme</w:t>
      </w:r>
      <w:bookmarkEnd w:id="56"/>
    </w:p>
    <w:p w14:paraId="54727F8F" w14:textId="702C299B" w:rsidR="006277CD" w:rsidRPr="00BD6E18" w:rsidRDefault="00A37794" w:rsidP="006277CD">
      <w:pPr>
        <w:pStyle w:val="PARAGRAPH"/>
      </w:pPr>
      <w:r w:rsidRPr="00BD6E18">
        <w:t xml:space="preserve">Full scope as shown </w:t>
      </w:r>
      <w:r w:rsidR="009721DE" w:rsidRPr="00BD6E18">
        <w:t>for ExCB</w:t>
      </w:r>
      <w:r w:rsidRPr="00BD6E18">
        <w:t xml:space="preserve"> above.</w:t>
      </w:r>
    </w:p>
    <w:p w14:paraId="4D4C5B65" w14:textId="0226734C" w:rsidR="005145F0" w:rsidRPr="00BD6E18" w:rsidRDefault="005145F0" w:rsidP="005145F0">
      <w:pPr>
        <w:pStyle w:val="Heading2"/>
      </w:pPr>
      <w:bookmarkStart w:id="57" w:name="_Toc184644335"/>
      <w:r w:rsidRPr="00BD6E18">
        <w:t>ExCB scope for IECEx Personnel Competence Scheme</w:t>
      </w:r>
      <w:bookmarkEnd w:id="57"/>
    </w:p>
    <w:p w14:paraId="4F6953C7" w14:textId="77777777" w:rsidR="000309AE" w:rsidRPr="00913966" w:rsidRDefault="000309AE" w:rsidP="000309AE">
      <w:pPr>
        <w:pStyle w:val="PARAGRAPH"/>
        <w:rPr>
          <w:b/>
          <w:bCs/>
        </w:rPr>
      </w:pPr>
      <w:r>
        <w:t>Not applicable.</w:t>
      </w:r>
    </w:p>
    <w:p w14:paraId="4794731B" w14:textId="77777777" w:rsidR="006277CD" w:rsidRPr="00BD6E18" w:rsidRDefault="0016051E" w:rsidP="00A43E48">
      <w:pPr>
        <w:pStyle w:val="Heading1"/>
      </w:pPr>
      <w:r w:rsidRPr="00BD6E18">
        <w:br w:type="page"/>
      </w:r>
      <w:bookmarkStart w:id="58" w:name="_Toc184644336"/>
      <w:r w:rsidR="00D171F9" w:rsidRPr="00BD6E18">
        <w:lastRenderedPageBreak/>
        <w:t>Common information</w:t>
      </w:r>
      <w:bookmarkEnd w:id="58"/>
    </w:p>
    <w:p w14:paraId="2510AAB4" w14:textId="77777777" w:rsidR="00A608DC" w:rsidRPr="00BD6E18" w:rsidRDefault="00C7000A" w:rsidP="00AD0236">
      <w:pPr>
        <w:pStyle w:val="Heading2"/>
      </w:pPr>
      <w:bookmarkStart w:id="59" w:name="_Toc184644337"/>
      <w:r w:rsidRPr="00BD6E18">
        <w:t>Legal entity of body</w:t>
      </w:r>
      <w:bookmarkEnd w:id="59"/>
    </w:p>
    <w:p w14:paraId="59CB6FD3" w14:textId="10C2DBE3" w:rsidR="00764783" w:rsidRDefault="00764783" w:rsidP="00764783">
      <w:r w:rsidRPr="00AC5532">
        <w:t>Eurofins E&amp;E CML Limited</w:t>
      </w:r>
      <w:r>
        <w:t xml:space="preserve"> </w:t>
      </w:r>
      <w:r w:rsidRPr="007A7DBD">
        <w:t xml:space="preserve">(CML) (referred to as the Company) is a private limited company, registration number </w:t>
      </w:r>
      <w:r w:rsidR="000156CD" w:rsidRPr="007A7DBD">
        <w:t>8554022</w:t>
      </w:r>
      <w:r w:rsidR="00272CE6">
        <w:t xml:space="preserve">, </w:t>
      </w:r>
      <w:r w:rsidR="00506DC2">
        <w:t>listed</w:t>
      </w:r>
      <w:r w:rsidR="003C495B">
        <w:t xml:space="preserve"> on </w:t>
      </w:r>
      <w:r w:rsidR="00506DC2">
        <w:t>the www.</w:t>
      </w:r>
      <w:r w:rsidR="003C495B">
        <w:t>gov.uk website.</w:t>
      </w:r>
    </w:p>
    <w:p w14:paraId="34698756" w14:textId="718873CA" w:rsidR="00D071E0" w:rsidRPr="007A7DBD" w:rsidRDefault="00D071E0" w:rsidP="00764783"/>
    <w:p w14:paraId="6C8DD5C1" w14:textId="5248D067" w:rsidR="00764783" w:rsidRPr="007A7DBD" w:rsidRDefault="00764783" w:rsidP="00764783">
      <w:r w:rsidRPr="00EF1412">
        <w:t xml:space="preserve">The Company is owned by </w:t>
      </w:r>
      <w:r w:rsidR="00724015" w:rsidRPr="00EF1412">
        <w:rPr>
          <w:bCs/>
          <w:lang w:eastAsia="en-GB"/>
        </w:rPr>
        <w:t>Eurofins Product Testing</w:t>
      </w:r>
      <w:r w:rsidRPr="00EF1412">
        <w:rPr>
          <w:bCs/>
          <w:caps/>
          <w:lang w:eastAsia="en-GB"/>
        </w:rPr>
        <w:t xml:space="preserve"> UK </w:t>
      </w:r>
      <w:r w:rsidR="00724015" w:rsidRPr="00EF1412">
        <w:rPr>
          <w:bCs/>
          <w:lang w:eastAsia="en-GB"/>
        </w:rPr>
        <w:t>Holding Limited</w:t>
      </w:r>
      <w:r w:rsidRPr="00EF1412">
        <w:t xml:space="preserve"> </w:t>
      </w:r>
      <w:r w:rsidRPr="00E71658">
        <w:t>(100%).</w:t>
      </w:r>
    </w:p>
    <w:p w14:paraId="1A15E80E" w14:textId="77777777" w:rsidR="00A608DC" w:rsidRDefault="00C7000A" w:rsidP="00AD0236">
      <w:pPr>
        <w:pStyle w:val="Heading2"/>
      </w:pPr>
      <w:bookmarkStart w:id="60" w:name="_Toc184644338"/>
      <w:r w:rsidRPr="00BD6E18">
        <w:t>Financial support</w:t>
      </w:r>
      <w:bookmarkEnd w:id="60"/>
    </w:p>
    <w:p w14:paraId="18506C88" w14:textId="1853661C" w:rsidR="00701B68" w:rsidRPr="00701B68" w:rsidRDefault="00F25D9E" w:rsidP="00F25D9E">
      <w:r w:rsidRPr="008D0F50">
        <w:rPr>
          <w:color w:val="000000"/>
          <w:szCs w:val="22"/>
          <w:lang w:val="en-US"/>
        </w:rPr>
        <w:t>There is no financial support,</w:t>
      </w:r>
      <w:r w:rsidRPr="00F25D9E">
        <w:t xml:space="preserve"> </w:t>
      </w:r>
      <w:r w:rsidRPr="00EF1412">
        <w:t xml:space="preserve">The Company is owned by </w:t>
      </w:r>
      <w:r w:rsidR="003C44AA" w:rsidRPr="00EF1412">
        <w:rPr>
          <w:bCs/>
          <w:lang w:eastAsia="en-GB"/>
        </w:rPr>
        <w:t>Eurofins Product Testing</w:t>
      </w:r>
      <w:r w:rsidRPr="00EF1412">
        <w:rPr>
          <w:bCs/>
          <w:caps/>
          <w:lang w:eastAsia="en-GB"/>
        </w:rPr>
        <w:t xml:space="preserve"> UK </w:t>
      </w:r>
      <w:r w:rsidR="003C44AA" w:rsidRPr="00EF1412">
        <w:rPr>
          <w:bCs/>
          <w:lang w:eastAsia="en-GB"/>
        </w:rPr>
        <w:t>Holding Limited</w:t>
      </w:r>
      <w:r w:rsidR="003C44AA" w:rsidRPr="00EF1412">
        <w:t xml:space="preserve"> </w:t>
      </w:r>
      <w:r w:rsidRPr="00E71658">
        <w:t>(100%)</w:t>
      </w:r>
      <w:r w:rsidR="00FB08C7">
        <w:t xml:space="preserve"> and </w:t>
      </w:r>
      <w:r w:rsidR="00FB08C7" w:rsidRPr="008D0F50">
        <w:rPr>
          <w:color w:val="000000"/>
          <w:szCs w:val="22"/>
          <w:lang w:val="en-US"/>
        </w:rPr>
        <w:t>is self-funded from the certification and quality assessment activities</w:t>
      </w:r>
      <w:r w:rsidRPr="00E71658">
        <w:t>.</w:t>
      </w:r>
    </w:p>
    <w:p w14:paraId="63D22CA0" w14:textId="77777777" w:rsidR="00A608DC" w:rsidRPr="00BD6E18" w:rsidRDefault="00C7000A" w:rsidP="00AD0236">
      <w:pPr>
        <w:pStyle w:val="Heading2"/>
      </w:pPr>
      <w:bookmarkStart w:id="61" w:name="_Toc184644339"/>
      <w:r w:rsidRPr="00BD6E18">
        <w:t>History</w:t>
      </w:r>
      <w:bookmarkEnd w:id="61"/>
    </w:p>
    <w:p w14:paraId="4CD6103F" w14:textId="6E2E9C59" w:rsidR="00843806" w:rsidRPr="00A1314D" w:rsidRDefault="0002375A" w:rsidP="00843806">
      <w:pPr>
        <w:pStyle w:val="PARAGRAPH"/>
        <w:rPr>
          <w:lang w:val="en-US"/>
        </w:rPr>
      </w:pPr>
      <w:r w:rsidRPr="00A1314D">
        <w:t>Eurofins E&amp;E CML Limited</w:t>
      </w:r>
      <w:r w:rsidR="007D25E8" w:rsidRPr="00A1314D">
        <w:t xml:space="preserve"> was </w:t>
      </w:r>
      <w:r w:rsidR="00FA19DB" w:rsidRPr="00A1314D">
        <w:t>e</w:t>
      </w:r>
      <w:r w:rsidR="007D25E8" w:rsidRPr="00A1314D">
        <w:t xml:space="preserve">stablished as </w:t>
      </w:r>
      <w:r w:rsidR="00784999">
        <w:t>C</w:t>
      </w:r>
      <w:r w:rsidR="007D25E8" w:rsidRPr="00A1314D">
        <w:t xml:space="preserve">ertification </w:t>
      </w:r>
      <w:r w:rsidR="00784999">
        <w:t>M</w:t>
      </w:r>
      <w:r w:rsidR="007D25E8" w:rsidRPr="00A1314D">
        <w:t xml:space="preserve">anagement </w:t>
      </w:r>
      <w:r w:rsidR="00784999">
        <w:t>L</w:t>
      </w:r>
      <w:r w:rsidR="00CF7F6B" w:rsidRPr="00A1314D">
        <w:t>imited in June 2013</w:t>
      </w:r>
      <w:r w:rsidR="0091605E" w:rsidRPr="00A1314D">
        <w:t xml:space="preserve"> </w:t>
      </w:r>
      <w:r w:rsidR="000D069C" w:rsidRPr="00A1314D">
        <w:t xml:space="preserve">to </w:t>
      </w:r>
      <w:r w:rsidR="00843806" w:rsidRPr="00A1314D">
        <w:rPr>
          <w:lang w:val="en-US"/>
        </w:rPr>
        <w:t>provide certification services to</w:t>
      </w:r>
      <w:r w:rsidR="005D2E54" w:rsidRPr="00A1314D">
        <w:rPr>
          <w:lang w:val="en-US"/>
        </w:rPr>
        <w:t xml:space="preserve"> the</w:t>
      </w:r>
      <w:r w:rsidR="00843806" w:rsidRPr="00A1314D">
        <w:rPr>
          <w:lang w:val="en-US"/>
        </w:rPr>
        <w:t xml:space="preserve"> clients. The company obtained UKAS accreditation according to ISO</w:t>
      </w:r>
      <w:r w:rsidR="000C6385">
        <w:rPr>
          <w:lang w:val="en-US"/>
        </w:rPr>
        <w:t>/</w:t>
      </w:r>
      <w:r w:rsidR="00843806" w:rsidRPr="00A1314D">
        <w:rPr>
          <w:lang w:val="en-US"/>
        </w:rPr>
        <w:t>IEC 17065 and ISO</w:t>
      </w:r>
      <w:r w:rsidR="000C6385">
        <w:rPr>
          <w:lang w:val="en-US"/>
        </w:rPr>
        <w:t>/</w:t>
      </w:r>
      <w:r w:rsidR="00843806" w:rsidRPr="00A1314D">
        <w:rPr>
          <w:lang w:val="en-US"/>
        </w:rPr>
        <w:t>IEC 17025 (No 8175</w:t>
      </w:r>
      <w:r w:rsidR="00D57397" w:rsidRPr="00A1314D">
        <w:rPr>
          <w:lang w:val="en-US"/>
        </w:rPr>
        <w:t>)</w:t>
      </w:r>
      <w:r w:rsidR="00FA19DB" w:rsidRPr="00A1314D">
        <w:rPr>
          <w:lang w:val="en-US"/>
        </w:rPr>
        <w:t xml:space="preserve"> a</w:t>
      </w:r>
      <w:r w:rsidR="00D57397" w:rsidRPr="00A1314D">
        <w:rPr>
          <w:lang w:val="en-US"/>
        </w:rPr>
        <w:t xml:space="preserve">nd </w:t>
      </w:r>
      <w:r w:rsidR="00FA19DB" w:rsidRPr="00A1314D">
        <w:rPr>
          <w:lang w:val="en-US"/>
        </w:rPr>
        <w:t xml:space="preserve">was </w:t>
      </w:r>
      <w:r w:rsidR="00D57397" w:rsidRPr="00A1314D">
        <w:rPr>
          <w:lang w:val="en-US"/>
        </w:rPr>
        <w:t>appointed in 2014</w:t>
      </w:r>
      <w:r w:rsidR="00442E21" w:rsidRPr="00A1314D">
        <w:rPr>
          <w:lang w:val="en-US"/>
        </w:rPr>
        <w:t xml:space="preserve"> as an IECEx Certification Body (ExCB) and Test Laboratory (ExTL) with the scope of standards</w:t>
      </w:r>
      <w:r w:rsidR="000934B7" w:rsidRPr="00A1314D">
        <w:rPr>
          <w:lang w:val="en-US"/>
        </w:rPr>
        <w:t xml:space="preserve"> included in Annex A of this form.</w:t>
      </w:r>
    </w:p>
    <w:p w14:paraId="0F0C674F" w14:textId="0DC1EE5C" w:rsidR="00BA33C2" w:rsidRPr="00A1314D" w:rsidRDefault="00C21279" w:rsidP="00BA33C2">
      <w:pPr>
        <w:pStyle w:val="PARAGRAPH"/>
        <w:rPr>
          <w:lang w:val="en-US"/>
        </w:rPr>
      </w:pPr>
      <w:r w:rsidRPr="00A1314D">
        <w:t>Eurofins E&amp;E CML Limited</w:t>
      </w:r>
      <w:r w:rsidR="00BA33C2" w:rsidRPr="00A1314D">
        <w:rPr>
          <w:lang w:val="en-US"/>
        </w:rPr>
        <w:t xml:space="preserve"> produces test reports and</w:t>
      </w:r>
      <w:r w:rsidR="00DB5FCB" w:rsidRPr="00A1314D">
        <w:rPr>
          <w:lang w:val="en-US"/>
        </w:rPr>
        <w:t xml:space="preserve"> CML BV</w:t>
      </w:r>
      <w:r w:rsidR="00BA33C2" w:rsidRPr="00A1314D">
        <w:rPr>
          <w:lang w:val="en-US"/>
        </w:rPr>
        <w:t xml:space="preserve"> issues EU-Type Examination Certificates in every type of protection which are valid throughout Europe. This includes issuing Quality Assurance Notifications against the requirements of </w:t>
      </w:r>
      <w:r w:rsidR="008071F9" w:rsidRPr="00A1314D">
        <w:rPr>
          <w:lang w:val="en-US"/>
        </w:rPr>
        <w:t>EN</w:t>
      </w:r>
      <w:r w:rsidR="00AE2C0E">
        <w:rPr>
          <w:lang w:val="en-US"/>
        </w:rPr>
        <w:t xml:space="preserve"> ISO</w:t>
      </w:r>
      <w:r w:rsidR="008071F9" w:rsidRPr="00A1314D">
        <w:rPr>
          <w:lang w:val="en-US"/>
        </w:rPr>
        <w:t>/</w:t>
      </w:r>
      <w:r w:rsidR="00BA33C2" w:rsidRPr="00A1314D">
        <w:rPr>
          <w:lang w:val="en-US"/>
        </w:rPr>
        <w:t>IEC 80079-34.</w:t>
      </w:r>
    </w:p>
    <w:p w14:paraId="1106E71F" w14:textId="3821A2F3" w:rsidR="00A608DC" w:rsidRDefault="00BA33C2" w:rsidP="00A608DC">
      <w:pPr>
        <w:pStyle w:val="PARAGRAPH"/>
        <w:rPr>
          <w:lang w:val="en-US"/>
        </w:rPr>
      </w:pPr>
      <w:r w:rsidRPr="00A1314D">
        <w:rPr>
          <w:lang w:val="en-US"/>
        </w:rPr>
        <w:t>A subsidiary company, CML B.V. (</w:t>
      </w:r>
      <w:r w:rsidRPr="00A1314D">
        <w:t>Chamber of Commerce No. 6738671</w:t>
      </w:r>
      <w:r w:rsidR="005B4E6D" w:rsidRPr="00A1314D">
        <w:t>7</w:t>
      </w:r>
      <w:r w:rsidRPr="00A1314D">
        <w:t>)</w:t>
      </w:r>
      <w:r w:rsidRPr="00A1314D">
        <w:rPr>
          <w:lang w:val="en-US"/>
        </w:rPr>
        <w:t xml:space="preserve"> is accredited by RvA No C640 </w:t>
      </w:r>
      <w:r w:rsidR="008071F9" w:rsidRPr="00A1314D">
        <w:rPr>
          <w:lang w:val="en-US"/>
        </w:rPr>
        <w:t>and</w:t>
      </w:r>
      <w:r w:rsidRPr="00A1314D">
        <w:rPr>
          <w:lang w:val="en-US"/>
        </w:rPr>
        <w:t xml:space="preserve"> operates as an EU Notified Body, No 2776.</w:t>
      </w:r>
    </w:p>
    <w:p w14:paraId="75E635BA" w14:textId="471A8A94" w:rsidR="00893299" w:rsidRPr="003B6F78" w:rsidRDefault="00893299" w:rsidP="00A608DC">
      <w:pPr>
        <w:pStyle w:val="PARAGRAPH"/>
        <w:rPr>
          <w:lang w:val="en-US"/>
        </w:rPr>
      </w:pPr>
      <w:r w:rsidRPr="005C7FE6">
        <w:rPr>
          <w:lang w:val="en-US"/>
        </w:rPr>
        <w:t xml:space="preserve">Since January 2019 </w:t>
      </w:r>
      <w:r w:rsidR="00E43C85" w:rsidRPr="00A1314D">
        <w:t>Eurofins E&amp;E CML Limited</w:t>
      </w:r>
      <w:r w:rsidRPr="005C7FE6">
        <w:rPr>
          <w:lang w:val="en-US"/>
        </w:rPr>
        <w:t xml:space="preserve"> has been owned by Eurofins Product Testing UK Holding Limited</w:t>
      </w:r>
      <w:r w:rsidR="00A1314D">
        <w:rPr>
          <w:lang w:val="en-US"/>
        </w:rPr>
        <w:t>.</w:t>
      </w:r>
    </w:p>
    <w:p w14:paraId="50DD4071" w14:textId="77777777" w:rsidR="00C7000A" w:rsidRPr="00BD6E18" w:rsidRDefault="00530B32" w:rsidP="00AD0236">
      <w:pPr>
        <w:pStyle w:val="Heading2"/>
      </w:pPr>
      <w:bookmarkStart w:id="62" w:name="_Toc184644340"/>
      <w:r w:rsidRPr="00BD6E18">
        <w:t>Documentation</w:t>
      </w:r>
      <w:bookmarkEnd w:id="62"/>
    </w:p>
    <w:p w14:paraId="52FE0106" w14:textId="77777777" w:rsidR="00530B32" w:rsidRPr="00BD6E18" w:rsidRDefault="00530B32" w:rsidP="00AD0236">
      <w:pPr>
        <w:pStyle w:val="Heading3"/>
      </w:pPr>
      <w:bookmarkStart w:id="63" w:name="_Toc184644341"/>
      <w:r w:rsidRPr="00BD6E18">
        <w:t xml:space="preserve">Quality </w:t>
      </w:r>
      <w:r w:rsidR="001B0AAA" w:rsidRPr="00BD6E18">
        <w:t>m</w:t>
      </w:r>
      <w:r w:rsidRPr="00BD6E18">
        <w:t>anual</w:t>
      </w:r>
      <w:bookmarkEnd w:id="63"/>
    </w:p>
    <w:p w14:paraId="72C1E845" w14:textId="4BF66CF0" w:rsidR="006F26D5" w:rsidRPr="00374539" w:rsidRDefault="00B56CDD" w:rsidP="006F26D5">
      <w:pPr>
        <w:pStyle w:val="PARAGRAPH"/>
      </w:pPr>
      <w:r w:rsidRPr="00A1314D">
        <w:t>Eurofins E&amp;E CML Limited</w:t>
      </w:r>
      <w:r w:rsidR="00B4163E">
        <w:t xml:space="preserve"> has a </w:t>
      </w:r>
      <w:r w:rsidR="00BB3F6C">
        <w:t xml:space="preserve">high level </w:t>
      </w:r>
      <w:r w:rsidR="00B4163E">
        <w:t>Quality Manual</w:t>
      </w:r>
      <w:r w:rsidR="00BF7CA6">
        <w:t>, Rev. 34.0</w:t>
      </w:r>
      <w:r w:rsidR="00BB3F6C">
        <w:t>, that is shared with CML B.V.</w:t>
      </w:r>
      <w:r w:rsidR="006F26D5">
        <w:t xml:space="preserve"> and </w:t>
      </w:r>
      <w:r w:rsidR="006F26D5">
        <w:rPr>
          <w:lang w:val="en-US"/>
        </w:rPr>
        <w:t>meets the requirements of the IECEx.</w:t>
      </w:r>
    </w:p>
    <w:p w14:paraId="757A1214" w14:textId="13F8959B" w:rsidR="008B010B" w:rsidRPr="00BD6E18" w:rsidRDefault="008B010B" w:rsidP="008B010B">
      <w:pPr>
        <w:pStyle w:val="PARAGRAPH"/>
      </w:pPr>
    </w:p>
    <w:p w14:paraId="67146D5E" w14:textId="77777777" w:rsidR="00530B32" w:rsidRPr="00BD6E18" w:rsidRDefault="00530B32" w:rsidP="00AD0236">
      <w:pPr>
        <w:pStyle w:val="Heading3"/>
      </w:pPr>
      <w:bookmarkStart w:id="64" w:name="_Toc184644342"/>
      <w:r w:rsidRPr="00BD6E18">
        <w:t>Procedures</w:t>
      </w:r>
      <w:bookmarkEnd w:id="64"/>
    </w:p>
    <w:p w14:paraId="10D418DA" w14:textId="1B38B345" w:rsidR="007464DC" w:rsidRDefault="007464DC" w:rsidP="007464DC">
      <w:pPr>
        <w:pStyle w:val="PARAGRAPH"/>
      </w:pPr>
      <w:r w:rsidRPr="00E92FE4">
        <w:t xml:space="preserve">The ExHaz Manual, Rev. </w:t>
      </w:r>
      <w:r w:rsidR="00CE4E3C">
        <w:t>22.0</w:t>
      </w:r>
      <w:r w:rsidRPr="00E92FE4">
        <w:t xml:space="preserve">, contains </w:t>
      </w:r>
      <w:r w:rsidR="004B10BC" w:rsidRPr="00A1314D">
        <w:t>Eurofins E&amp;E CML Limited</w:t>
      </w:r>
      <w:r w:rsidRPr="00E92FE4">
        <w:t xml:space="preserve">’s procedures for evaluation and testing for </w:t>
      </w:r>
      <w:r w:rsidR="00046F99" w:rsidRPr="00E92FE4">
        <w:t>Ex</w:t>
      </w:r>
      <w:r w:rsidR="00046F99">
        <w:t xml:space="preserve">. </w:t>
      </w:r>
      <w:r>
        <w:t xml:space="preserve">The separation between the evaluation and certification decision is in Step 15 of Clause 4, Evaluation and Certification Process, which is in accordance with the requirements of ISO/IEC 17065 </w:t>
      </w:r>
      <w:r w:rsidRPr="00202A29">
        <w:t>and the IECEx.</w:t>
      </w:r>
    </w:p>
    <w:p w14:paraId="33CA0A62" w14:textId="03C5BA28" w:rsidR="007464DC" w:rsidRDefault="00A0099E" w:rsidP="007464DC">
      <w:pPr>
        <w:pStyle w:val="PARAGRAPH"/>
      </w:pPr>
      <w:r w:rsidRPr="00A1314D">
        <w:t>Eurofins E&amp;E CML Limited</w:t>
      </w:r>
      <w:r w:rsidR="007464DC" w:rsidRPr="0070658B">
        <w:t xml:space="preserve"> has a Lab Manual, </w:t>
      </w:r>
      <w:r w:rsidR="000C09DB">
        <w:t xml:space="preserve">Rev. 18.0, </w:t>
      </w:r>
      <w:r w:rsidR="007464DC" w:rsidRPr="0070658B">
        <w:t xml:space="preserve">which covers laboratory testing and </w:t>
      </w:r>
      <w:r w:rsidR="009514C5">
        <w:t>ISO/</w:t>
      </w:r>
      <w:r w:rsidR="007464DC" w:rsidRPr="0070658B">
        <w:t>IEC 17025.</w:t>
      </w:r>
    </w:p>
    <w:p w14:paraId="15B4A2C4" w14:textId="13F9EF10" w:rsidR="00A608DC" w:rsidRPr="00BD6E18" w:rsidRDefault="007464DC" w:rsidP="00A608DC">
      <w:pPr>
        <w:pStyle w:val="PARAGRAPH"/>
      </w:pPr>
      <w:r>
        <w:t>The Surveillan</w:t>
      </w:r>
      <w:r w:rsidRPr="001D42E9">
        <w:t>ce Manual, Rev. 7.1, contains the procedures for conducting quality audit surveillance of manufacturing facilities</w:t>
      </w:r>
      <w:r w:rsidR="009F1478">
        <w:t>.</w:t>
      </w:r>
    </w:p>
    <w:p w14:paraId="4DD4F718" w14:textId="77777777" w:rsidR="00530B32" w:rsidRPr="00BD6E18" w:rsidRDefault="00530B32" w:rsidP="00AD0236">
      <w:pPr>
        <w:pStyle w:val="Heading3"/>
      </w:pPr>
      <w:bookmarkStart w:id="65" w:name="_Toc184644343"/>
      <w:r w:rsidRPr="00BD6E18">
        <w:t xml:space="preserve">Work </w:t>
      </w:r>
      <w:r w:rsidR="001B0AAA" w:rsidRPr="00BD6E18">
        <w:t>i</w:t>
      </w:r>
      <w:r w:rsidRPr="00BD6E18">
        <w:t>nstructions</w:t>
      </w:r>
      <w:bookmarkEnd w:id="65"/>
    </w:p>
    <w:p w14:paraId="4A54BEC8" w14:textId="63E7EB27" w:rsidR="00E91437" w:rsidRDefault="00A0099E" w:rsidP="00E91437">
      <w:pPr>
        <w:pStyle w:val="PARAGRAPH"/>
      </w:pPr>
      <w:r w:rsidRPr="00A1314D">
        <w:t>Eurofins E&amp;E CML Limited (CML)</w:t>
      </w:r>
      <w:r w:rsidR="00E91437">
        <w:t xml:space="preserve"> has an Ex s procedure, Rev. </w:t>
      </w:r>
      <w:r w:rsidR="00F17DAB">
        <w:t>3</w:t>
      </w:r>
      <w:r w:rsidR="00E91437">
        <w:t xml:space="preserve">.0, which is in compliance with the requirements of </w:t>
      </w:r>
      <w:r w:rsidR="00D45097">
        <w:t xml:space="preserve">IECEx </w:t>
      </w:r>
      <w:r w:rsidR="00E91437" w:rsidRPr="00334314">
        <w:rPr>
          <w:lang w:val="en-US"/>
        </w:rPr>
        <w:t>OD</w:t>
      </w:r>
      <w:r w:rsidR="00D45097">
        <w:rPr>
          <w:lang w:val="en-US"/>
        </w:rPr>
        <w:t xml:space="preserve"> </w:t>
      </w:r>
      <w:r w:rsidR="00E91437" w:rsidRPr="00334314">
        <w:rPr>
          <w:lang w:val="en-US"/>
        </w:rPr>
        <w:t>233</w:t>
      </w:r>
      <w:r w:rsidR="00D45097">
        <w:rPr>
          <w:lang w:val="en-US"/>
        </w:rPr>
        <w:t>,</w:t>
      </w:r>
      <w:r w:rsidR="00E91437" w:rsidRPr="00334314">
        <w:rPr>
          <w:lang w:val="en-US"/>
        </w:rPr>
        <w:t xml:space="preserve"> </w:t>
      </w:r>
      <w:r w:rsidR="00E91437" w:rsidRPr="00334314">
        <w:rPr>
          <w:color w:val="333333"/>
        </w:rPr>
        <w:t>IECEx Certified Equipment Scheme - Assessment of Ex “s" Equipment</w:t>
      </w:r>
      <w:r w:rsidR="00046F99">
        <w:rPr>
          <w:color w:val="333333"/>
        </w:rPr>
        <w:t xml:space="preserve">. </w:t>
      </w:r>
      <w:r w:rsidR="003C6665">
        <w:rPr>
          <w:color w:val="333333"/>
        </w:rPr>
        <w:t>In addition, they have an Ex s contract review form</w:t>
      </w:r>
      <w:r w:rsidR="00C11DC0">
        <w:rPr>
          <w:color w:val="333333"/>
        </w:rPr>
        <w:t>, version 1.0.</w:t>
      </w:r>
    </w:p>
    <w:p w14:paraId="7E182EE7" w14:textId="0B54F51E" w:rsidR="00A608DC" w:rsidRDefault="00E91437" w:rsidP="00A608DC">
      <w:pPr>
        <w:pStyle w:val="PARAGRAPH"/>
      </w:pPr>
      <w:r>
        <w:t>The procedure for Offsite testing and Witness testing is in compliance with the requirements of IECEx OD 024, IECEx Rules of Procedure covering testing, or witness testing at a manufacturers’ or user’s facility</w:t>
      </w:r>
      <w:r w:rsidR="00046F99">
        <w:t xml:space="preserve">. </w:t>
      </w:r>
      <w:r w:rsidR="00511C2D" w:rsidRPr="00A1314D">
        <w:t>Eurofins E&amp;E CML Limited (CML)</w:t>
      </w:r>
      <w:r>
        <w:t xml:space="preserve"> also has a Witness Test Site Audit form, which includes their assessment of the facility as well as the agreement.</w:t>
      </w:r>
    </w:p>
    <w:p w14:paraId="3D5B386B" w14:textId="7B544322" w:rsidR="00CC59C6" w:rsidRPr="00BD6E18" w:rsidRDefault="00CC59C6" w:rsidP="00A608DC">
      <w:pPr>
        <w:pStyle w:val="PARAGRAPH"/>
      </w:pPr>
      <w:r>
        <w:lastRenderedPageBreak/>
        <w:t>CML also has lab procedures for some testing with an ‘LP’ document number.</w:t>
      </w:r>
    </w:p>
    <w:p w14:paraId="00CC564C" w14:textId="77777777" w:rsidR="00530B32" w:rsidRPr="00BD6E18" w:rsidRDefault="00530B32" w:rsidP="00F12D1E">
      <w:pPr>
        <w:pStyle w:val="Heading3"/>
      </w:pPr>
      <w:bookmarkStart w:id="66" w:name="_Toc184644344"/>
      <w:r w:rsidRPr="00BD6E18">
        <w:t>Records</w:t>
      </w:r>
      <w:r w:rsidR="001B0AAA" w:rsidRPr="00BD6E18">
        <w:t xml:space="preserve"> (including test records where relevant)</w:t>
      </w:r>
      <w:bookmarkEnd w:id="66"/>
    </w:p>
    <w:p w14:paraId="3A17572F" w14:textId="1A1E4BD5" w:rsidR="00DA09F7" w:rsidRPr="00BD6E18" w:rsidRDefault="00BA3328" w:rsidP="00BA3328">
      <w:pPr>
        <w:pStyle w:val="PARAGRAPH"/>
      </w:pPr>
      <w:r>
        <w:t xml:space="preserve">Records are stored on the company document storage system in electronic format. </w:t>
      </w:r>
      <w:r w:rsidR="00176663">
        <w:t xml:space="preserve">Clause 11.6 </w:t>
      </w:r>
      <w:r w:rsidR="003231F6">
        <w:t>of t</w:t>
      </w:r>
      <w:r>
        <w:t>he Q</w:t>
      </w:r>
      <w:r w:rsidR="00577E91">
        <w:t xml:space="preserve">uality </w:t>
      </w:r>
      <w:r>
        <w:t>M</w:t>
      </w:r>
      <w:r w:rsidR="00577E91">
        <w:t>anual</w:t>
      </w:r>
      <w:r>
        <w:t xml:space="preserve"> defines records </w:t>
      </w:r>
      <w:r w:rsidR="00577E91">
        <w:t xml:space="preserve">that </w:t>
      </w:r>
      <w:r>
        <w:t>are retained 10 years after cancellation of certification</w:t>
      </w:r>
      <w:r w:rsidR="00046F99">
        <w:t xml:space="preserve">. </w:t>
      </w:r>
      <w:r w:rsidR="00073B3A" w:rsidRPr="008340A9">
        <w:t>There</w:t>
      </w:r>
      <w:r w:rsidR="00C5648E" w:rsidRPr="008340A9">
        <w:t xml:space="preserve"> was an issue identified with the list of records retained.</w:t>
      </w:r>
      <w:r w:rsidR="007A10CC">
        <w:t xml:space="preserve">  This was sub</w:t>
      </w:r>
      <w:r w:rsidR="008340A9">
        <w:t>sequently resolved and found to meet the requirements of the IECEx.</w:t>
      </w:r>
    </w:p>
    <w:p w14:paraId="3A4DA6EC" w14:textId="77777777" w:rsidR="00530B32" w:rsidRPr="00BD6E18" w:rsidRDefault="00530B32" w:rsidP="00AD0236">
      <w:pPr>
        <w:pStyle w:val="Heading3"/>
      </w:pPr>
      <w:bookmarkStart w:id="67" w:name="_Toc184644345"/>
      <w:r w:rsidRPr="00BD6E18">
        <w:t xml:space="preserve">Document </w:t>
      </w:r>
      <w:r w:rsidR="00FD3E8C" w:rsidRPr="00BD6E18">
        <w:t>change c</w:t>
      </w:r>
      <w:r w:rsidRPr="00BD6E18">
        <w:t>ontrol</w:t>
      </w:r>
      <w:bookmarkEnd w:id="67"/>
    </w:p>
    <w:p w14:paraId="1A5C77C1" w14:textId="2AB05C1E" w:rsidR="004B6E3D" w:rsidRPr="00374539" w:rsidRDefault="004B6E3D" w:rsidP="004B6E3D">
      <w:pPr>
        <w:pStyle w:val="PARAGRAPH"/>
      </w:pPr>
      <w:r>
        <w:t xml:space="preserve">Document change is handled </w:t>
      </w:r>
      <w:r w:rsidR="00176860">
        <w:t>in</w:t>
      </w:r>
      <w:r>
        <w:t xml:space="preserve"> the document storage system ‘Quality Documents’ library, with documents checked out before they can be modified. </w:t>
      </w:r>
      <w:r w:rsidR="00592BA7">
        <w:t>The i</w:t>
      </w:r>
      <w:r>
        <w:t>ssue level, approval and change record is recorded in Sharepoint. This is described in section 14</w:t>
      </w:r>
      <w:r w:rsidR="00AD6C98">
        <w:t>.2</w:t>
      </w:r>
      <w:r w:rsidR="00592BA7">
        <w:t xml:space="preserve"> and Appendix D</w:t>
      </w:r>
      <w:r>
        <w:t xml:space="preserve"> of the Q</w:t>
      </w:r>
      <w:r w:rsidR="00592BA7">
        <w:t xml:space="preserve">uality </w:t>
      </w:r>
      <w:r>
        <w:t>M</w:t>
      </w:r>
      <w:r w:rsidR="00592BA7">
        <w:t>anual</w:t>
      </w:r>
      <w:r w:rsidR="00E7163E">
        <w:t xml:space="preserve"> and complies with the requirements of the IECEx</w:t>
      </w:r>
      <w:r>
        <w:t>.</w:t>
      </w:r>
    </w:p>
    <w:p w14:paraId="163122C7" w14:textId="77777777" w:rsidR="00C7000A" w:rsidRPr="00BD6E18" w:rsidRDefault="00530B32" w:rsidP="00AD0236">
      <w:pPr>
        <w:pStyle w:val="Heading2"/>
      </w:pPr>
      <w:bookmarkStart w:id="68" w:name="_Toc184644346"/>
      <w:r w:rsidRPr="00BD6E18">
        <w:t>Confidentiality</w:t>
      </w:r>
      <w:bookmarkEnd w:id="68"/>
    </w:p>
    <w:p w14:paraId="10E96A07" w14:textId="0A8CDF4D" w:rsidR="00BF6A8E" w:rsidRDefault="00BF6A8E" w:rsidP="00BF6A8E">
      <w:pPr>
        <w:pStyle w:val="PARAGRAPH"/>
      </w:pPr>
      <w:r>
        <w:t>C</w:t>
      </w:r>
      <w:r w:rsidR="00A86915">
        <w:t>onfidentiality is c</w:t>
      </w:r>
      <w:r>
        <w:t>overed in the Quality Manual</w:t>
      </w:r>
      <w:r w:rsidR="00A86915">
        <w:t>,</w:t>
      </w:r>
      <w:r>
        <w:t xml:space="preserve"> section 11.4. Staff contracts have </w:t>
      </w:r>
      <w:r w:rsidR="00293364">
        <w:t>“</w:t>
      </w:r>
      <w:r w:rsidR="009776FA">
        <w:t>Statement of compliance</w:t>
      </w:r>
      <w:r w:rsidR="00293364">
        <w:t>”</w:t>
      </w:r>
      <w:r w:rsidR="00B00654">
        <w:t xml:space="preserve"> covering</w:t>
      </w:r>
      <w:r>
        <w:t xml:space="preserve"> confidentiality and impartiality and these are signed by the employee</w:t>
      </w:r>
      <w:r w:rsidR="00046F99">
        <w:t xml:space="preserve">. </w:t>
      </w:r>
      <w:r>
        <w:t>A copy of contract of employment, which contains confidentiality information, was viewed</w:t>
      </w:r>
      <w:r w:rsidRPr="00545D81">
        <w:t xml:space="preserve"> </w:t>
      </w:r>
      <w:r>
        <w:t>and is in compliance with the IECEx requirements.</w:t>
      </w:r>
    </w:p>
    <w:p w14:paraId="65954B3C" w14:textId="33EB07F6" w:rsidR="00BF6A8E" w:rsidRDefault="00BF6A8E" w:rsidP="00BF6A8E">
      <w:pPr>
        <w:pStyle w:val="PARAGRAPH"/>
      </w:pPr>
      <w:r>
        <w:t>Contract staff sign a</w:t>
      </w:r>
      <w:r w:rsidR="00073876">
        <w:t xml:space="preserve"> Contract</w:t>
      </w:r>
      <w:r>
        <w:t xml:space="preserve"> Agent </w:t>
      </w:r>
      <w:r w:rsidR="00073876">
        <w:t>A</w:t>
      </w:r>
      <w:r>
        <w:t>greement</w:t>
      </w:r>
      <w:r w:rsidR="00073876">
        <w:t>, Version 2,</w:t>
      </w:r>
      <w:r>
        <w:t xml:space="preserve"> which includes a confidentiality statement</w:t>
      </w:r>
      <w:r w:rsidR="00046F99">
        <w:t xml:space="preserve">. </w:t>
      </w:r>
      <w:r w:rsidR="00293364">
        <w:t>Example</w:t>
      </w:r>
      <w:r>
        <w:t xml:space="preserve"> cop</w:t>
      </w:r>
      <w:r w:rsidR="00293364">
        <w:t>ies</w:t>
      </w:r>
      <w:r>
        <w:t xml:space="preserve"> w</w:t>
      </w:r>
      <w:r w:rsidR="00124700">
        <w:t>ere</w:t>
      </w:r>
      <w:r>
        <w:t xml:space="preserve"> viewed and in compliance with the IECEx requirements.</w:t>
      </w:r>
    </w:p>
    <w:p w14:paraId="1EB7D14F" w14:textId="77777777" w:rsidR="00C7000A" w:rsidRPr="00BD6E18" w:rsidRDefault="00CF44B3" w:rsidP="00AD0236">
      <w:pPr>
        <w:pStyle w:val="Heading2"/>
      </w:pPr>
      <w:bookmarkStart w:id="69" w:name="_Toc184644347"/>
      <w:r w:rsidRPr="00BD6E18">
        <w:t>Communication with</w:t>
      </w:r>
      <w:r w:rsidR="00F2226F" w:rsidRPr="00BD6E18">
        <w:t xml:space="preserve"> public and customers </w:t>
      </w:r>
      <w:r w:rsidR="003403E2" w:rsidRPr="00BD6E18">
        <w:t>(Hard co</w:t>
      </w:r>
      <w:r w:rsidR="00F2226F" w:rsidRPr="00BD6E18">
        <w:t>py</w:t>
      </w:r>
      <w:r w:rsidR="003403E2" w:rsidRPr="00BD6E18">
        <w:t xml:space="preserve"> and Electronic)</w:t>
      </w:r>
      <w:bookmarkEnd w:id="69"/>
    </w:p>
    <w:p w14:paraId="4E5753D6" w14:textId="01C2D267" w:rsidR="00A0099E" w:rsidRPr="00374539" w:rsidRDefault="00F209C6" w:rsidP="00A0099E">
      <w:pPr>
        <w:pStyle w:val="PARAGRAPH"/>
      </w:pPr>
      <w:r w:rsidRPr="00A1314D">
        <w:t>Eurofins E&amp;E CML Limited</w:t>
      </w:r>
      <w:r w:rsidR="00A0099E">
        <w:t xml:space="preserve"> ha</w:t>
      </w:r>
      <w:r>
        <w:t>s</w:t>
      </w:r>
      <w:r w:rsidR="00A0099E">
        <w:t xml:space="preserve"> a website </w:t>
      </w:r>
      <w:hyperlink r:id="rId13" w:history="1">
        <w:r w:rsidR="00A0099E" w:rsidRPr="00F209C6">
          <w:rPr>
            <w:rStyle w:val="Hyperlink"/>
            <w:color w:val="00B0F0"/>
            <w:u w:val="single"/>
          </w:rPr>
          <w:t>www.cmlex.com</w:t>
        </w:r>
      </w:hyperlink>
      <w:r w:rsidR="00A0099E">
        <w:t xml:space="preserve"> and LinkedIn site.</w:t>
      </w:r>
    </w:p>
    <w:p w14:paraId="5C728FFD" w14:textId="77777777" w:rsidR="00C7000A" w:rsidRPr="00BD6E18" w:rsidRDefault="00530B32" w:rsidP="00AD0236">
      <w:pPr>
        <w:pStyle w:val="Heading2"/>
      </w:pPr>
      <w:bookmarkStart w:id="70" w:name="_Toc184644348"/>
      <w:r w:rsidRPr="00BD6E18">
        <w:t>Recognition</w:t>
      </w:r>
      <w:r w:rsidR="0067135D" w:rsidRPr="00BD6E18">
        <w:t>s</w:t>
      </w:r>
      <w:r w:rsidRPr="00BD6E18">
        <w:t xml:space="preserve"> and agreements</w:t>
      </w:r>
      <w:bookmarkEnd w:id="70"/>
    </w:p>
    <w:p w14:paraId="198216EC" w14:textId="4B05A723" w:rsidR="00EA78AD" w:rsidRDefault="00EA78AD" w:rsidP="00EA78AD">
      <w:pPr>
        <w:pStyle w:val="PARAGRAPH"/>
      </w:pPr>
      <w:r>
        <w:t>Agreements are in place with a number of IECEx and National bodies including</w:t>
      </w:r>
      <w:bookmarkStart w:id="71" w:name="_Hlk6933390"/>
      <w:r>
        <w:t xml:space="preserve"> </w:t>
      </w:r>
      <w:r w:rsidR="00062366">
        <w:t>CCT</w:t>
      </w:r>
      <w:r w:rsidR="005E42B6">
        <w:t>E</w:t>
      </w:r>
      <w:r w:rsidR="00062366">
        <w:t>G SHC, CMExC</w:t>
      </w:r>
      <w:r w:rsidR="00A32F6A">
        <w:t>, Eurofins, JExM, KSC, MA Centr</w:t>
      </w:r>
      <w:r w:rsidR="005E42B6">
        <w:t>e</w:t>
      </w:r>
      <w:r w:rsidR="00A32F6A">
        <w:t>, NEPSI,</w:t>
      </w:r>
      <w:r w:rsidR="008B2D82">
        <w:t xml:space="preserve"> and</w:t>
      </w:r>
      <w:r w:rsidR="00A32F6A">
        <w:t xml:space="preserve"> PCEC</w:t>
      </w:r>
      <w:r>
        <w:t>.</w:t>
      </w:r>
    </w:p>
    <w:bookmarkEnd w:id="71"/>
    <w:p w14:paraId="2EB62B4F" w14:textId="32DF1903" w:rsidR="00EA78AD" w:rsidRDefault="00EA78AD" w:rsidP="00EA78AD">
      <w:pPr>
        <w:pStyle w:val="PARAGRAPH"/>
      </w:pPr>
      <w:r w:rsidRPr="00A1314D">
        <w:t>Eurofins E&amp;E CML Limited (CML)</w:t>
      </w:r>
      <w:r>
        <w:t xml:space="preserve"> is recognised by US Coast Guard and MA Centre (mining approvals) for Group I China. </w:t>
      </w:r>
      <w:r w:rsidRPr="00A1314D">
        <w:t>Eurofins E&amp;E CML Limited (CML)</w:t>
      </w:r>
      <w:r>
        <w:t xml:space="preserve"> is a recognised certification body for Japanese approvals by the Japanese Ministry of Health Labour and Welfare.</w:t>
      </w:r>
    </w:p>
    <w:p w14:paraId="632831DB" w14:textId="77777777" w:rsidR="001B4343" w:rsidRPr="00BD6E18" w:rsidRDefault="00530B32" w:rsidP="00AD0236">
      <w:pPr>
        <w:pStyle w:val="Heading2"/>
      </w:pPr>
      <w:bookmarkStart w:id="72" w:name="_Toc184644349"/>
      <w:r w:rsidRPr="00BD6E18">
        <w:t>Internal audit</w:t>
      </w:r>
      <w:bookmarkEnd w:id="72"/>
    </w:p>
    <w:p w14:paraId="61D3AE20" w14:textId="0186799C" w:rsidR="00815D3B" w:rsidRDefault="00351635" w:rsidP="00351635">
      <w:pPr>
        <w:pStyle w:val="PARAGRAPH"/>
      </w:pPr>
      <w:r>
        <w:t>Internal audits are carried out in accordance with the Quality Manual</w:t>
      </w:r>
      <w:r w:rsidR="00282FE8">
        <w:t>,</w:t>
      </w:r>
      <w:r>
        <w:t xml:space="preserve"> Version </w:t>
      </w:r>
      <w:r w:rsidR="00E65C17">
        <w:t>34.0</w:t>
      </w:r>
      <w:r w:rsidR="00282FE8">
        <w:t>,</w:t>
      </w:r>
      <w:r>
        <w:t xml:space="preserve"> section </w:t>
      </w:r>
      <w:r w:rsidR="00BC5A3E">
        <w:t>15,</w:t>
      </w:r>
      <w:r>
        <w:t xml:space="preserve"> and the audit schedule which is maintained on the company Enterprise Resource Planning (ERP) system</w:t>
      </w:r>
      <w:r w:rsidR="00BC5A3E">
        <w:t xml:space="preserve">. </w:t>
      </w:r>
      <w:r>
        <w:t>The results of internal audits are tracked in the Harmony PSA system</w:t>
      </w:r>
      <w:r w:rsidR="00046F99">
        <w:t xml:space="preserve">. </w:t>
      </w:r>
    </w:p>
    <w:p w14:paraId="30356954" w14:textId="551BD224" w:rsidR="00815D3B" w:rsidRDefault="0062657E" w:rsidP="00351635">
      <w:pPr>
        <w:pStyle w:val="PARAGRAPH"/>
      </w:pPr>
      <w:r>
        <w:t>There are five vertical audits</w:t>
      </w:r>
      <w:r w:rsidR="0092039D">
        <w:t xml:space="preserve"> for IECEx scheduled for 2024</w:t>
      </w:r>
      <w:r w:rsidR="00241058">
        <w:t>, two have been completed to date</w:t>
      </w:r>
      <w:r w:rsidR="00046F99">
        <w:t>.</w:t>
      </w:r>
    </w:p>
    <w:p w14:paraId="2FEE9909" w14:textId="1A62A64F" w:rsidR="00351635" w:rsidRPr="00374539" w:rsidRDefault="0092039D" w:rsidP="00351635">
      <w:pPr>
        <w:pStyle w:val="PARAGRAPH"/>
      </w:pPr>
      <w:r>
        <w:t>One h</w:t>
      </w:r>
      <w:r w:rsidR="00351635">
        <w:t>orizontal audit for ISO/IEC 17065 and</w:t>
      </w:r>
      <w:r w:rsidR="001A229D">
        <w:t xml:space="preserve"> ISO/IEC 17025</w:t>
      </w:r>
      <w:r w:rsidR="00241058">
        <w:t>, plus</w:t>
      </w:r>
      <w:r w:rsidR="00351635">
        <w:t xml:space="preserve"> </w:t>
      </w:r>
      <w:r w:rsidR="001A229D">
        <w:t xml:space="preserve">twelve technical testing audits for </w:t>
      </w:r>
      <w:r w:rsidR="00351635">
        <w:t>ISO/IEC 17025 audits</w:t>
      </w:r>
      <w:r w:rsidR="00873F00">
        <w:t xml:space="preserve"> are scheduled for 2024</w:t>
      </w:r>
      <w:r w:rsidR="00046F99">
        <w:t xml:space="preserve">. </w:t>
      </w:r>
      <w:r w:rsidR="00351635">
        <w:t>The last ISO/</w:t>
      </w:r>
      <w:r w:rsidR="00941ABE">
        <w:t xml:space="preserve">IEC </w:t>
      </w:r>
      <w:r w:rsidR="00351635">
        <w:t>17065 audit was conducted on 20</w:t>
      </w:r>
      <w:r w:rsidR="00941ABE">
        <w:t>23-11-29</w:t>
      </w:r>
      <w:r w:rsidR="00351635">
        <w:t xml:space="preserve"> and the last ISO/IEC 17025 audit was conducted on </w:t>
      </w:r>
      <w:r w:rsidR="00A01073">
        <w:t>2023-12-11</w:t>
      </w:r>
      <w:r w:rsidR="007E49C5">
        <w:t xml:space="preserve"> and found in compliance with the IECEx requirements</w:t>
      </w:r>
      <w:r w:rsidR="00351635">
        <w:t>.</w:t>
      </w:r>
    </w:p>
    <w:p w14:paraId="5A62F51C" w14:textId="77777777" w:rsidR="00C7000A" w:rsidRPr="00BD6E18" w:rsidRDefault="001B4343" w:rsidP="00AD0236">
      <w:pPr>
        <w:pStyle w:val="Heading2"/>
      </w:pPr>
      <w:bookmarkStart w:id="73" w:name="_Toc184644350"/>
      <w:r w:rsidRPr="00BD6E18">
        <w:t>M</w:t>
      </w:r>
      <w:r w:rsidR="00530B32" w:rsidRPr="00BD6E18">
        <w:t>anagement review</w:t>
      </w:r>
      <w:bookmarkEnd w:id="73"/>
    </w:p>
    <w:p w14:paraId="4B05B276" w14:textId="0EDB9986" w:rsidR="009F6A18" w:rsidRDefault="00EE455E" w:rsidP="00EE455E">
      <w:pPr>
        <w:pStyle w:val="PARAGRAPH"/>
      </w:pPr>
      <w:bookmarkStart w:id="74" w:name="_Ref48917294"/>
      <w:r>
        <w:t xml:space="preserve">Management reviews are held </w:t>
      </w:r>
      <w:r w:rsidR="00256133">
        <w:t>at a minimum annually</w:t>
      </w:r>
      <w:r w:rsidR="00A35D59">
        <w:t>, usually twice per year,</w:t>
      </w:r>
      <w:r>
        <w:t xml:space="preserve"> and cover the agenda detailed in the Quality Manual</w:t>
      </w:r>
      <w:r w:rsidR="00242CB7">
        <w:t>,</w:t>
      </w:r>
      <w:r>
        <w:t xml:space="preserve"> section 9, which has a standardized form, Management Review Meeting Agenda.</w:t>
      </w:r>
    </w:p>
    <w:p w14:paraId="51957D89" w14:textId="4BB3F4B3" w:rsidR="00EE455E" w:rsidRPr="00374539" w:rsidRDefault="00EE455E" w:rsidP="00EE455E">
      <w:pPr>
        <w:pStyle w:val="PARAGRAPH"/>
      </w:pPr>
      <w:r>
        <w:t>The last management review was conducted on 20</w:t>
      </w:r>
      <w:r w:rsidR="006B557F">
        <w:t>24-01-31</w:t>
      </w:r>
      <w:r>
        <w:t xml:space="preserve"> and was attended by the </w:t>
      </w:r>
      <w:r w:rsidR="0081674B">
        <w:t>Managing Director and Quality Manager</w:t>
      </w:r>
      <w:r w:rsidR="00046F99">
        <w:t xml:space="preserve">. </w:t>
      </w:r>
      <w:r w:rsidR="0081674B">
        <w:t xml:space="preserve">Input from the Certification </w:t>
      </w:r>
      <w:r w:rsidR="00DC4D75">
        <w:t xml:space="preserve">and Laboratory </w:t>
      </w:r>
      <w:r w:rsidR="0081674B">
        <w:t xml:space="preserve">Managers was either received directly or </w:t>
      </w:r>
      <w:r w:rsidR="00DC4D75">
        <w:t>from the Harmony system</w:t>
      </w:r>
      <w:r w:rsidR="00046F99">
        <w:t xml:space="preserve">. </w:t>
      </w:r>
      <w:r w:rsidR="007F0FF9">
        <w:t>The n</w:t>
      </w:r>
      <w:r>
        <w:t>ext management review is schedule</w:t>
      </w:r>
      <w:r w:rsidR="007F0FF9">
        <w:t>d</w:t>
      </w:r>
      <w:r>
        <w:t xml:space="preserve"> for 20</w:t>
      </w:r>
      <w:r w:rsidR="000A5DFF">
        <w:t>24-07</w:t>
      </w:r>
      <w:r w:rsidR="00046F99">
        <w:t xml:space="preserve">. </w:t>
      </w:r>
      <w:r>
        <w:t>Records are saved in Sharepoint, Quality Library, Management Review and is in compliance with the requirements of the IECEx.</w:t>
      </w:r>
    </w:p>
    <w:p w14:paraId="4BD60407" w14:textId="4FE0485D" w:rsidR="00C7000A" w:rsidRPr="00BD6E18" w:rsidRDefault="003403E2" w:rsidP="00AD0236">
      <w:pPr>
        <w:pStyle w:val="Heading2"/>
      </w:pPr>
      <w:bookmarkStart w:id="75" w:name="_Toc184644351"/>
      <w:r w:rsidRPr="00BD6E18">
        <w:lastRenderedPageBreak/>
        <w:t>Contracting, s</w:t>
      </w:r>
      <w:r w:rsidR="00530B32" w:rsidRPr="00BD6E18">
        <w:t>ubcontracting</w:t>
      </w:r>
      <w:r w:rsidR="006677B0" w:rsidRPr="00BD6E18">
        <w:t xml:space="preserve"> and</w:t>
      </w:r>
      <w:r w:rsidR="00530B32" w:rsidRPr="00BD6E18">
        <w:t xml:space="preserve"> </w:t>
      </w:r>
      <w:r w:rsidR="006677B0" w:rsidRPr="00BD6E18">
        <w:t>witness testing</w:t>
      </w:r>
      <w:bookmarkEnd w:id="74"/>
      <w:bookmarkEnd w:id="75"/>
    </w:p>
    <w:p w14:paraId="6C654B78" w14:textId="77777777" w:rsidR="0074371F" w:rsidRPr="00BD6E18" w:rsidRDefault="0074371F" w:rsidP="0074371F">
      <w:pPr>
        <w:pStyle w:val="Heading3"/>
      </w:pPr>
      <w:bookmarkStart w:id="76" w:name="_Toc184644352"/>
      <w:r w:rsidRPr="00BD6E18">
        <w:t>Contracting</w:t>
      </w:r>
      <w:bookmarkEnd w:id="76"/>
    </w:p>
    <w:p w14:paraId="3E472C3F" w14:textId="1ABE8C71" w:rsidR="0027496A" w:rsidRPr="00BD6E18" w:rsidRDefault="00123D6A" w:rsidP="0074371F">
      <w:pPr>
        <w:pStyle w:val="PARAGRAPH"/>
      </w:pPr>
      <w:r w:rsidRPr="00A649C9">
        <w:t>The c</w:t>
      </w:r>
      <w:r w:rsidR="00242645" w:rsidRPr="00A649C9">
        <w:t xml:space="preserve">ontract agent agreement </w:t>
      </w:r>
      <w:r w:rsidR="00AC3EA3" w:rsidRPr="00A649C9">
        <w:t>template</w:t>
      </w:r>
      <w:r w:rsidR="00381928" w:rsidRPr="00A649C9">
        <w:t xml:space="preserve"> </w:t>
      </w:r>
      <w:r w:rsidRPr="00A649C9">
        <w:t>is</w:t>
      </w:r>
      <w:r w:rsidR="00381928" w:rsidRPr="00A649C9">
        <w:t xml:space="preserve"> signed </w:t>
      </w:r>
      <w:r w:rsidR="008E39F3" w:rsidRPr="00A649C9">
        <w:t>by each</w:t>
      </w:r>
      <w:r w:rsidR="00757C84" w:rsidRPr="00A649C9">
        <w:t xml:space="preserve"> person/</w:t>
      </w:r>
      <w:r w:rsidR="008E39F3" w:rsidRPr="00A649C9">
        <w:t xml:space="preserve">auditor involved </w:t>
      </w:r>
      <w:r w:rsidR="00B256FA" w:rsidRPr="00A649C9">
        <w:t>in the delivery</w:t>
      </w:r>
      <w:r w:rsidR="00D125C4">
        <w:t>,</w:t>
      </w:r>
      <w:r w:rsidR="00B256FA" w:rsidRPr="00A649C9">
        <w:t xml:space="preserve"> testing </w:t>
      </w:r>
      <w:r w:rsidR="00556DB2" w:rsidRPr="00A649C9">
        <w:t xml:space="preserve">and </w:t>
      </w:r>
      <w:r w:rsidR="00CB76A1" w:rsidRPr="00A649C9">
        <w:t>a</w:t>
      </w:r>
      <w:r w:rsidR="00556DB2" w:rsidRPr="00A649C9">
        <w:t>uditing on behalf of Eurofins CML</w:t>
      </w:r>
      <w:r w:rsidR="0099309F" w:rsidRPr="00A649C9">
        <w:t xml:space="preserve"> as described in Clause 2.5</w:t>
      </w:r>
      <w:r w:rsidR="00556DB2" w:rsidRPr="00A649C9">
        <w:t>.</w:t>
      </w:r>
      <w:r w:rsidR="00CB76A1">
        <w:t xml:space="preserve">  </w:t>
      </w:r>
      <w:r w:rsidR="00B131A8">
        <w:t xml:space="preserve">There is </w:t>
      </w:r>
      <w:r w:rsidR="00CB76A1">
        <w:t xml:space="preserve">also </w:t>
      </w:r>
      <w:r w:rsidR="00B131A8">
        <w:t>one former retired employee that can make the certification decision</w:t>
      </w:r>
      <w:r w:rsidR="00046F99">
        <w:t xml:space="preserve">. </w:t>
      </w:r>
      <w:r w:rsidR="00F62397">
        <w:t xml:space="preserve">These are registered as </w:t>
      </w:r>
      <w:r w:rsidR="00B131A8">
        <w:t>contract</w:t>
      </w:r>
      <w:r w:rsidR="00F62397">
        <w:t xml:space="preserve"> agents in the Sharepoint system. The outsourcing policy is described in the Quality Manual, section 11.7 and complies with the requirements of the IECEx.</w:t>
      </w:r>
    </w:p>
    <w:p w14:paraId="293B1709" w14:textId="77777777" w:rsidR="006677B0" w:rsidRPr="00BD6E18" w:rsidRDefault="006677B0" w:rsidP="006677B0">
      <w:pPr>
        <w:pStyle w:val="Heading3"/>
      </w:pPr>
      <w:bookmarkStart w:id="77" w:name="_Toc184644353"/>
      <w:r w:rsidRPr="00BD6E18">
        <w:t>Subcontracting</w:t>
      </w:r>
      <w:bookmarkEnd w:id="77"/>
    </w:p>
    <w:p w14:paraId="75B2E8C7" w14:textId="2461B1B9" w:rsidR="00B80989" w:rsidRPr="00374539" w:rsidRDefault="00C47B00" w:rsidP="00B80989">
      <w:pPr>
        <w:pStyle w:val="PARAGRAPH"/>
      </w:pPr>
      <w:r>
        <w:t xml:space="preserve">Eurofins </w:t>
      </w:r>
      <w:r w:rsidR="00B80989">
        <w:t>CML has requirements for outsourcing in Clause 11.7 of their Quality Manual and their Ex assessment procedure, Rev. 2, whic</w:t>
      </w:r>
      <w:r w:rsidR="00B80989" w:rsidRPr="00F133E4">
        <w:t>h describes the use of Accepted organizations</w:t>
      </w:r>
      <w:r w:rsidR="00046F99" w:rsidRPr="00F133E4">
        <w:t xml:space="preserve">. </w:t>
      </w:r>
      <w:r w:rsidR="00B80989" w:rsidRPr="00F133E4">
        <w:rPr>
          <w:rFonts w:eastAsia="SimSun"/>
          <w:lang w:val="en-US" w:eastAsia="zh-TW"/>
        </w:rPr>
        <w:t>The accepted organizations are all facilities of accepted ExTLs within IECEx system</w:t>
      </w:r>
      <w:r w:rsidR="001B4557">
        <w:rPr>
          <w:rFonts w:eastAsia="SimSun"/>
          <w:lang w:val="en-US" w:eastAsia="zh-TW"/>
        </w:rPr>
        <w:t xml:space="preserve"> except for three facilities</w:t>
      </w:r>
      <w:r w:rsidR="00014024" w:rsidRPr="00F133E4">
        <w:rPr>
          <w:rFonts w:eastAsia="SimSun"/>
          <w:lang w:val="en-US" w:eastAsia="zh-TW"/>
        </w:rPr>
        <w:t>.</w:t>
      </w:r>
      <w:r w:rsidR="00014024">
        <w:rPr>
          <w:rFonts w:eastAsia="SimSun"/>
          <w:lang w:val="en-US" w:eastAsia="zh-TW"/>
        </w:rPr>
        <w:t xml:space="preserve"> </w:t>
      </w:r>
      <w:r w:rsidR="00015392">
        <w:rPr>
          <w:rFonts w:eastAsia="SimSun"/>
          <w:lang w:val="en-US" w:eastAsia="zh-TW"/>
        </w:rPr>
        <w:t xml:space="preserve">These three facilities are all ISO/IEC 17025 accredited by UKAS and are only performing tests </w:t>
      </w:r>
      <w:r w:rsidR="00996C51">
        <w:rPr>
          <w:rFonts w:eastAsia="SimSun"/>
          <w:lang w:val="en-US" w:eastAsia="zh-TW"/>
        </w:rPr>
        <w:t>that do not have minimum test equipment as defined by the TCD</w:t>
      </w:r>
      <w:r w:rsidR="00F32FF2">
        <w:rPr>
          <w:rFonts w:eastAsia="SimSun"/>
          <w:lang w:val="en-US" w:eastAsia="zh-TW"/>
        </w:rPr>
        <w:t xml:space="preserve"> or </w:t>
      </w:r>
      <w:r w:rsidR="0023717F">
        <w:rPr>
          <w:rFonts w:eastAsia="SimSun"/>
          <w:lang w:val="en-US" w:eastAsia="zh-TW"/>
        </w:rPr>
        <w:t xml:space="preserve">for tests where Eurofins CML also has the test equipment in house.  </w:t>
      </w:r>
      <w:r w:rsidR="00C72554">
        <w:rPr>
          <w:rFonts w:eastAsia="SimSun"/>
          <w:lang w:val="en-US" w:eastAsia="zh-TW"/>
        </w:rPr>
        <w:t xml:space="preserve">A copy of the </w:t>
      </w:r>
      <w:r w:rsidR="004B78F1">
        <w:t>signed agreement for Eurofins Met in Baltimore, MD</w:t>
      </w:r>
      <w:r w:rsidR="00C72554">
        <w:t>, USA</w:t>
      </w:r>
      <w:r w:rsidR="004B78F1">
        <w:t xml:space="preserve"> </w:t>
      </w:r>
      <w:r w:rsidR="00071733">
        <w:t>dated June 2020 and valid indefinitely</w:t>
      </w:r>
      <w:r w:rsidR="007E79AF">
        <w:t>,</w:t>
      </w:r>
      <w:r w:rsidR="00071733">
        <w:t xml:space="preserve"> was viewed during the reassessment and meets the requirements of the IECEx</w:t>
      </w:r>
      <w:r w:rsidR="004B78F1">
        <w:t>.</w:t>
      </w:r>
    </w:p>
    <w:p w14:paraId="34CE9FCC" w14:textId="01819654" w:rsidR="00004BF1" w:rsidRDefault="00B80989" w:rsidP="00B80989">
      <w:pPr>
        <w:pStyle w:val="PARAGRAPH"/>
      </w:pPr>
      <w:r>
        <w:t>The following tests are, or may be, subcontracted by the body</w:t>
      </w:r>
      <w:r w:rsidR="008D5EA6">
        <w:t xml:space="preserve"> to accepted ExTLs</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1158"/>
        <w:gridCol w:w="5768"/>
      </w:tblGrid>
      <w:tr w:rsidR="00B80989" w14:paraId="256B5F79" w14:textId="77777777" w:rsidTr="00810781">
        <w:trPr>
          <w:tblHeader/>
        </w:trPr>
        <w:tc>
          <w:tcPr>
            <w:tcW w:w="2134" w:type="dxa"/>
          </w:tcPr>
          <w:p w14:paraId="678C9AA5" w14:textId="77777777" w:rsidR="00B80989" w:rsidRDefault="00B80989" w:rsidP="00122941">
            <w:pPr>
              <w:pStyle w:val="TABLE-col-heading"/>
              <w:jc w:val="left"/>
            </w:pPr>
            <w:r>
              <w:t>Standard</w:t>
            </w:r>
          </w:p>
        </w:tc>
        <w:tc>
          <w:tcPr>
            <w:tcW w:w="1158" w:type="dxa"/>
          </w:tcPr>
          <w:p w14:paraId="18158AE1" w14:textId="77777777" w:rsidR="00B80989" w:rsidRPr="005578CA" w:rsidRDefault="00B80989" w:rsidP="00122941">
            <w:pPr>
              <w:pStyle w:val="TABLE-col-heading"/>
              <w:jc w:val="left"/>
            </w:pPr>
            <w:r w:rsidRPr="005578CA">
              <w:t xml:space="preserve">Clause </w:t>
            </w:r>
          </w:p>
        </w:tc>
        <w:tc>
          <w:tcPr>
            <w:tcW w:w="5768" w:type="dxa"/>
          </w:tcPr>
          <w:p w14:paraId="0D7D928A" w14:textId="77777777" w:rsidR="00B80989" w:rsidRDefault="00B80989" w:rsidP="00122941">
            <w:pPr>
              <w:pStyle w:val="TABLE-col-heading"/>
              <w:jc w:val="left"/>
            </w:pPr>
            <w:r>
              <w:t>Test</w:t>
            </w:r>
          </w:p>
        </w:tc>
      </w:tr>
      <w:tr w:rsidR="00E51B12" w14:paraId="2F7774A1" w14:textId="77777777" w:rsidTr="00810781">
        <w:tc>
          <w:tcPr>
            <w:tcW w:w="2134" w:type="dxa"/>
            <w:vMerge w:val="restart"/>
          </w:tcPr>
          <w:p w14:paraId="3312396E" w14:textId="5D166518" w:rsidR="00E51B12" w:rsidRDefault="00E51B12" w:rsidP="00122941">
            <w:pPr>
              <w:pStyle w:val="TABLE-cell"/>
            </w:pPr>
            <w:r>
              <w:t>IEC 60079-0 Ed 6/7</w:t>
            </w:r>
          </w:p>
        </w:tc>
        <w:tc>
          <w:tcPr>
            <w:tcW w:w="1158" w:type="dxa"/>
            <w:vAlign w:val="center"/>
          </w:tcPr>
          <w:p w14:paraId="5D3206D4" w14:textId="74BC9AA4" w:rsidR="00E51B12" w:rsidRPr="005578CA" w:rsidRDefault="00E51B12" w:rsidP="00122941">
            <w:pPr>
              <w:pStyle w:val="TABLE-cell"/>
              <w:rPr>
                <w:szCs w:val="16"/>
                <w:lang w:val="en-US"/>
              </w:rPr>
            </w:pPr>
            <w:r>
              <w:rPr>
                <w:szCs w:val="16"/>
                <w:lang w:val="en-US"/>
              </w:rPr>
              <w:t>25</w:t>
            </w:r>
          </w:p>
        </w:tc>
        <w:tc>
          <w:tcPr>
            <w:tcW w:w="5768" w:type="dxa"/>
            <w:vAlign w:val="center"/>
          </w:tcPr>
          <w:p w14:paraId="633CD2FF" w14:textId="2DD7242B" w:rsidR="00E51B12" w:rsidRPr="00CC43B9" w:rsidRDefault="00D60907" w:rsidP="00122941">
            <w:pPr>
              <w:pStyle w:val="TABLE-cell"/>
              <w:rPr>
                <w:lang w:val="en-US"/>
              </w:rPr>
            </w:pPr>
            <w:r w:rsidRPr="00D60907">
              <w:rPr>
                <w:lang w:val="en-US"/>
              </w:rPr>
              <w:t>Compliance of prototype or sample with documents</w:t>
            </w:r>
          </w:p>
        </w:tc>
      </w:tr>
      <w:tr w:rsidR="00E51B12" w14:paraId="150AA348" w14:textId="77777777" w:rsidTr="00810781">
        <w:tc>
          <w:tcPr>
            <w:tcW w:w="2134" w:type="dxa"/>
            <w:vMerge/>
          </w:tcPr>
          <w:p w14:paraId="233A664C" w14:textId="4563F6F3" w:rsidR="00E51B12" w:rsidRDefault="00E51B12" w:rsidP="00122941">
            <w:pPr>
              <w:pStyle w:val="TABLE-cell"/>
            </w:pPr>
          </w:p>
        </w:tc>
        <w:tc>
          <w:tcPr>
            <w:tcW w:w="1158" w:type="dxa"/>
            <w:vAlign w:val="center"/>
          </w:tcPr>
          <w:p w14:paraId="12733413" w14:textId="77777777" w:rsidR="00E51B12" w:rsidRPr="005578CA" w:rsidRDefault="00E51B12" w:rsidP="00122941">
            <w:pPr>
              <w:pStyle w:val="TABLE-cell"/>
              <w:rPr>
                <w:szCs w:val="16"/>
              </w:rPr>
            </w:pPr>
            <w:r w:rsidRPr="005578CA">
              <w:rPr>
                <w:szCs w:val="16"/>
                <w:lang w:val="en-US"/>
              </w:rPr>
              <w:t>26.4.2</w:t>
            </w:r>
          </w:p>
        </w:tc>
        <w:tc>
          <w:tcPr>
            <w:tcW w:w="5768" w:type="dxa"/>
            <w:vAlign w:val="center"/>
          </w:tcPr>
          <w:p w14:paraId="68A174CC" w14:textId="77777777" w:rsidR="00E51B12" w:rsidRDefault="00E51B12" w:rsidP="00122941">
            <w:pPr>
              <w:pStyle w:val="TABLE-cell"/>
            </w:pPr>
            <w:r w:rsidRPr="00CC43B9">
              <w:rPr>
                <w:lang w:val="en-US"/>
              </w:rPr>
              <w:t>Resistance to impact</w:t>
            </w:r>
          </w:p>
        </w:tc>
      </w:tr>
      <w:tr w:rsidR="00E51B12" w14:paraId="7BD7A66F" w14:textId="77777777" w:rsidTr="00810781">
        <w:tc>
          <w:tcPr>
            <w:tcW w:w="2134" w:type="dxa"/>
            <w:vMerge/>
          </w:tcPr>
          <w:p w14:paraId="5426CD95" w14:textId="77777777" w:rsidR="00E51B12" w:rsidRDefault="00E51B12" w:rsidP="00122941">
            <w:pPr>
              <w:pStyle w:val="TABLE-cell"/>
            </w:pPr>
          </w:p>
        </w:tc>
        <w:tc>
          <w:tcPr>
            <w:tcW w:w="1158" w:type="dxa"/>
            <w:vAlign w:val="center"/>
          </w:tcPr>
          <w:p w14:paraId="6FA9B175" w14:textId="77777777" w:rsidR="00E51B12" w:rsidRPr="005578CA" w:rsidRDefault="00E51B12" w:rsidP="00122941">
            <w:pPr>
              <w:pStyle w:val="TABLE-cell"/>
              <w:rPr>
                <w:szCs w:val="16"/>
              </w:rPr>
            </w:pPr>
            <w:r w:rsidRPr="005578CA">
              <w:rPr>
                <w:szCs w:val="16"/>
                <w:lang w:val="fr-FR"/>
              </w:rPr>
              <w:t>26.4.3</w:t>
            </w:r>
          </w:p>
        </w:tc>
        <w:tc>
          <w:tcPr>
            <w:tcW w:w="5768" w:type="dxa"/>
            <w:vAlign w:val="center"/>
          </w:tcPr>
          <w:p w14:paraId="5C09B7A9" w14:textId="77777777" w:rsidR="00E51B12" w:rsidRDefault="00E51B12" w:rsidP="00122941">
            <w:pPr>
              <w:pStyle w:val="TABLE-cell"/>
            </w:pPr>
            <w:r w:rsidRPr="00CC43B9">
              <w:rPr>
                <w:lang w:val="fr-FR"/>
              </w:rPr>
              <w:t>Drop test</w:t>
            </w:r>
          </w:p>
        </w:tc>
      </w:tr>
      <w:tr w:rsidR="00E51B12" w14:paraId="030D6E9D" w14:textId="77777777" w:rsidTr="00810781">
        <w:tc>
          <w:tcPr>
            <w:tcW w:w="2134" w:type="dxa"/>
            <w:vMerge/>
          </w:tcPr>
          <w:p w14:paraId="1B18DA93" w14:textId="77777777" w:rsidR="00E51B12" w:rsidRDefault="00E51B12" w:rsidP="00122941">
            <w:pPr>
              <w:pStyle w:val="TABLE-cell"/>
            </w:pPr>
          </w:p>
        </w:tc>
        <w:tc>
          <w:tcPr>
            <w:tcW w:w="1158" w:type="dxa"/>
            <w:vAlign w:val="center"/>
          </w:tcPr>
          <w:p w14:paraId="238602C2" w14:textId="77777777" w:rsidR="00E51B12" w:rsidRPr="005578CA" w:rsidRDefault="00E51B12" w:rsidP="00122941">
            <w:pPr>
              <w:spacing w:before="50"/>
              <w:jc w:val="left"/>
              <w:rPr>
                <w:sz w:val="16"/>
                <w:szCs w:val="16"/>
                <w:lang w:val="en-US"/>
              </w:rPr>
            </w:pPr>
            <w:r w:rsidRPr="005578CA">
              <w:rPr>
                <w:sz w:val="16"/>
                <w:szCs w:val="16"/>
                <w:lang w:val="en-US"/>
              </w:rPr>
              <w:t>26.4.5</w:t>
            </w:r>
          </w:p>
        </w:tc>
        <w:tc>
          <w:tcPr>
            <w:tcW w:w="5768" w:type="dxa"/>
            <w:vAlign w:val="center"/>
          </w:tcPr>
          <w:p w14:paraId="67249FA5" w14:textId="77777777" w:rsidR="00E51B12" w:rsidRPr="00CC43B9" w:rsidRDefault="00E51B12" w:rsidP="00122941">
            <w:pPr>
              <w:pStyle w:val="TABLE-cell"/>
              <w:rPr>
                <w:lang w:val="fr-FR"/>
              </w:rPr>
            </w:pPr>
            <w:r w:rsidRPr="00CC43B9">
              <w:t>Degree of protection (IP) by enclosures</w:t>
            </w:r>
          </w:p>
        </w:tc>
      </w:tr>
      <w:tr w:rsidR="00E51B12" w14:paraId="38609F9E" w14:textId="77777777" w:rsidTr="00810781">
        <w:tc>
          <w:tcPr>
            <w:tcW w:w="2134" w:type="dxa"/>
            <w:vMerge/>
          </w:tcPr>
          <w:p w14:paraId="35591F34" w14:textId="77777777" w:rsidR="00E51B12" w:rsidRDefault="00E51B12" w:rsidP="00122941">
            <w:pPr>
              <w:pStyle w:val="TABLE-cell"/>
            </w:pPr>
          </w:p>
        </w:tc>
        <w:tc>
          <w:tcPr>
            <w:tcW w:w="1158" w:type="dxa"/>
            <w:vAlign w:val="center"/>
          </w:tcPr>
          <w:p w14:paraId="370EE124" w14:textId="77777777" w:rsidR="00E51B12" w:rsidRPr="005578CA" w:rsidRDefault="00E51B12" w:rsidP="00122941">
            <w:pPr>
              <w:pStyle w:val="TABLE-cell"/>
              <w:rPr>
                <w:szCs w:val="16"/>
                <w:lang w:val="fr-FR"/>
              </w:rPr>
            </w:pPr>
            <w:r w:rsidRPr="005578CA">
              <w:rPr>
                <w:szCs w:val="16"/>
                <w:lang w:val="en-US"/>
              </w:rPr>
              <w:t>26.5.1.2</w:t>
            </w:r>
          </w:p>
        </w:tc>
        <w:tc>
          <w:tcPr>
            <w:tcW w:w="5768" w:type="dxa"/>
            <w:vAlign w:val="center"/>
          </w:tcPr>
          <w:p w14:paraId="50DFE4FD" w14:textId="77777777" w:rsidR="00E51B12" w:rsidRPr="00CC43B9" w:rsidRDefault="00E51B12" w:rsidP="00122941">
            <w:pPr>
              <w:pStyle w:val="TABLE-cell"/>
              <w:rPr>
                <w:lang w:val="fr-FR"/>
              </w:rPr>
            </w:pPr>
            <w:r w:rsidRPr="00CC43B9">
              <w:rPr>
                <w:lang w:val="en-US"/>
              </w:rPr>
              <w:t>Service temperature</w:t>
            </w:r>
          </w:p>
        </w:tc>
      </w:tr>
      <w:tr w:rsidR="00E51B12" w14:paraId="143C87F0" w14:textId="77777777" w:rsidTr="00810781">
        <w:tc>
          <w:tcPr>
            <w:tcW w:w="2134" w:type="dxa"/>
            <w:vMerge/>
          </w:tcPr>
          <w:p w14:paraId="6DD844D7" w14:textId="77777777" w:rsidR="00E51B12" w:rsidRDefault="00E51B12" w:rsidP="00122941">
            <w:pPr>
              <w:pStyle w:val="TABLE-cell"/>
            </w:pPr>
          </w:p>
        </w:tc>
        <w:tc>
          <w:tcPr>
            <w:tcW w:w="1158" w:type="dxa"/>
            <w:vAlign w:val="center"/>
          </w:tcPr>
          <w:p w14:paraId="1CD5E125" w14:textId="77777777" w:rsidR="00E51B12" w:rsidRPr="005578CA" w:rsidRDefault="00E51B12" w:rsidP="00122941">
            <w:pPr>
              <w:pStyle w:val="TABLE-cell"/>
              <w:rPr>
                <w:szCs w:val="16"/>
                <w:lang w:val="fr-FR"/>
              </w:rPr>
            </w:pPr>
            <w:r w:rsidRPr="005578CA">
              <w:rPr>
                <w:szCs w:val="16"/>
                <w:lang w:val="en-US"/>
              </w:rPr>
              <w:t>26.5.1.3</w:t>
            </w:r>
          </w:p>
        </w:tc>
        <w:tc>
          <w:tcPr>
            <w:tcW w:w="5768" w:type="dxa"/>
            <w:vAlign w:val="center"/>
          </w:tcPr>
          <w:p w14:paraId="542B17CA" w14:textId="77777777" w:rsidR="00E51B12" w:rsidRPr="00CC43B9" w:rsidRDefault="00E51B12" w:rsidP="00122941">
            <w:pPr>
              <w:pStyle w:val="TABLE-cell"/>
              <w:rPr>
                <w:lang w:val="fr-FR"/>
              </w:rPr>
            </w:pPr>
            <w:r w:rsidRPr="00CC43B9">
              <w:rPr>
                <w:lang w:val="en-US"/>
              </w:rPr>
              <w:t>Maximum surface temperature</w:t>
            </w:r>
          </w:p>
        </w:tc>
      </w:tr>
      <w:tr w:rsidR="00E51B12" w14:paraId="737AFAC2" w14:textId="77777777" w:rsidTr="00810781">
        <w:tc>
          <w:tcPr>
            <w:tcW w:w="2134" w:type="dxa"/>
            <w:vMerge/>
          </w:tcPr>
          <w:p w14:paraId="7137B6B6" w14:textId="77777777" w:rsidR="00E51B12" w:rsidRDefault="00E51B12" w:rsidP="00122941">
            <w:pPr>
              <w:pStyle w:val="TABLE-cell"/>
            </w:pPr>
          </w:p>
        </w:tc>
        <w:tc>
          <w:tcPr>
            <w:tcW w:w="1158" w:type="dxa"/>
            <w:vAlign w:val="center"/>
          </w:tcPr>
          <w:p w14:paraId="01694AA0" w14:textId="77777777" w:rsidR="00E51B12" w:rsidRPr="005578CA" w:rsidRDefault="00E51B12" w:rsidP="00122941">
            <w:pPr>
              <w:pStyle w:val="TABLE-cell"/>
              <w:rPr>
                <w:szCs w:val="16"/>
                <w:lang w:val="fr-FR"/>
              </w:rPr>
            </w:pPr>
            <w:r w:rsidRPr="005578CA">
              <w:rPr>
                <w:szCs w:val="16"/>
                <w:lang w:val="en-US"/>
              </w:rPr>
              <w:t>26.6</w:t>
            </w:r>
          </w:p>
        </w:tc>
        <w:tc>
          <w:tcPr>
            <w:tcW w:w="5768" w:type="dxa"/>
            <w:vAlign w:val="center"/>
          </w:tcPr>
          <w:p w14:paraId="3F607BD2" w14:textId="77777777" w:rsidR="00E51B12" w:rsidRPr="00CC43B9" w:rsidRDefault="00E51B12" w:rsidP="00122941">
            <w:pPr>
              <w:pStyle w:val="TABLE-cell"/>
              <w:rPr>
                <w:lang w:val="fr-FR"/>
              </w:rPr>
            </w:pPr>
            <w:r w:rsidRPr="00CC43B9">
              <w:rPr>
                <w:lang w:val="en-US"/>
              </w:rPr>
              <w:t>Torque test for bushings</w:t>
            </w:r>
          </w:p>
        </w:tc>
      </w:tr>
      <w:tr w:rsidR="00E51B12" w14:paraId="5395C214" w14:textId="77777777" w:rsidTr="00810781">
        <w:tc>
          <w:tcPr>
            <w:tcW w:w="2134" w:type="dxa"/>
            <w:vMerge/>
          </w:tcPr>
          <w:p w14:paraId="4FF2D71E" w14:textId="77777777" w:rsidR="00E51B12" w:rsidRDefault="00E51B12" w:rsidP="00122941">
            <w:pPr>
              <w:pStyle w:val="TABLE-cell"/>
            </w:pPr>
          </w:p>
        </w:tc>
        <w:tc>
          <w:tcPr>
            <w:tcW w:w="1158" w:type="dxa"/>
            <w:vAlign w:val="center"/>
          </w:tcPr>
          <w:p w14:paraId="32337071" w14:textId="77777777" w:rsidR="00E51B12" w:rsidRPr="005578CA" w:rsidRDefault="00E51B12" w:rsidP="00122941">
            <w:pPr>
              <w:pStyle w:val="TABLE-cell"/>
              <w:rPr>
                <w:szCs w:val="16"/>
                <w:lang w:val="fr-FR"/>
              </w:rPr>
            </w:pPr>
            <w:r w:rsidRPr="005578CA">
              <w:rPr>
                <w:szCs w:val="16"/>
                <w:lang w:val="en-US"/>
              </w:rPr>
              <w:t>26.8</w:t>
            </w:r>
          </w:p>
        </w:tc>
        <w:tc>
          <w:tcPr>
            <w:tcW w:w="5768" w:type="dxa"/>
            <w:vAlign w:val="center"/>
          </w:tcPr>
          <w:p w14:paraId="7A6D7105" w14:textId="77777777" w:rsidR="00E51B12" w:rsidRPr="00CC43B9" w:rsidRDefault="00E51B12" w:rsidP="00122941">
            <w:pPr>
              <w:pStyle w:val="TABLE-cell"/>
              <w:rPr>
                <w:lang w:val="fr-FR"/>
              </w:rPr>
            </w:pPr>
            <w:r w:rsidRPr="00CC43B9">
              <w:rPr>
                <w:lang w:val="en-US"/>
              </w:rPr>
              <w:t>Thermal endurance to heat</w:t>
            </w:r>
          </w:p>
        </w:tc>
      </w:tr>
      <w:tr w:rsidR="00E51B12" w14:paraId="79CF2F1B" w14:textId="77777777" w:rsidTr="00810781">
        <w:tc>
          <w:tcPr>
            <w:tcW w:w="2134" w:type="dxa"/>
            <w:vMerge/>
          </w:tcPr>
          <w:p w14:paraId="33435D72" w14:textId="77777777" w:rsidR="00E51B12" w:rsidRDefault="00E51B12" w:rsidP="00122941">
            <w:pPr>
              <w:pStyle w:val="TABLE-cell"/>
            </w:pPr>
          </w:p>
        </w:tc>
        <w:tc>
          <w:tcPr>
            <w:tcW w:w="1158" w:type="dxa"/>
            <w:vAlign w:val="center"/>
          </w:tcPr>
          <w:p w14:paraId="3A64B2A2" w14:textId="77777777" w:rsidR="00E51B12" w:rsidRPr="005578CA" w:rsidRDefault="00E51B12" w:rsidP="00122941">
            <w:pPr>
              <w:pStyle w:val="TABLE-cell"/>
              <w:rPr>
                <w:szCs w:val="16"/>
                <w:lang w:val="fr-FR"/>
              </w:rPr>
            </w:pPr>
            <w:r w:rsidRPr="005578CA">
              <w:rPr>
                <w:szCs w:val="16"/>
                <w:lang w:val="en-US"/>
              </w:rPr>
              <w:t>26.9</w:t>
            </w:r>
          </w:p>
        </w:tc>
        <w:tc>
          <w:tcPr>
            <w:tcW w:w="5768" w:type="dxa"/>
            <w:vAlign w:val="center"/>
          </w:tcPr>
          <w:p w14:paraId="4425D0FC" w14:textId="77777777" w:rsidR="00E51B12" w:rsidRPr="00CC43B9" w:rsidRDefault="00E51B12" w:rsidP="00122941">
            <w:pPr>
              <w:pStyle w:val="TABLE-cell"/>
              <w:rPr>
                <w:lang w:val="fr-FR"/>
              </w:rPr>
            </w:pPr>
            <w:r w:rsidRPr="00CC43B9">
              <w:rPr>
                <w:lang w:val="en-US"/>
              </w:rPr>
              <w:t>Thermal endurance to cold</w:t>
            </w:r>
          </w:p>
        </w:tc>
      </w:tr>
      <w:tr w:rsidR="00E51B12" w14:paraId="1A54F4E7" w14:textId="77777777" w:rsidTr="00810781">
        <w:tc>
          <w:tcPr>
            <w:tcW w:w="2134" w:type="dxa"/>
            <w:vMerge/>
          </w:tcPr>
          <w:p w14:paraId="1C4F1DAA" w14:textId="77777777" w:rsidR="00E51B12" w:rsidRDefault="00E51B12" w:rsidP="00122941">
            <w:pPr>
              <w:pStyle w:val="TABLE-cell"/>
            </w:pPr>
          </w:p>
        </w:tc>
        <w:tc>
          <w:tcPr>
            <w:tcW w:w="1158" w:type="dxa"/>
            <w:vAlign w:val="center"/>
          </w:tcPr>
          <w:p w14:paraId="2231CA2B" w14:textId="77777777" w:rsidR="00E51B12" w:rsidRPr="005578CA" w:rsidRDefault="00E51B12" w:rsidP="00122941">
            <w:pPr>
              <w:pStyle w:val="TABLE-cell"/>
              <w:rPr>
                <w:szCs w:val="16"/>
                <w:lang w:val="fr-FR"/>
              </w:rPr>
            </w:pPr>
            <w:r w:rsidRPr="005578CA">
              <w:rPr>
                <w:szCs w:val="16"/>
                <w:lang w:val="en-US"/>
              </w:rPr>
              <w:t>26.11</w:t>
            </w:r>
          </w:p>
        </w:tc>
        <w:tc>
          <w:tcPr>
            <w:tcW w:w="5768" w:type="dxa"/>
            <w:vAlign w:val="center"/>
          </w:tcPr>
          <w:p w14:paraId="6B258B11" w14:textId="77777777" w:rsidR="00E51B12" w:rsidRPr="00CC43B9" w:rsidRDefault="00E51B12" w:rsidP="00122941">
            <w:pPr>
              <w:pStyle w:val="TABLE-cell"/>
              <w:rPr>
                <w:lang w:val="fr-FR"/>
              </w:rPr>
            </w:pPr>
            <w:r w:rsidRPr="00CC43B9">
              <w:rPr>
                <w:lang w:val="en-US"/>
              </w:rPr>
              <w:t>Resistance to chemical agents for Group I equipment</w:t>
            </w:r>
          </w:p>
        </w:tc>
      </w:tr>
      <w:tr w:rsidR="00E51B12" w14:paraId="4AC68D78" w14:textId="77777777" w:rsidTr="00810781">
        <w:tc>
          <w:tcPr>
            <w:tcW w:w="2134" w:type="dxa"/>
            <w:vMerge/>
          </w:tcPr>
          <w:p w14:paraId="484400C8" w14:textId="77777777" w:rsidR="00E51B12" w:rsidRDefault="00E51B12" w:rsidP="00122941">
            <w:pPr>
              <w:pStyle w:val="TABLE-cell"/>
            </w:pPr>
          </w:p>
        </w:tc>
        <w:tc>
          <w:tcPr>
            <w:tcW w:w="1158" w:type="dxa"/>
            <w:vAlign w:val="center"/>
          </w:tcPr>
          <w:p w14:paraId="73DEE1B4" w14:textId="77777777" w:rsidR="00E51B12" w:rsidRPr="005578CA" w:rsidRDefault="00E51B12" w:rsidP="00122941">
            <w:pPr>
              <w:pStyle w:val="TABLE-cell"/>
              <w:rPr>
                <w:szCs w:val="16"/>
                <w:lang w:val="fr-FR"/>
              </w:rPr>
            </w:pPr>
            <w:r w:rsidRPr="005578CA">
              <w:rPr>
                <w:szCs w:val="16"/>
                <w:lang w:val="en-US"/>
              </w:rPr>
              <w:t>26.13</w:t>
            </w:r>
          </w:p>
        </w:tc>
        <w:tc>
          <w:tcPr>
            <w:tcW w:w="5768" w:type="dxa"/>
            <w:vAlign w:val="center"/>
          </w:tcPr>
          <w:p w14:paraId="4885A98E" w14:textId="77777777" w:rsidR="00E51B12" w:rsidRPr="00CC43B9" w:rsidRDefault="00E51B12" w:rsidP="00122941">
            <w:pPr>
              <w:pStyle w:val="TABLE-cell"/>
              <w:rPr>
                <w:lang w:val="fr-FR"/>
              </w:rPr>
            </w:pPr>
            <w:r w:rsidRPr="00CC43B9">
              <w:rPr>
                <w:lang w:val="en-US"/>
              </w:rPr>
              <w:t>Surface resistance test of parts of enclosures of non-metallic materials</w:t>
            </w:r>
          </w:p>
        </w:tc>
      </w:tr>
      <w:tr w:rsidR="00E51B12" w14:paraId="37ACFD5F" w14:textId="77777777" w:rsidTr="00810781">
        <w:tc>
          <w:tcPr>
            <w:tcW w:w="2134" w:type="dxa"/>
            <w:vMerge/>
          </w:tcPr>
          <w:p w14:paraId="3E2E091D" w14:textId="77777777" w:rsidR="00E51B12" w:rsidRDefault="00E51B12" w:rsidP="00122941">
            <w:pPr>
              <w:pStyle w:val="TABLE-cell"/>
            </w:pPr>
          </w:p>
        </w:tc>
        <w:tc>
          <w:tcPr>
            <w:tcW w:w="1158" w:type="dxa"/>
            <w:vAlign w:val="center"/>
          </w:tcPr>
          <w:p w14:paraId="0720732F" w14:textId="77777777" w:rsidR="00E51B12" w:rsidRPr="005578CA" w:rsidRDefault="00E51B12" w:rsidP="00122941">
            <w:pPr>
              <w:pStyle w:val="TABLE-cell"/>
              <w:rPr>
                <w:szCs w:val="16"/>
                <w:lang w:val="fr-FR"/>
              </w:rPr>
            </w:pPr>
            <w:r w:rsidRPr="005578CA">
              <w:rPr>
                <w:szCs w:val="16"/>
                <w:lang w:val="en-US"/>
              </w:rPr>
              <w:t>26.14</w:t>
            </w:r>
          </w:p>
        </w:tc>
        <w:tc>
          <w:tcPr>
            <w:tcW w:w="5768" w:type="dxa"/>
            <w:vAlign w:val="center"/>
          </w:tcPr>
          <w:p w14:paraId="02EF76CB" w14:textId="77777777" w:rsidR="00E51B12" w:rsidRPr="00CC43B9" w:rsidRDefault="00E51B12" w:rsidP="00122941">
            <w:pPr>
              <w:pStyle w:val="TABLE-cell"/>
              <w:rPr>
                <w:lang w:val="fr-FR"/>
              </w:rPr>
            </w:pPr>
            <w:r w:rsidRPr="00CC43B9">
              <w:rPr>
                <w:bCs w:val="0"/>
                <w:lang w:val="en-US"/>
              </w:rPr>
              <w:t>Measurement of capacitance</w:t>
            </w:r>
          </w:p>
        </w:tc>
      </w:tr>
      <w:tr w:rsidR="00810781" w14:paraId="19F81F67" w14:textId="77777777" w:rsidTr="00810781">
        <w:tc>
          <w:tcPr>
            <w:tcW w:w="2134" w:type="dxa"/>
            <w:vMerge w:val="restart"/>
          </w:tcPr>
          <w:p w14:paraId="68571C3C" w14:textId="35CDED5C" w:rsidR="00810781" w:rsidRDefault="00810781" w:rsidP="00122941">
            <w:pPr>
              <w:pStyle w:val="TABLE-cell"/>
            </w:pPr>
            <w:r>
              <w:t>IEC 60079-1 Ed 6/7</w:t>
            </w:r>
          </w:p>
        </w:tc>
        <w:tc>
          <w:tcPr>
            <w:tcW w:w="1158" w:type="dxa"/>
          </w:tcPr>
          <w:p w14:paraId="70E32593" w14:textId="2C2F6775" w:rsidR="00810781" w:rsidRPr="005578CA" w:rsidRDefault="00BF4AA7" w:rsidP="00122941">
            <w:pPr>
              <w:pStyle w:val="TABLE-cell"/>
              <w:rPr>
                <w:szCs w:val="16"/>
              </w:rPr>
            </w:pPr>
            <w:r>
              <w:rPr>
                <w:szCs w:val="16"/>
              </w:rPr>
              <w:t>5</w:t>
            </w:r>
          </w:p>
        </w:tc>
        <w:tc>
          <w:tcPr>
            <w:tcW w:w="5768" w:type="dxa"/>
          </w:tcPr>
          <w:p w14:paraId="55257B4D" w14:textId="6E066B44" w:rsidR="00810781" w:rsidRPr="00DC5524" w:rsidRDefault="00BF4AA7" w:rsidP="00122941">
            <w:pPr>
              <w:pStyle w:val="TABLE-cell"/>
              <w:rPr>
                <w:snapToGrid w:val="0"/>
              </w:rPr>
            </w:pPr>
            <w:r w:rsidRPr="00BF4AA7">
              <w:rPr>
                <w:snapToGrid w:val="0"/>
              </w:rPr>
              <w:t>Verification and tests e.g. Measurement of flamepaths and enclosure dimensions</w:t>
            </w:r>
          </w:p>
        </w:tc>
      </w:tr>
      <w:tr w:rsidR="00810781" w14:paraId="15C3BB69" w14:textId="77777777" w:rsidTr="00810781">
        <w:tc>
          <w:tcPr>
            <w:tcW w:w="2134" w:type="dxa"/>
            <w:vMerge/>
          </w:tcPr>
          <w:p w14:paraId="02810520" w14:textId="30BF0208" w:rsidR="00810781" w:rsidRDefault="00810781" w:rsidP="00122941">
            <w:pPr>
              <w:pStyle w:val="TABLE-cell"/>
            </w:pPr>
          </w:p>
        </w:tc>
        <w:tc>
          <w:tcPr>
            <w:tcW w:w="1158" w:type="dxa"/>
          </w:tcPr>
          <w:p w14:paraId="2AAE5E6A" w14:textId="77777777" w:rsidR="00810781" w:rsidRPr="005578CA" w:rsidRDefault="00810781" w:rsidP="00122941">
            <w:pPr>
              <w:pStyle w:val="TABLE-cell"/>
              <w:rPr>
                <w:szCs w:val="16"/>
                <w:lang w:val="fr-FR"/>
              </w:rPr>
            </w:pPr>
            <w:r w:rsidRPr="005578CA">
              <w:rPr>
                <w:szCs w:val="16"/>
              </w:rPr>
              <w:t>15.2.2</w:t>
            </w:r>
          </w:p>
        </w:tc>
        <w:tc>
          <w:tcPr>
            <w:tcW w:w="5768" w:type="dxa"/>
          </w:tcPr>
          <w:p w14:paraId="7E68CE6A" w14:textId="77777777" w:rsidR="00810781" w:rsidRPr="00CC43B9" w:rsidRDefault="00810781" w:rsidP="00122941">
            <w:pPr>
              <w:pStyle w:val="TABLE-cell"/>
              <w:rPr>
                <w:lang w:val="fr-FR"/>
              </w:rPr>
            </w:pPr>
            <w:r w:rsidRPr="00DC5524">
              <w:rPr>
                <w:snapToGrid w:val="0"/>
              </w:rPr>
              <w:t>Determination of explosion pressure (reference pressure)</w:t>
            </w:r>
          </w:p>
        </w:tc>
      </w:tr>
      <w:tr w:rsidR="00810781" w14:paraId="1819EEC6" w14:textId="77777777" w:rsidTr="00810781">
        <w:tc>
          <w:tcPr>
            <w:tcW w:w="2134" w:type="dxa"/>
            <w:vMerge/>
          </w:tcPr>
          <w:p w14:paraId="10F96B36" w14:textId="77777777" w:rsidR="00810781" w:rsidRDefault="00810781" w:rsidP="00122941">
            <w:pPr>
              <w:pStyle w:val="TABLE-cell"/>
            </w:pPr>
          </w:p>
        </w:tc>
        <w:tc>
          <w:tcPr>
            <w:tcW w:w="1158" w:type="dxa"/>
          </w:tcPr>
          <w:p w14:paraId="4B92B5B5" w14:textId="77777777" w:rsidR="00810781" w:rsidRPr="005578CA" w:rsidRDefault="00810781" w:rsidP="00122941">
            <w:pPr>
              <w:pStyle w:val="TABLE-cell"/>
              <w:rPr>
                <w:szCs w:val="16"/>
                <w:lang w:val="fr-FR"/>
              </w:rPr>
            </w:pPr>
            <w:r w:rsidRPr="005578CA">
              <w:rPr>
                <w:szCs w:val="16"/>
              </w:rPr>
              <w:t>15.2.3.2</w:t>
            </w:r>
          </w:p>
        </w:tc>
        <w:tc>
          <w:tcPr>
            <w:tcW w:w="5768" w:type="dxa"/>
          </w:tcPr>
          <w:p w14:paraId="5651B858" w14:textId="77777777" w:rsidR="00810781" w:rsidRPr="00CC43B9" w:rsidRDefault="00810781" w:rsidP="00122941">
            <w:pPr>
              <w:pStyle w:val="TABLE-cell"/>
              <w:rPr>
                <w:lang w:val="fr-FR"/>
              </w:rPr>
            </w:pPr>
            <w:r w:rsidRPr="00DC5524">
              <w:rPr>
                <w:snapToGrid w:val="0"/>
              </w:rPr>
              <w:t>Overpressure test - First method (static)</w:t>
            </w:r>
          </w:p>
        </w:tc>
      </w:tr>
      <w:tr w:rsidR="00810781" w14:paraId="3B617C88" w14:textId="77777777" w:rsidTr="00810781">
        <w:tc>
          <w:tcPr>
            <w:tcW w:w="2134" w:type="dxa"/>
            <w:vMerge/>
          </w:tcPr>
          <w:p w14:paraId="35E9DD80" w14:textId="77777777" w:rsidR="00810781" w:rsidRDefault="00810781" w:rsidP="00122941">
            <w:pPr>
              <w:pStyle w:val="TABLE-cell"/>
            </w:pPr>
          </w:p>
        </w:tc>
        <w:tc>
          <w:tcPr>
            <w:tcW w:w="1158" w:type="dxa"/>
          </w:tcPr>
          <w:p w14:paraId="67E33A7C" w14:textId="77777777" w:rsidR="00810781" w:rsidRPr="005578CA" w:rsidRDefault="00810781" w:rsidP="00122941">
            <w:pPr>
              <w:pStyle w:val="TABLE-cell"/>
              <w:rPr>
                <w:szCs w:val="16"/>
              </w:rPr>
            </w:pPr>
            <w:r w:rsidRPr="005578CA">
              <w:rPr>
                <w:szCs w:val="16"/>
              </w:rPr>
              <w:t>15.2.3.3</w:t>
            </w:r>
          </w:p>
        </w:tc>
        <w:tc>
          <w:tcPr>
            <w:tcW w:w="5768" w:type="dxa"/>
          </w:tcPr>
          <w:p w14:paraId="13478FBA" w14:textId="77777777" w:rsidR="00810781" w:rsidRPr="00DC5524" w:rsidRDefault="00810781" w:rsidP="00122941">
            <w:pPr>
              <w:pStyle w:val="TABLE-cell"/>
              <w:rPr>
                <w:snapToGrid w:val="0"/>
              </w:rPr>
            </w:pPr>
            <w:r w:rsidRPr="00DC5524">
              <w:rPr>
                <w:snapToGrid w:val="0"/>
              </w:rPr>
              <w:t>Overpressure test - Second method (dynamic)</w:t>
            </w:r>
          </w:p>
        </w:tc>
      </w:tr>
      <w:tr w:rsidR="00810781" w14:paraId="7596BAB4" w14:textId="77777777" w:rsidTr="00810781">
        <w:tc>
          <w:tcPr>
            <w:tcW w:w="2134" w:type="dxa"/>
            <w:vMerge/>
          </w:tcPr>
          <w:p w14:paraId="25F33C75" w14:textId="77777777" w:rsidR="00810781" w:rsidRDefault="00810781" w:rsidP="00122941">
            <w:pPr>
              <w:pStyle w:val="TABLE-cell"/>
            </w:pPr>
          </w:p>
        </w:tc>
        <w:tc>
          <w:tcPr>
            <w:tcW w:w="1158" w:type="dxa"/>
          </w:tcPr>
          <w:p w14:paraId="7F63202E" w14:textId="77777777" w:rsidR="00810781" w:rsidRPr="005578CA" w:rsidRDefault="00810781" w:rsidP="00122941">
            <w:pPr>
              <w:pStyle w:val="TABLE-cell"/>
              <w:rPr>
                <w:szCs w:val="16"/>
              </w:rPr>
            </w:pPr>
            <w:r w:rsidRPr="005578CA">
              <w:rPr>
                <w:szCs w:val="16"/>
              </w:rPr>
              <w:t xml:space="preserve">15.3 </w:t>
            </w:r>
          </w:p>
        </w:tc>
        <w:tc>
          <w:tcPr>
            <w:tcW w:w="5768" w:type="dxa"/>
          </w:tcPr>
          <w:p w14:paraId="18D67016" w14:textId="77777777" w:rsidR="00810781" w:rsidRPr="00DC5524" w:rsidRDefault="00810781" w:rsidP="00122941">
            <w:pPr>
              <w:pStyle w:val="TABLE-cell"/>
              <w:rPr>
                <w:snapToGrid w:val="0"/>
              </w:rPr>
            </w:pPr>
            <w:r w:rsidRPr="00DC5524">
              <w:rPr>
                <w:snapToGrid w:val="0"/>
              </w:rPr>
              <w:t>Test for non-transmission of an internal ignition</w:t>
            </w:r>
          </w:p>
        </w:tc>
      </w:tr>
      <w:tr w:rsidR="00810781" w14:paraId="0E310905" w14:textId="77777777" w:rsidTr="00810781">
        <w:tc>
          <w:tcPr>
            <w:tcW w:w="2134" w:type="dxa"/>
            <w:vMerge/>
          </w:tcPr>
          <w:p w14:paraId="32858CDE" w14:textId="77777777" w:rsidR="00810781" w:rsidRDefault="00810781" w:rsidP="00122941">
            <w:pPr>
              <w:pStyle w:val="TABLE-cell"/>
            </w:pPr>
          </w:p>
        </w:tc>
        <w:tc>
          <w:tcPr>
            <w:tcW w:w="1158" w:type="dxa"/>
          </w:tcPr>
          <w:p w14:paraId="4879F5B1" w14:textId="77777777" w:rsidR="00810781" w:rsidRPr="005578CA" w:rsidRDefault="00810781" w:rsidP="00122941">
            <w:pPr>
              <w:pStyle w:val="TABLE-cell"/>
              <w:rPr>
                <w:szCs w:val="16"/>
              </w:rPr>
            </w:pPr>
            <w:r w:rsidRPr="005578CA">
              <w:rPr>
                <w:szCs w:val="16"/>
              </w:rPr>
              <w:t>15.4</w:t>
            </w:r>
          </w:p>
        </w:tc>
        <w:tc>
          <w:tcPr>
            <w:tcW w:w="5768" w:type="dxa"/>
          </w:tcPr>
          <w:p w14:paraId="09D3675D" w14:textId="77777777" w:rsidR="00810781" w:rsidRPr="00DC5524" w:rsidRDefault="00810781" w:rsidP="00122941">
            <w:pPr>
              <w:pStyle w:val="TABLE-cell"/>
              <w:rPr>
                <w:snapToGrid w:val="0"/>
              </w:rPr>
            </w:pPr>
            <w:r w:rsidRPr="00DC5524">
              <w:rPr>
                <w:snapToGrid w:val="0"/>
              </w:rPr>
              <w:t>Tests of flameproof enclosures with breathing and draining devices</w:t>
            </w:r>
          </w:p>
        </w:tc>
      </w:tr>
      <w:tr w:rsidR="003311C9" w14:paraId="386D7354" w14:textId="77777777" w:rsidTr="00810781">
        <w:tc>
          <w:tcPr>
            <w:tcW w:w="2134" w:type="dxa"/>
            <w:vMerge w:val="restart"/>
          </w:tcPr>
          <w:p w14:paraId="25A038AD" w14:textId="6D472E0C" w:rsidR="003311C9" w:rsidRDefault="003311C9" w:rsidP="00122941">
            <w:pPr>
              <w:pStyle w:val="TABLE-cell"/>
            </w:pPr>
            <w:r>
              <w:t>IEC 60079-2, Ed. 6</w:t>
            </w:r>
          </w:p>
        </w:tc>
        <w:tc>
          <w:tcPr>
            <w:tcW w:w="1158" w:type="dxa"/>
          </w:tcPr>
          <w:p w14:paraId="0EAB1BC5" w14:textId="51278D2C" w:rsidR="003311C9" w:rsidRPr="005578CA" w:rsidRDefault="003311C9" w:rsidP="00122941">
            <w:pPr>
              <w:pStyle w:val="TABLE-cell"/>
              <w:rPr>
                <w:szCs w:val="16"/>
              </w:rPr>
            </w:pPr>
            <w:r>
              <w:rPr>
                <w:szCs w:val="16"/>
              </w:rPr>
              <w:t>16.2</w:t>
            </w:r>
          </w:p>
        </w:tc>
        <w:tc>
          <w:tcPr>
            <w:tcW w:w="5768" w:type="dxa"/>
          </w:tcPr>
          <w:p w14:paraId="5554FCA7" w14:textId="26B60176" w:rsidR="003311C9" w:rsidRPr="00BF6BC0" w:rsidRDefault="00B16AD0" w:rsidP="00122941">
            <w:pPr>
              <w:pStyle w:val="TABLE-cell"/>
              <w:rPr>
                <w:bCs w:val="0"/>
                <w:lang w:val="en-US"/>
              </w:rPr>
            </w:pPr>
            <w:r w:rsidRPr="00B16AD0">
              <w:rPr>
                <w:bCs w:val="0"/>
                <w:lang w:val="en-US"/>
              </w:rPr>
              <w:t>Maximum overpressure test</w:t>
            </w:r>
          </w:p>
        </w:tc>
      </w:tr>
      <w:tr w:rsidR="003311C9" w14:paraId="2595257F" w14:textId="77777777" w:rsidTr="00810781">
        <w:tc>
          <w:tcPr>
            <w:tcW w:w="2134" w:type="dxa"/>
            <w:vMerge/>
          </w:tcPr>
          <w:p w14:paraId="05C781FD" w14:textId="77777777" w:rsidR="003311C9" w:rsidRDefault="003311C9" w:rsidP="00122941">
            <w:pPr>
              <w:pStyle w:val="TABLE-cell"/>
            </w:pPr>
          </w:p>
        </w:tc>
        <w:tc>
          <w:tcPr>
            <w:tcW w:w="1158" w:type="dxa"/>
          </w:tcPr>
          <w:p w14:paraId="51D27A76" w14:textId="1D314C73" w:rsidR="003311C9" w:rsidRDefault="003311C9" w:rsidP="00122941">
            <w:pPr>
              <w:pStyle w:val="TABLE-cell"/>
              <w:rPr>
                <w:szCs w:val="16"/>
              </w:rPr>
            </w:pPr>
            <w:r>
              <w:rPr>
                <w:szCs w:val="16"/>
              </w:rPr>
              <w:t>16.3</w:t>
            </w:r>
          </w:p>
        </w:tc>
        <w:tc>
          <w:tcPr>
            <w:tcW w:w="5768" w:type="dxa"/>
          </w:tcPr>
          <w:p w14:paraId="12B0D983" w14:textId="2CBA5CBD" w:rsidR="003311C9" w:rsidRPr="00BF6BC0" w:rsidRDefault="00B16AD0" w:rsidP="00122941">
            <w:pPr>
              <w:pStyle w:val="TABLE-cell"/>
              <w:rPr>
                <w:bCs w:val="0"/>
                <w:lang w:val="en-US"/>
              </w:rPr>
            </w:pPr>
            <w:r w:rsidRPr="00B16AD0">
              <w:rPr>
                <w:bCs w:val="0"/>
                <w:lang w:val="en-US"/>
              </w:rPr>
              <w:t>Leakage test</w:t>
            </w:r>
          </w:p>
        </w:tc>
      </w:tr>
      <w:tr w:rsidR="003311C9" w14:paraId="3A615B91" w14:textId="77777777" w:rsidTr="00810781">
        <w:tc>
          <w:tcPr>
            <w:tcW w:w="2134" w:type="dxa"/>
            <w:vMerge/>
          </w:tcPr>
          <w:p w14:paraId="3AB0632D" w14:textId="77777777" w:rsidR="003311C9" w:rsidRDefault="003311C9" w:rsidP="00122941">
            <w:pPr>
              <w:pStyle w:val="TABLE-cell"/>
            </w:pPr>
          </w:p>
        </w:tc>
        <w:tc>
          <w:tcPr>
            <w:tcW w:w="1158" w:type="dxa"/>
          </w:tcPr>
          <w:p w14:paraId="1BD998C8" w14:textId="481F5120" w:rsidR="003311C9" w:rsidRDefault="003311C9" w:rsidP="00122941">
            <w:pPr>
              <w:pStyle w:val="TABLE-cell"/>
              <w:rPr>
                <w:szCs w:val="16"/>
              </w:rPr>
            </w:pPr>
            <w:r>
              <w:rPr>
                <w:szCs w:val="16"/>
              </w:rPr>
              <w:t>16.3.1</w:t>
            </w:r>
          </w:p>
        </w:tc>
        <w:tc>
          <w:tcPr>
            <w:tcW w:w="5768" w:type="dxa"/>
          </w:tcPr>
          <w:p w14:paraId="05C6E58F" w14:textId="1E147D05" w:rsidR="003311C9" w:rsidRPr="00BF6BC0" w:rsidRDefault="00B16AD0" w:rsidP="00122941">
            <w:pPr>
              <w:pStyle w:val="TABLE-cell"/>
              <w:rPr>
                <w:bCs w:val="0"/>
                <w:lang w:val="en-US"/>
              </w:rPr>
            </w:pPr>
            <w:r w:rsidRPr="00B16AD0">
              <w:rPr>
                <w:bCs w:val="0"/>
                <w:lang w:val="en-US"/>
              </w:rPr>
              <w:t>Other than static pressurization</w:t>
            </w:r>
          </w:p>
        </w:tc>
      </w:tr>
      <w:tr w:rsidR="003311C9" w14:paraId="379F09C9" w14:textId="77777777" w:rsidTr="00810781">
        <w:tc>
          <w:tcPr>
            <w:tcW w:w="2134" w:type="dxa"/>
            <w:vMerge/>
          </w:tcPr>
          <w:p w14:paraId="090B097D" w14:textId="77777777" w:rsidR="003311C9" w:rsidRDefault="003311C9" w:rsidP="00122941">
            <w:pPr>
              <w:pStyle w:val="TABLE-cell"/>
            </w:pPr>
          </w:p>
        </w:tc>
        <w:tc>
          <w:tcPr>
            <w:tcW w:w="1158" w:type="dxa"/>
          </w:tcPr>
          <w:p w14:paraId="0777C280" w14:textId="113B0AD0" w:rsidR="003311C9" w:rsidRDefault="003311C9" w:rsidP="00122941">
            <w:pPr>
              <w:pStyle w:val="TABLE-cell"/>
              <w:rPr>
                <w:szCs w:val="16"/>
              </w:rPr>
            </w:pPr>
            <w:r>
              <w:rPr>
                <w:szCs w:val="16"/>
              </w:rPr>
              <w:t>16.3.2</w:t>
            </w:r>
          </w:p>
        </w:tc>
        <w:tc>
          <w:tcPr>
            <w:tcW w:w="5768" w:type="dxa"/>
          </w:tcPr>
          <w:p w14:paraId="186D63EC" w14:textId="5EE1F1F4" w:rsidR="003311C9" w:rsidRPr="00BF6BC0" w:rsidRDefault="00B16AD0" w:rsidP="00122941">
            <w:pPr>
              <w:pStyle w:val="TABLE-cell"/>
              <w:rPr>
                <w:bCs w:val="0"/>
                <w:lang w:val="en-US"/>
              </w:rPr>
            </w:pPr>
            <w:r w:rsidRPr="00B16AD0">
              <w:rPr>
                <w:bCs w:val="0"/>
                <w:lang w:val="en-US"/>
              </w:rPr>
              <w:t>Static pressurization</w:t>
            </w:r>
          </w:p>
        </w:tc>
      </w:tr>
      <w:tr w:rsidR="003311C9" w14:paraId="1A21FB16" w14:textId="77777777" w:rsidTr="00810781">
        <w:tc>
          <w:tcPr>
            <w:tcW w:w="2134" w:type="dxa"/>
            <w:vMerge/>
          </w:tcPr>
          <w:p w14:paraId="0C89971F" w14:textId="77777777" w:rsidR="003311C9" w:rsidRDefault="003311C9" w:rsidP="00122941">
            <w:pPr>
              <w:pStyle w:val="TABLE-cell"/>
            </w:pPr>
          </w:p>
        </w:tc>
        <w:tc>
          <w:tcPr>
            <w:tcW w:w="1158" w:type="dxa"/>
          </w:tcPr>
          <w:p w14:paraId="1577353D" w14:textId="745A35B7" w:rsidR="003311C9" w:rsidRDefault="003311C9" w:rsidP="00122941">
            <w:pPr>
              <w:pStyle w:val="TABLE-cell"/>
              <w:rPr>
                <w:szCs w:val="16"/>
              </w:rPr>
            </w:pPr>
            <w:r>
              <w:rPr>
                <w:szCs w:val="16"/>
              </w:rPr>
              <w:t>16.4.2</w:t>
            </w:r>
          </w:p>
        </w:tc>
        <w:tc>
          <w:tcPr>
            <w:tcW w:w="5768" w:type="dxa"/>
          </w:tcPr>
          <w:p w14:paraId="194228C0" w14:textId="29DF422D" w:rsidR="003311C9" w:rsidRPr="00BF6BC0" w:rsidRDefault="0078022C" w:rsidP="00122941">
            <w:pPr>
              <w:pStyle w:val="TABLE-cell"/>
              <w:rPr>
                <w:bCs w:val="0"/>
                <w:lang w:val="en-US"/>
              </w:rPr>
            </w:pPr>
            <w:r w:rsidRPr="0078022C">
              <w:rPr>
                <w:bCs w:val="0"/>
                <w:lang w:val="en-US"/>
              </w:rPr>
              <w:t>Pressurized enclosure where the protective gas is air</w:t>
            </w:r>
          </w:p>
        </w:tc>
      </w:tr>
      <w:tr w:rsidR="003311C9" w14:paraId="681137DB" w14:textId="77777777" w:rsidTr="00810781">
        <w:tc>
          <w:tcPr>
            <w:tcW w:w="2134" w:type="dxa"/>
            <w:vMerge/>
          </w:tcPr>
          <w:p w14:paraId="5F15E6EB" w14:textId="77777777" w:rsidR="003311C9" w:rsidRDefault="003311C9" w:rsidP="00122941">
            <w:pPr>
              <w:pStyle w:val="TABLE-cell"/>
            </w:pPr>
          </w:p>
        </w:tc>
        <w:tc>
          <w:tcPr>
            <w:tcW w:w="1158" w:type="dxa"/>
          </w:tcPr>
          <w:p w14:paraId="6648AE92" w14:textId="77D6BBA5" w:rsidR="003311C9" w:rsidRDefault="003311C9" w:rsidP="00122941">
            <w:pPr>
              <w:pStyle w:val="TABLE-cell"/>
              <w:rPr>
                <w:szCs w:val="16"/>
              </w:rPr>
            </w:pPr>
            <w:r>
              <w:rPr>
                <w:szCs w:val="16"/>
              </w:rPr>
              <w:t>16.4.3</w:t>
            </w:r>
          </w:p>
        </w:tc>
        <w:tc>
          <w:tcPr>
            <w:tcW w:w="5768" w:type="dxa"/>
          </w:tcPr>
          <w:p w14:paraId="0D5DF1C8" w14:textId="0130325B" w:rsidR="003311C9" w:rsidRPr="00BF6BC0" w:rsidRDefault="0078022C" w:rsidP="00122941">
            <w:pPr>
              <w:pStyle w:val="TABLE-cell"/>
              <w:rPr>
                <w:bCs w:val="0"/>
                <w:lang w:val="en-US"/>
              </w:rPr>
            </w:pPr>
            <w:r w:rsidRPr="0078022C">
              <w:rPr>
                <w:bCs w:val="0"/>
                <w:lang w:val="en-US"/>
              </w:rPr>
              <w:t>Pressurized enclosure where the protective gas is inert</w:t>
            </w:r>
          </w:p>
        </w:tc>
      </w:tr>
      <w:tr w:rsidR="003311C9" w14:paraId="7D69E264" w14:textId="77777777" w:rsidTr="00810781">
        <w:tc>
          <w:tcPr>
            <w:tcW w:w="2134" w:type="dxa"/>
            <w:vMerge/>
          </w:tcPr>
          <w:p w14:paraId="51E161B3" w14:textId="77777777" w:rsidR="003311C9" w:rsidRDefault="003311C9" w:rsidP="00122941">
            <w:pPr>
              <w:pStyle w:val="TABLE-cell"/>
            </w:pPr>
          </w:p>
        </w:tc>
        <w:tc>
          <w:tcPr>
            <w:tcW w:w="1158" w:type="dxa"/>
          </w:tcPr>
          <w:p w14:paraId="4E6E0105" w14:textId="761DA047" w:rsidR="003311C9" w:rsidRDefault="003311C9" w:rsidP="00122941">
            <w:pPr>
              <w:pStyle w:val="TABLE-cell"/>
              <w:rPr>
                <w:szCs w:val="16"/>
              </w:rPr>
            </w:pPr>
            <w:r>
              <w:rPr>
                <w:szCs w:val="16"/>
              </w:rPr>
              <w:t>16.4.4</w:t>
            </w:r>
          </w:p>
        </w:tc>
        <w:tc>
          <w:tcPr>
            <w:tcW w:w="5768" w:type="dxa"/>
          </w:tcPr>
          <w:p w14:paraId="6D29F35B" w14:textId="38861C73" w:rsidR="003311C9" w:rsidRPr="00BF6BC0" w:rsidRDefault="0078022C" w:rsidP="0078022C">
            <w:pPr>
              <w:pStyle w:val="TABLE-cell"/>
              <w:rPr>
                <w:bCs w:val="0"/>
                <w:lang w:val="en-US"/>
              </w:rPr>
            </w:pPr>
            <w:r w:rsidRPr="0078022C">
              <w:rPr>
                <w:bCs w:val="0"/>
                <w:lang w:val="en-US"/>
              </w:rPr>
              <w:t>Pressurized enclosure where the protective gas may be either air or an inert</w:t>
            </w:r>
            <w:r>
              <w:rPr>
                <w:bCs w:val="0"/>
                <w:lang w:val="en-US"/>
              </w:rPr>
              <w:t xml:space="preserve"> </w:t>
            </w:r>
            <w:r w:rsidRPr="0078022C">
              <w:rPr>
                <w:bCs w:val="0"/>
                <w:lang w:val="en-US"/>
              </w:rPr>
              <w:t>gas with a density equal to air ±10 %</w:t>
            </w:r>
          </w:p>
        </w:tc>
      </w:tr>
      <w:tr w:rsidR="003311C9" w14:paraId="248CE832" w14:textId="77777777" w:rsidTr="00810781">
        <w:tc>
          <w:tcPr>
            <w:tcW w:w="2134" w:type="dxa"/>
            <w:vMerge/>
          </w:tcPr>
          <w:p w14:paraId="0FD438F4" w14:textId="77777777" w:rsidR="003311C9" w:rsidRDefault="003311C9" w:rsidP="00122941">
            <w:pPr>
              <w:pStyle w:val="TABLE-cell"/>
            </w:pPr>
          </w:p>
        </w:tc>
        <w:tc>
          <w:tcPr>
            <w:tcW w:w="1158" w:type="dxa"/>
          </w:tcPr>
          <w:p w14:paraId="5B9996CC" w14:textId="04EECC0C" w:rsidR="003311C9" w:rsidRDefault="003311C9" w:rsidP="00122941">
            <w:pPr>
              <w:pStyle w:val="TABLE-cell"/>
              <w:rPr>
                <w:szCs w:val="16"/>
              </w:rPr>
            </w:pPr>
            <w:r>
              <w:rPr>
                <w:szCs w:val="16"/>
              </w:rPr>
              <w:t>16.4.5</w:t>
            </w:r>
          </w:p>
        </w:tc>
        <w:tc>
          <w:tcPr>
            <w:tcW w:w="5768" w:type="dxa"/>
          </w:tcPr>
          <w:p w14:paraId="5CBEB5EE" w14:textId="77777777" w:rsidR="002231CE" w:rsidRPr="002231CE" w:rsidRDefault="002231CE" w:rsidP="002231CE">
            <w:pPr>
              <w:pStyle w:val="TABLE-cell"/>
              <w:rPr>
                <w:bCs w:val="0"/>
                <w:lang w:val="en-US"/>
              </w:rPr>
            </w:pPr>
            <w:r w:rsidRPr="002231CE">
              <w:rPr>
                <w:bCs w:val="0"/>
                <w:lang w:val="en-US"/>
              </w:rPr>
              <w:t>Filling procedure test for a pressurized enclosure protected by static</w:t>
            </w:r>
          </w:p>
          <w:p w14:paraId="2E3AE5C1" w14:textId="1B564CDF" w:rsidR="003311C9" w:rsidRPr="00BF6BC0" w:rsidRDefault="002231CE" w:rsidP="002231CE">
            <w:pPr>
              <w:pStyle w:val="TABLE-cell"/>
              <w:rPr>
                <w:bCs w:val="0"/>
                <w:lang w:val="en-US"/>
              </w:rPr>
            </w:pPr>
            <w:r w:rsidRPr="002231CE">
              <w:rPr>
                <w:bCs w:val="0"/>
                <w:lang w:val="en-US"/>
              </w:rPr>
              <w:t>pressurization</w:t>
            </w:r>
          </w:p>
        </w:tc>
      </w:tr>
      <w:tr w:rsidR="003311C9" w14:paraId="257DE343" w14:textId="77777777" w:rsidTr="00810781">
        <w:tc>
          <w:tcPr>
            <w:tcW w:w="2134" w:type="dxa"/>
            <w:vMerge/>
          </w:tcPr>
          <w:p w14:paraId="27376FD4" w14:textId="77777777" w:rsidR="003311C9" w:rsidRDefault="003311C9" w:rsidP="00122941">
            <w:pPr>
              <w:pStyle w:val="TABLE-cell"/>
            </w:pPr>
          </w:p>
        </w:tc>
        <w:tc>
          <w:tcPr>
            <w:tcW w:w="1158" w:type="dxa"/>
          </w:tcPr>
          <w:p w14:paraId="14C9D0AA" w14:textId="1ABD1F0D" w:rsidR="003311C9" w:rsidRDefault="003311C9" w:rsidP="00122941">
            <w:pPr>
              <w:pStyle w:val="TABLE-cell"/>
              <w:rPr>
                <w:szCs w:val="16"/>
              </w:rPr>
            </w:pPr>
            <w:r>
              <w:rPr>
                <w:szCs w:val="16"/>
              </w:rPr>
              <w:t>16.5.2</w:t>
            </w:r>
          </w:p>
        </w:tc>
        <w:tc>
          <w:tcPr>
            <w:tcW w:w="5768" w:type="dxa"/>
          </w:tcPr>
          <w:p w14:paraId="1D56C986" w14:textId="21806261" w:rsidR="003311C9" w:rsidRPr="00BF6BC0" w:rsidRDefault="002231CE" w:rsidP="00122941">
            <w:pPr>
              <w:pStyle w:val="TABLE-cell"/>
              <w:rPr>
                <w:bCs w:val="0"/>
                <w:lang w:val="en-US"/>
              </w:rPr>
            </w:pPr>
            <w:r w:rsidRPr="002231CE">
              <w:rPr>
                <w:bCs w:val="0"/>
                <w:lang w:val="en-US"/>
              </w:rPr>
              <w:t>Pressurized enclosure where the flammable substance has less than 2 % (V/V) oxygen and the protective gas is inert</w:t>
            </w:r>
          </w:p>
        </w:tc>
      </w:tr>
      <w:tr w:rsidR="003311C9" w14:paraId="37E75AA7" w14:textId="77777777" w:rsidTr="00810781">
        <w:tc>
          <w:tcPr>
            <w:tcW w:w="2134" w:type="dxa"/>
            <w:vMerge/>
          </w:tcPr>
          <w:p w14:paraId="17E7401F" w14:textId="77777777" w:rsidR="003311C9" w:rsidRDefault="003311C9" w:rsidP="00122941">
            <w:pPr>
              <w:pStyle w:val="TABLE-cell"/>
            </w:pPr>
          </w:p>
        </w:tc>
        <w:tc>
          <w:tcPr>
            <w:tcW w:w="1158" w:type="dxa"/>
          </w:tcPr>
          <w:p w14:paraId="1D93A8ED" w14:textId="0F0F9701" w:rsidR="003311C9" w:rsidRDefault="003311C9" w:rsidP="00122941">
            <w:pPr>
              <w:pStyle w:val="TABLE-cell"/>
              <w:rPr>
                <w:szCs w:val="16"/>
              </w:rPr>
            </w:pPr>
            <w:r>
              <w:rPr>
                <w:szCs w:val="16"/>
              </w:rPr>
              <w:t>16.5.2.1</w:t>
            </w:r>
          </w:p>
        </w:tc>
        <w:tc>
          <w:tcPr>
            <w:tcW w:w="5768" w:type="dxa"/>
          </w:tcPr>
          <w:p w14:paraId="44C44066" w14:textId="770FF647" w:rsidR="003311C9" w:rsidRPr="00BF6BC0" w:rsidRDefault="002231CE" w:rsidP="00122941">
            <w:pPr>
              <w:pStyle w:val="TABLE-cell"/>
              <w:rPr>
                <w:bCs w:val="0"/>
                <w:lang w:val="en-US"/>
              </w:rPr>
            </w:pPr>
            <w:r w:rsidRPr="002231CE">
              <w:rPr>
                <w:bCs w:val="0"/>
                <w:lang w:val="en-US"/>
              </w:rPr>
              <w:t>Purging test</w:t>
            </w:r>
          </w:p>
        </w:tc>
      </w:tr>
      <w:tr w:rsidR="003311C9" w14:paraId="0BF6DA70" w14:textId="77777777" w:rsidTr="00810781">
        <w:tc>
          <w:tcPr>
            <w:tcW w:w="2134" w:type="dxa"/>
            <w:vMerge/>
          </w:tcPr>
          <w:p w14:paraId="7ABE553E" w14:textId="77777777" w:rsidR="003311C9" w:rsidRDefault="003311C9" w:rsidP="00122941">
            <w:pPr>
              <w:pStyle w:val="TABLE-cell"/>
            </w:pPr>
          </w:p>
        </w:tc>
        <w:tc>
          <w:tcPr>
            <w:tcW w:w="1158" w:type="dxa"/>
          </w:tcPr>
          <w:p w14:paraId="72D91DB6" w14:textId="3366154F" w:rsidR="003311C9" w:rsidRDefault="003311C9" w:rsidP="00122941">
            <w:pPr>
              <w:pStyle w:val="TABLE-cell"/>
              <w:rPr>
                <w:szCs w:val="16"/>
              </w:rPr>
            </w:pPr>
            <w:r>
              <w:rPr>
                <w:szCs w:val="16"/>
              </w:rPr>
              <w:t>16.5.2.2</w:t>
            </w:r>
          </w:p>
        </w:tc>
        <w:tc>
          <w:tcPr>
            <w:tcW w:w="5768" w:type="dxa"/>
          </w:tcPr>
          <w:p w14:paraId="0E55C86E" w14:textId="506C0E4D" w:rsidR="003311C9" w:rsidRPr="00BF6BC0" w:rsidRDefault="0087354C" w:rsidP="00122941">
            <w:pPr>
              <w:pStyle w:val="TABLE-cell"/>
              <w:rPr>
                <w:bCs w:val="0"/>
                <w:lang w:val="en-US"/>
              </w:rPr>
            </w:pPr>
            <w:r w:rsidRPr="0087354C">
              <w:rPr>
                <w:bCs w:val="0"/>
                <w:lang w:val="en-US"/>
              </w:rPr>
              <w:t>Dilution test</w:t>
            </w:r>
          </w:p>
        </w:tc>
      </w:tr>
      <w:tr w:rsidR="003311C9" w14:paraId="64A9E7E5" w14:textId="77777777" w:rsidTr="00810781">
        <w:tc>
          <w:tcPr>
            <w:tcW w:w="2134" w:type="dxa"/>
            <w:vMerge/>
          </w:tcPr>
          <w:p w14:paraId="1826B030" w14:textId="77777777" w:rsidR="003311C9" w:rsidRDefault="003311C9" w:rsidP="00122941">
            <w:pPr>
              <w:pStyle w:val="TABLE-cell"/>
            </w:pPr>
          </w:p>
        </w:tc>
        <w:tc>
          <w:tcPr>
            <w:tcW w:w="1158" w:type="dxa"/>
          </w:tcPr>
          <w:p w14:paraId="1F41EF71" w14:textId="24A85D21" w:rsidR="003311C9" w:rsidRDefault="003311C9" w:rsidP="00122941">
            <w:pPr>
              <w:pStyle w:val="TABLE-cell"/>
              <w:rPr>
                <w:szCs w:val="16"/>
              </w:rPr>
            </w:pPr>
            <w:r>
              <w:rPr>
                <w:szCs w:val="16"/>
              </w:rPr>
              <w:t>16.5.3</w:t>
            </w:r>
          </w:p>
        </w:tc>
        <w:tc>
          <w:tcPr>
            <w:tcW w:w="5768" w:type="dxa"/>
          </w:tcPr>
          <w:p w14:paraId="3F8B78E6" w14:textId="7CA67656" w:rsidR="003311C9" w:rsidRPr="00BF6BC0" w:rsidRDefault="0087354C" w:rsidP="00122941">
            <w:pPr>
              <w:pStyle w:val="TABLE-cell"/>
              <w:rPr>
                <w:bCs w:val="0"/>
                <w:lang w:val="en-US"/>
              </w:rPr>
            </w:pPr>
            <w:r w:rsidRPr="0087354C">
              <w:rPr>
                <w:bCs w:val="0"/>
                <w:lang w:val="en-US"/>
              </w:rPr>
              <w:t>Pressurized enclosure with pressurization by continuous flow, containment system with less than 21 % (V/V) oxygen and the protective gas is inert</w:t>
            </w:r>
          </w:p>
        </w:tc>
      </w:tr>
      <w:tr w:rsidR="0087354C" w14:paraId="7E82A9C5" w14:textId="77777777" w:rsidTr="00810781">
        <w:tc>
          <w:tcPr>
            <w:tcW w:w="2134" w:type="dxa"/>
            <w:vMerge/>
          </w:tcPr>
          <w:p w14:paraId="65321BF3" w14:textId="77777777" w:rsidR="0087354C" w:rsidRDefault="0087354C" w:rsidP="0087354C">
            <w:pPr>
              <w:pStyle w:val="TABLE-cell"/>
            </w:pPr>
          </w:p>
        </w:tc>
        <w:tc>
          <w:tcPr>
            <w:tcW w:w="1158" w:type="dxa"/>
          </w:tcPr>
          <w:p w14:paraId="4E67185C" w14:textId="2C03C8E6" w:rsidR="0087354C" w:rsidRDefault="0087354C" w:rsidP="0087354C">
            <w:pPr>
              <w:pStyle w:val="TABLE-cell"/>
              <w:rPr>
                <w:szCs w:val="16"/>
              </w:rPr>
            </w:pPr>
            <w:r>
              <w:rPr>
                <w:szCs w:val="16"/>
              </w:rPr>
              <w:t>16.5.3.1</w:t>
            </w:r>
          </w:p>
        </w:tc>
        <w:tc>
          <w:tcPr>
            <w:tcW w:w="5768" w:type="dxa"/>
          </w:tcPr>
          <w:p w14:paraId="641E6E84" w14:textId="1D49AF37" w:rsidR="0087354C" w:rsidRPr="00BF6BC0" w:rsidRDefault="0087354C" w:rsidP="0087354C">
            <w:pPr>
              <w:pStyle w:val="TABLE-cell"/>
              <w:rPr>
                <w:bCs w:val="0"/>
                <w:lang w:val="en-US"/>
              </w:rPr>
            </w:pPr>
            <w:r w:rsidRPr="002231CE">
              <w:rPr>
                <w:bCs w:val="0"/>
                <w:lang w:val="en-US"/>
              </w:rPr>
              <w:t>Purging test</w:t>
            </w:r>
          </w:p>
        </w:tc>
      </w:tr>
      <w:tr w:rsidR="0087354C" w14:paraId="6E3E84A3" w14:textId="77777777" w:rsidTr="00810781">
        <w:tc>
          <w:tcPr>
            <w:tcW w:w="2134" w:type="dxa"/>
            <w:vMerge/>
          </w:tcPr>
          <w:p w14:paraId="75B7F960" w14:textId="77777777" w:rsidR="0087354C" w:rsidRDefault="0087354C" w:rsidP="0087354C">
            <w:pPr>
              <w:pStyle w:val="TABLE-cell"/>
            </w:pPr>
          </w:p>
        </w:tc>
        <w:tc>
          <w:tcPr>
            <w:tcW w:w="1158" w:type="dxa"/>
          </w:tcPr>
          <w:p w14:paraId="2DE6E02C" w14:textId="606F5FC5" w:rsidR="0087354C" w:rsidRDefault="0087354C" w:rsidP="0087354C">
            <w:pPr>
              <w:pStyle w:val="TABLE-cell"/>
              <w:rPr>
                <w:szCs w:val="16"/>
              </w:rPr>
            </w:pPr>
            <w:r>
              <w:rPr>
                <w:szCs w:val="16"/>
              </w:rPr>
              <w:t>16.5.3.2</w:t>
            </w:r>
          </w:p>
        </w:tc>
        <w:tc>
          <w:tcPr>
            <w:tcW w:w="5768" w:type="dxa"/>
          </w:tcPr>
          <w:p w14:paraId="0D32BB0C" w14:textId="2ED38043" w:rsidR="0087354C" w:rsidRPr="00BF6BC0" w:rsidRDefault="0087354C" w:rsidP="0087354C">
            <w:pPr>
              <w:pStyle w:val="TABLE-cell"/>
              <w:rPr>
                <w:bCs w:val="0"/>
                <w:lang w:val="en-US"/>
              </w:rPr>
            </w:pPr>
            <w:r w:rsidRPr="0087354C">
              <w:rPr>
                <w:bCs w:val="0"/>
                <w:lang w:val="en-US"/>
              </w:rPr>
              <w:t>Dilution test</w:t>
            </w:r>
          </w:p>
        </w:tc>
      </w:tr>
      <w:tr w:rsidR="0087354C" w14:paraId="0CC2FF8D" w14:textId="77777777" w:rsidTr="00810781">
        <w:tc>
          <w:tcPr>
            <w:tcW w:w="2134" w:type="dxa"/>
            <w:vMerge/>
          </w:tcPr>
          <w:p w14:paraId="6F7353C7" w14:textId="77777777" w:rsidR="0087354C" w:rsidRDefault="0087354C" w:rsidP="0087354C">
            <w:pPr>
              <w:pStyle w:val="TABLE-cell"/>
            </w:pPr>
          </w:p>
        </w:tc>
        <w:tc>
          <w:tcPr>
            <w:tcW w:w="1158" w:type="dxa"/>
          </w:tcPr>
          <w:p w14:paraId="3661EF28" w14:textId="1C982364" w:rsidR="0087354C" w:rsidRDefault="0087354C" w:rsidP="0087354C">
            <w:pPr>
              <w:pStyle w:val="TABLE-cell"/>
              <w:rPr>
                <w:szCs w:val="16"/>
              </w:rPr>
            </w:pPr>
            <w:r>
              <w:rPr>
                <w:szCs w:val="16"/>
              </w:rPr>
              <w:t>16.5.4</w:t>
            </w:r>
          </w:p>
        </w:tc>
        <w:tc>
          <w:tcPr>
            <w:tcW w:w="5768" w:type="dxa"/>
          </w:tcPr>
          <w:p w14:paraId="6620A0BA" w14:textId="43050E60" w:rsidR="0087354C" w:rsidRPr="00BF6BC0" w:rsidRDefault="0087354C" w:rsidP="0087354C">
            <w:pPr>
              <w:pStyle w:val="TABLE-cell"/>
              <w:rPr>
                <w:bCs w:val="0"/>
                <w:lang w:val="en-US"/>
              </w:rPr>
            </w:pPr>
            <w:r w:rsidRPr="0087354C">
              <w:rPr>
                <w:bCs w:val="0"/>
                <w:lang w:val="en-US"/>
              </w:rPr>
              <w:t>Pressurized enclosure where the flammable substance is not a liquid, pressurization by continuous flow and the protective gas is air</w:t>
            </w:r>
          </w:p>
        </w:tc>
      </w:tr>
      <w:tr w:rsidR="0087354C" w14:paraId="18FD8127" w14:textId="77777777" w:rsidTr="00810781">
        <w:tc>
          <w:tcPr>
            <w:tcW w:w="2134" w:type="dxa"/>
            <w:vMerge/>
          </w:tcPr>
          <w:p w14:paraId="21558F7F" w14:textId="77777777" w:rsidR="0087354C" w:rsidRDefault="0087354C" w:rsidP="0087354C">
            <w:pPr>
              <w:pStyle w:val="TABLE-cell"/>
            </w:pPr>
          </w:p>
        </w:tc>
        <w:tc>
          <w:tcPr>
            <w:tcW w:w="1158" w:type="dxa"/>
          </w:tcPr>
          <w:p w14:paraId="6A6EB833" w14:textId="646B771F" w:rsidR="0087354C" w:rsidRDefault="0087354C" w:rsidP="0087354C">
            <w:pPr>
              <w:pStyle w:val="TABLE-cell"/>
              <w:rPr>
                <w:szCs w:val="16"/>
              </w:rPr>
            </w:pPr>
            <w:r>
              <w:rPr>
                <w:szCs w:val="16"/>
              </w:rPr>
              <w:t>16.5.4.1</w:t>
            </w:r>
          </w:p>
        </w:tc>
        <w:tc>
          <w:tcPr>
            <w:tcW w:w="5768" w:type="dxa"/>
          </w:tcPr>
          <w:p w14:paraId="349D7E28" w14:textId="38DFB5D3" w:rsidR="0087354C" w:rsidRPr="00BF6BC0" w:rsidRDefault="0087354C" w:rsidP="0087354C">
            <w:pPr>
              <w:pStyle w:val="TABLE-cell"/>
              <w:rPr>
                <w:bCs w:val="0"/>
                <w:lang w:val="en-US"/>
              </w:rPr>
            </w:pPr>
            <w:r w:rsidRPr="002231CE">
              <w:rPr>
                <w:bCs w:val="0"/>
                <w:lang w:val="en-US"/>
              </w:rPr>
              <w:t>Purging test</w:t>
            </w:r>
          </w:p>
        </w:tc>
      </w:tr>
      <w:tr w:rsidR="0087354C" w14:paraId="62829D3C" w14:textId="77777777" w:rsidTr="00810781">
        <w:tc>
          <w:tcPr>
            <w:tcW w:w="2134" w:type="dxa"/>
            <w:vMerge/>
          </w:tcPr>
          <w:p w14:paraId="106FAE80" w14:textId="77777777" w:rsidR="0087354C" w:rsidRDefault="0087354C" w:rsidP="0087354C">
            <w:pPr>
              <w:pStyle w:val="TABLE-cell"/>
            </w:pPr>
          </w:p>
        </w:tc>
        <w:tc>
          <w:tcPr>
            <w:tcW w:w="1158" w:type="dxa"/>
          </w:tcPr>
          <w:p w14:paraId="278611C2" w14:textId="2A4468D1" w:rsidR="0087354C" w:rsidRDefault="0087354C" w:rsidP="0087354C">
            <w:pPr>
              <w:pStyle w:val="TABLE-cell"/>
              <w:rPr>
                <w:szCs w:val="16"/>
              </w:rPr>
            </w:pPr>
            <w:r>
              <w:rPr>
                <w:szCs w:val="16"/>
              </w:rPr>
              <w:t>16.5.4.2</w:t>
            </w:r>
          </w:p>
        </w:tc>
        <w:tc>
          <w:tcPr>
            <w:tcW w:w="5768" w:type="dxa"/>
          </w:tcPr>
          <w:p w14:paraId="5D640E3A" w14:textId="794F384A" w:rsidR="0087354C" w:rsidRPr="00BF6BC0" w:rsidRDefault="0087354C" w:rsidP="0087354C">
            <w:pPr>
              <w:pStyle w:val="TABLE-cell"/>
              <w:rPr>
                <w:bCs w:val="0"/>
                <w:lang w:val="en-US"/>
              </w:rPr>
            </w:pPr>
            <w:r w:rsidRPr="0087354C">
              <w:rPr>
                <w:bCs w:val="0"/>
                <w:lang w:val="en-US"/>
              </w:rPr>
              <w:t>Dilution test</w:t>
            </w:r>
          </w:p>
        </w:tc>
      </w:tr>
      <w:tr w:rsidR="0087354C" w14:paraId="550304B7" w14:textId="77777777" w:rsidTr="00810781">
        <w:tc>
          <w:tcPr>
            <w:tcW w:w="2134" w:type="dxa"/>
            <w:vMerge w:val="restart"/>
          </w:tcPr>
          <w:p w14:paraId="0A33BB11" w14:textId="77777777" w:rsidR="0087354C" w:rsidRDefault="0087354C" w:rsidP="0087354C">
            <w:pPr>
              <w:pStyle w:val="TABLE-cell"/>
            </w:pPr>
            <w:r>
              <w:t>IEC 60079-5 Ed 4</w:t>
            </w:r>
          </w:p>
        </w:tc>
        <w:tc>
          <w:tcPr>
            <w:tcW w:w="1158" w:type="dxa"/>
          </w:tcPr>
          <w:p w14:paraId="7D9C4221" w14:textId="77777777" w:rsidR="0087354C" w:rsidRPr="005578CA" w:rsidRDefault="0087354C" w:rsidP="0087354C">
            <w:pPr>
              <w:pStyle w:val="TABLE-cell"/>
              <w:rPr>
                <w:szCs w:val="16"/>
              </w:rPr>
            </w:pPr>
            <w:r w:rsidRPr="005578CA">
              <w:rPr>
                <w:szCs w:val="16"/>
              </w:rPr>
              <w:t>5.1.1</w:t>
            </w:r>
          </w:p>
        </w:tc>
        <w:tc>
          <w:tcPr>
            <w:tcW w:w="5768" w:type="dxa"/>
          </w:tcPr>
          <w:p w14:paraId="6EA1ECB6" w14:textId="77777777" w:rsidR="0087354C" w:rsidRPr="00DC5524" w:rsidRDefault="0087354C" w:rsidP="0087354C">
            <w:pPr>
              <w:pStyle w:val="TABLE-cell"/>
              <w:rPr>
                <w:snapToGrid w:val="0"/>
              </w:rPr>
            </w:pPr>
            <w:r w:rsidRPr="00BF6BC0">
              <w:rPr>
                <w:bCs w:val="0"/>
                <w:lang w:val="en-US"/>
              </w:rPr>
              <w:t>Pressure type test of container</w:t>
            </w:r>
          </w:p>
        </w:tc>
      </w:tr>
      <w:tr w:rsidR="0087354C" w14:paraId="38652D79" w14:textId="77777777" w:rsidTr="00810781">
        <w:tc>
          <w:tcPr>
            <w:tcW w:w="2134" w:type="dxa"/>
            <w:vMerge/>
          </w:tcPr>
          <w:p w14:paraId="6FD8D165" w14:textId="77777777" w:rsidR="0087354C" w:rsidRDefault="0087354C" w:rsidP="0087354C">
            <w:pPr>
              <w:pStyle w:val="TABLE-cell"/>
            </w:pPr>
          </w:p>
        </w:tc>
        <w:tc>
          <w:tcPr>
            <w:tcW w:w="1158" w:type="dxa"/>
          </w:tcPr>
          <w:p w14:paraId="6BE605A0" w14:textId="77777777" w:rsidR="0087354C" w:rsidRPr="005578CA" w:rsidRDefault="0087354C" w:rsidP="0087354C">
            <w:pPr>
              <w:pStyle w:val="TABLE-cell"/>
              <w:rPr>
                <w:szCs w:val="16"/>
              </w:rPr>
            </w:pPr>
            <w:r w:rsidRPr="005578CA">
              <w:rPr>
                <w:szCs w:val="16"/>
              </w:rPr>
              <w:t>5.1.2</w:t>
            </w:r>
          </w:p>
        </w:tc>
        <w:tc>
          <w:tcPr>
            <w:tcW w:w="5768" w:type="dxa"/>
          </w:tcPr>
          <w:p w14:paraId="7272C7BA" w14:textId="77777777" w:rsidR="0087354C" w:rsidRPr="00DC5524" w:rsidRDefault="0087354C" w:rsidP="0087354C">
            <w:pPr>
              <w:pStyle w:val="TABLE-cell"/>
              <w:rPr>
                <w:snapToGrid w:val="0"/>
              </w:rPr>
            </w:pPr>
            <w:r w:rsidRPr="00BF6BC0">
              <w:rPr>
                <w:bCs w:val="0"/>
                <w:lang w:val="en-US"/>
              </w:rPr>
              <w:t>Verification of the degree of protection of the enclosure</w:t>
            </w:r>
          </w:p>
        </w:tc>
      </w:tr>
      <w:tr w:rsidR="0087354C" w14:paraId="1CCC7DD6" w14:textId="77777777" w:rsidTr="00810781">
        <w:tc>
          <w:tcPr>
            <w:tcW w:w="2134" w:type="dxa"/>
            <w:vMerge/>
          </w:tcPr>
          <w:p w14:paraId="1C8E3B06" w14:textId="77777777" w:rsidR="0087354C" w:rsidRDefault="0087354C" w:rsidP="0087354C">
            <w:pPr>
              <w:pStyle w:val="TABLE-cell"/>
            </w:pPr>
          </w:p>
        </w:tc>
        <w:tc>
          <w:tcPr>
            <w:tcW w:w="1158" w:type="dxa"/>
          </w:tcPr>
          <w:p w14:paraId="177B1446" w14:textId="77777777" w:rsidR="0087354C" w:rsidRPr="005578CA" w:rsidRDefault="0087354C" w:rsidP="0087354C">
            <w:pPr>
              <w:pStyle w:val="TABLE-cell"/>
              <w:rPr>
                <w:szCs w:val="16"/>
              </w:rPr>
            </w:pPr>
            <w:r w:rsidRPr="005578CA">
              <w:rPr>
                <w:szCs w:val="16"/>
              </w:rPr>
              <w:t>5.1.3</w:t>
            </w:r>
          </w:p>
        </w:tc>
        <w:tc>
          <w:tcPr>
            <w:tcW w:w="5768" w:type="dxa"/>
          </w:tcPr>
          <w:p w14:paraId="67C572A8" w14:textId="77777777" w:rsidR="0087354C" w:rsidRPr="00DC5524" w:rsidRDefault="0087354C" w:rsidP="0087354C">
            <w:pPr>
              <w:pStyle w:val="TABLE-cell"/>
              <w:rPr>
                <w:snapToGrid w:val="0"/>
              </w:rPr>
            </w:pPr>
            <w:r w:rsidRPr="00BF6BC0">
              <w:rPr>
                <w:bCs w:val="0"/>
                <w:lang w:val="en-US"/>
              </w:rPr>
              <w:t>Dielectric strength test of the filling material</w:t>
            </w:r>
          </w:p>
        </w:tc>
      </w:tr>
      <w:tr w:rsidR="0087354C" w14:paraId="52BD7868" w14:textId="77777777" w:rsidTr="00810781">
        <w:tc>
          <w:tcPr>
            <w:tcW w:w="2134" w:type="dxa"/>
            <w:vMerge/>
          </w:tcPr>
          <w:p w14:paraId="6C04364F" w14:textId="77777777" w:rsidR="0087354C" w:rsidRDefault="0087354C" w:rsidP="0087354C">
            <w:pPr>
              <w:pStyle w:val="TABLE-cell"/>
            </w:pPr>
          </w:p>
        </w:tc>
        <w:tc>
          <w:tcPr>
            <w:tcW w:w="1158" w:type="dxa"/>
          </w:tcPr>
          <w:p w14:paraId="78A45E0C" w14:textId="77777777" w:rsidR="0087354C" w:rsidRPr="005578CA" w:rsidRDefault="0087354C" w:rsidP="0087354C">
            <w:pPr>
              <w:pStyle w:val="TABLE-cell"/>
              <w:rPr>
                <w:szCs w:val="16"/>
              </w:rPr>
            </w:pPr>
            <w:r w:rsidRPr="005578CA">
              <w:rPr>
                <w:szCs w:val="16"/>
              </w:rPr>
              <w:t>5.1.4</w:t>
            </w:r>
          </w:p>
        </w:tc>
        <w:tc>
          <w:tcPr>
            <w:tcW w:w="5768" w:type="dxa"/>
          </w:tcPr>
          <w:p w14:paraId="54B8DB2F" w14:textId="77777777" w:rsidR="0087354C" w:rsidRPr="00DC5524" w:rsidRDefault="0087354C" w:rsidP="0087354C">
            <w:pPr>
              <w:pStyle w:val="TABLE-cell"/>
              <w:rPr>
                <w:snapToGrid w:val="0"/>
              </w:rPr>
            </w:pPr>
            <w:r w:rsidRPr="00BF6BC0">
              <w:rPr>
                <w:bCs w:val="0"/>
                <w:lang w:val="en-US"/>
              </w:rPr>
              <w:t>Maximum temperatures</w:t>
            </w:r>
          </w:p>
        </w:tc>
      </w:tr>
      <w:tr w:rsidR="0087354C" w14:paraId="4A386B01" w14:textId="77777777" w:rsidTr="00810781">
        <w:tc>
          <w:tcPr>
            <w:tcW w:w="2134" w:type="dxa"/>
            <w:vMerge w:val="restart"/>
          </w:tcPr>
          <w:p w14:paraId="0546F7BF" w14:textId="18E1A3F6" w:rsidR="0087354C" w:rsidRDefault="0087354C" w:rsidP="0087354C">
            <w:pPr>
              <w:pStyle w:val="TABLE-cell"/>
            </w:pPr>
            <w:r>
              <w:t>IEC 60079-6, Ed. 4.1</w:t>
            </w:r>
          </w:p>
        </w:tc>
        <w:tc>
          <w:tcPr>
            <w:tcW w:w="1158" w:type="dxa"/>
          </w:tcPr>
          <w:p w14:paraId="0E9B1030" w14:textId="3E023214" w:rsidR="0087354C" w:rsidRPr="005578CA" w:rsidRDefault="0087354C" w:rsidP="0087354C">
            <w:pPr>
              <w:pStyle w:val="TABLE-cell"/>
              <w:rPr>
                <w:szCs w:val="16"/>
              </w:rPr>
            </w:pPr>
            <w:r>
              <w:rPr>
                <w:szCs w:val="16"/>
              </w:rPr>
              <w:t>6.1.1</w:t>
            </w:r>
          </w:p>
        </w:tc>
        <w:tc>
          <w:tcPr>
            <w:tcW w:w="5768" w:type="dxa"/>
          </w:tcPr>
          <w:p w14:paraId="6DC8C4F2" w14:textId="107C78B9" w:rsidR="0087354C" w:rsidRPr="005C12D7" w:rsidRDefault="0087354C" w:rsidP="0087354C">
            <w:pPr>
              <w:pStyle w:val="TABLE-cell"/>
              <w:rPr>
                <w:bCs w:val="0"/>
                <w:lang w:val="en-US"/>
              </w:rPr>
            </w:pPr>
            <w:r w:rsidRPr="001A382E">
              <w:rPr>
                <w:bCs w:val="0"/>
                <w:lang w:val="en-US"/>
              </w:rPr>
              <w:t>Overpressure test on sealed enclosures</w:t>
            </w:r>
          </w:p>
        </w:tc>
      </w:tr>
      <w:tr w:rsidR="0087354C" w14:paraId="68F42078" w14:textId="77777777" w:rsidTr="00810781">
        <w:tc>
          <w:tcPr>
            <w:tcW w:w="2134" w:type="dxa"/>
            <w:vMerge/>
          </w:tcPr>
          <w:p w14:paraId="62D41B96" w14:textId="77777777" w:rsidR="0087354C" w:rsidRDefault="0087354C" w:rsidP="0087354C">
            <w:pPr>
              <w:pStyle w:val="TABLE-cell"/>
            </w:pPr>
          </w:p>
        </w:tc>
        <w:tc>
          <w:tcPr>
            <w:tcW w:w="1158" w:type="dxa"/>
          </w:tcPr>
          <w:p w14:paraId="7E333E27" w14:textId="73A759A0" w:rsidR="0087354C" w:rsidRPr="005578CA" w:rsidRDefault="0087354C" w:rsidP="0087354C">
            <w:pPr>
              <w:pStyle w:val="TABLE-cell"/>
              <w:rPr>
                <w:szCs w:val="16"/>
              </w:rPr>
            </w:pPr>
            <w:r>
              <w:rPr>
                <w:szCs w:val="16"/>
              </w:rPr>
              <w:t>6.1.2</w:t>
            </w:r>
          </w:p>
        </w:tc>
        <w:tc>
          <w:tcPr>
            <w:tcW w:w="5768" w:type="dxa"/>
          </w:tcPr>
          <w:p w14:paraId="0EE45741" w14:textId="5C744E58" w:rsidR="0087354C" w:rsidRPr="005C12D7" w:rsidRDefault="0087354C" w:rsidP="0087354C">
            <w:pPr>
              <w:pStyle w:val="TABLE-cell"/>
              <w:rPr>
                <w:bCs w:val="0"/>
                <w:lang w:val="en-US"/>
              </w:rPr>
            </w:pPr>
            <w:r w:rsidRPr="00AD6BCD">
              <w:rPr>
                <w:bCs w:val="0"/>
                <w:lang w:val="en-US"/>
              </w:rPr>
              <w:t>Reduced pressure test on sealed enclosures</w:t>
            </w:r>
          </w:p>
        </w:tc>
      </w:tr>
      <w:tr w:rsidR="0087354C" w14:paraId="142A02AA" w14:textId="77777777" w:rsidTr="00810781">
        <w:tc>
          <w:tcPr>
            <w:tcW w:w="2134" w:type="dxa"/>
            <w:vMerge/>
          </w:tcPr>
          <w:p w14:paraId="45711E1A" w14:textId="77777777" w:rsidR="0087354C" w:rsidRDefault="0087354C" w:rsidP="0087354C">
            <w:pPr>
              <w:pStyle w:val="TABLE-cell"/>
            </w:pPr>
          </w:p>
        </w:tc>
        <w:tc>
          <w:tcPr>
            <w:tcW w:w="1158" w:type="dxa"/>
          </w:tcPr>
          <w:p w14:paraId="1F9CA656" w14:textId="4C068F37" w:rsidR="0087354C" w:rsidRPr="005578CA" w:rsidRDefault="0087354C" w:rsidP="0087354C">
            <w:pPr>
              <w:pStyle w:val="TABLE-cell"/>
              <w:rPr>
                <w:szCs w:val="16"/>
              </w:rPr>
            </w:pPr>
            <w:r>
              <w:rPr>
                <w:szCs w:val="16"/>
              </w:rPr>
              <w:t>6.1.3</w:t>
            </w:r>
          </w:p>
        </w:tc>
        <w:tc>
          <w:tcPr>
            <w:tcW w:w="5768" w:type="dxa"/>
          </w:tcPr>
          <w:p w14:paraId="57A5F161" w14:textId="10E8A030" w:rsidR="0087354C" w:rsidRPr="005C12D7" w:rsidRDefault="0087354C" w:rsidP="0087354C">
            <w:pPr>
              <w:pStyle w:val="TABLE-cell"/>
              <w:rPr>
                <w:bCs w:val="0"/>
                <w:lang w:val="en-US"/>
              </w:rPr>
            </w:pPr>
            <w:r w:rsidRPr="00AD6BCD">
              <w:rPr>
                <w:bCs w:val="0"/>
                <w:lang w:val="en-US"/>
              </w:rPr>
              <w:t>Overpressure test on unsealed enclosures</w:t>
            </w:r>
          </w:p>
        </w:tc>
      </w:tr>
      <w:tr w:rsidR="0087354C" w14:paraId="11E9E408" w14:textId="77777777" w:rsidTr="00810781">
        <w:tc>
          <w:tcPr>
            <w:tcW w:w="2134" w:type="dxa"/>
            <w:vMerge/>
          </w:tcPr>
          <w:p w14:paraId="36CCFB64" w14:textId="77777777" w:rsidR="0087354C" w:rsidRDefault="0087354C" w:rsidP="0087354C">
            <w:pPr>
              <w:pStyle w:val="TABLE-cell"/>
            </w:pPr>
          </w:p>
        </w:tc>
        <w:tc>
          <w:tcPr>
            <w:tcW w:w="1158" w:type="dxa"/>
          </w:tcPr>
          <w:p w14:paraId="70D4EB8A" w14:textId="47E5FFF8" w:rsidR="0087354C" w:rsidRPr="005578CA" w:rsidRDefault="0087354C" w:rsidP="0087354C">
            <w:pPr>
              <w:pStyle w:val="TABLE-cell"/>
              <w:rPr>
                <w:szCs w:val="16"/>
              </w:rPr>
            </w:pPr>
            <w:r>
              <w:rPr>
                <w:szCs w:val="16"/>
              </w:rPr>
              <w:t>6.1.4</w:t>
            </w:r>
          </w:p>
        </w:tc>
        <w:tc>
          <w:tcPr>
            <w:tcW w:w="5768" w:type="dxa"/>
          </w:tcPr>
          <w:p w14:paraId="335D0086" w14:textId="5250B8CC" w:rsidR="0087354C" w:rsidRPr="005C12D7" w:rsidRDefault="0087354C" w:rsidP="0087354C">
            <w:pPr>
              <w:pStyle w:val="TABLE-cell"/>
              <w:rPr>
                <w:bCs w:val="0"/>
                <w:lang w:val="en-US"/>
              </w:rPr>
            </w:pPr>
            <w:r w:rsidRPr="00AD6BCD">
              <w:rPr>
                <w:bCs w:val="0"/>
                <w:lang w:val="en-US"/>
              </w:rPr>
              <w:t>Maximum temperature</w:t>
            </w:r>
          </w:p>
        </w:tc>
      </w:tr>
      <w:tr w:rsidR="0087354C" w14:paraId="1025B794" w14:textId="77777777" w:rsidTr="00810781">
        <w:tc>
          <w:tcPr>
            <w:tcW w:w="2134" w:type="dxa"/>
            <w:vMerge/>
          </w:tcPr>
          <w:p w14:paraId="124DC76B" w14:textId="77777777" w:rsidR="0087354C" w:rsidRDefault="0087354C" w:rsidP="0087354C">
            <w:pPr>
              <w:pStyle w:val="TABLE-cell"/>
            </w:pPr>
          </w:p>
        </w:tc>
        <w:tc>
          <w:tcPr>
            <w:tcW w:w="1158" w:type="dxa"/>
          </w:tcPr>
          <w:p w14:paraId="4CE8173B" w14:textId="4764D5A7" w:rsidR="0087354C" w:rsidRPr="005578CA" w:rsidRDefault="0087354C" w:rsidP="0087354C">
            <w:pPr>
              <w:pStyle w:val="TABLE-cell"/>
              <w:rPr>
                <w:szCs w:val="16"/>
              </w:rPr>
            </w:pPr>
            <w:r>
              <w:rPr>
                <w:szCs w:val="16"/>
              </w:rPr>
              <w:t>6.1.5</w:t>
            </w:r>
          </w:p>
        </w:tc>
        <w:tc>
          <w:tcPr>
            <w:tcW w:w="5768" w:type="dxa"/>
          </w:tcPr>
          <w:p w14:paraId="7ED01795" w14:textId="736BDC19" w:rsidR="0087354C" w:rsidRPr="005C12D7" w:rsidRDefault="0087354C" w:rsidP="0087354C">
            <w:pPr>
              <w:pStyle w:val="TABLE-cell"/>
              <w:rPr>
                <w:bCs w:val="0"/>
                <w:lang w:val="en-US"/>
              </w:rPr>
            </w:pPr>
            <w:r w:rsidRPr="00AD6BCD">
              <w:rPr>
                <w:bCs w:val="0"/>
                <w:lang w:val="en-US"/>
              </w:rPr>
              <w:t>Switching Tests</w:t>
            </w:r>
          </w:p>
        </w:tc>
      </w:tr>
      <w:tr w:rsidR="0087354C" w14:paraId="569590E0" w14:textId="77777777" w:rsidTr="00810781">
        <w:tc>
          <w:tcPr>
            <w:tcW w:w="2134" w:type="dxa"/>
            <w:vMerge w:val="restart"/>
          </w:tcPr>
          <w:p w14:paraId="49C121EB" w14:textId="77777777" w:rsidR="0087354C" w:rsidRDefault="0087354C" w:rsidP="0087354C">
            <w:pPr>
              <w:pStyle w:val="TABLE-cell"/>
            </w:pPr>
            <w:r>
              <w:t>IEC 60079-7 Ed 5.1</w:t>
            </w:r>
          </w:p>
        </w:tc>
        <w:tc>
          <w:tcPr>
            <w:tcW w:w="1158" w:type="dxa"/>
          </w:tcPr>
          <w:p w14:paraId="113F230B" w14:textId="77777777" w:rsidR="0087354C" w:rsidRPr="005578CA" w:rsidRDefault="0087354C" w:rsidP="0087354C">
            <w:pPr>
              <w:pStyle w:val="TABLE-cell"/>
              <w:rPr>
                <w:szCs w:val="16"/>
              </w:rPr>
            </w:pPr>
            <w:r w:rsidRPr="005578CA">
              <w:rPr>
                <w:szCs w:val="16"/>
              </w:rPr>
              <w:t>6.1</w:t>
            </w:r>
          </w:p>
        </w:tc>
        <w:tc>
          <w:tcPr>
            <w:tcW w:w="5768" w:type="dxa"/>
          </w:tcPr>
          <w:p w14:paraId="3E301B56" w14:textId="77777777" w:rsidR="0087354C" w:rsidRPr="00DC5524" w:rsidRDefault="0087354C" w:rsidP="0087354C">
            <w:pPr>
              <w:pStyle w:val="TABLE-cell"/>
              <w:rPr>
                <w:snapToGrid w:val="0"/>
              </w:rPr>
            </w:pPr>
            <w:r w:rsidRPr="005C12D7">
              <w:rPr>
                <w:bCs w:val="0"/>
                <w:lang w:val="en-US"/>
              </w:rPr>
              <w:t>Dielectric strength</w:t>
            </w:r>
          </w:p>
        </w:tc>
      </w:tr>
      <w:tr w:rsidR="0087354C" w14:paraId="291DF676" w14:textId="77777777" w:rsidTr="00810781">
        <w:tc>
          <w:tcPr>
            <w:tcW w:w="2134" w:type="dxa"/>
            <w:vMerge/>
          </w:tcPr>
          <w:p w14:paraId="42E3CB06" w14:textId="77777777" w:rsidR="0087354C" w:rsidRDefault="0087354C" w:rsidP="0087354C">
            <w:pPr>
              <w:pStyle w:val="TABLE-cell"/>
            </w:pPr>
          </w:p>
        </w:tc>
        <w:tc>
          <w:tcPr>
            <w:tcW w:w="1158" w:type="dxa"/>
          </w:tcPr>
          <w:p w14:paraId="37F0835E" w14:textId="77777777" w:rsidR="0087354C" w:rsidRPr="005578CA" w:rsidRDefault="0087354C" w:rsidP="0087354C">
            <w:pPr>
              <w:pStyle w:val="TABLE-cell"/>
              <w:rPr>
                <w:szCs w:val="16"/>
              </w:rPr>
            </w:pPr>
            <w:r w:rsidRPr="005578CA">
              <w:rPr>
                <w:szCs w:val="16"/>
              </w:rPr>
              <w:t>6.2.1</w:t>
            </w:r>
          </w:p>
        </w:tc>
        <w:tc>
          <w:tcPr>
            <w:tcW w:w="5768" w:type="dxa"/>
          </w:tcPr>
          <w:p w14:paraId="20EC6CFD" w14:textId="77777777" w:rsidR="0087354C" w:rsidRPr="00DC5524" w:rsidRDefault="0087354C" w:rsidP="0087354C">
            <w:pPr>
              <w:pStyle w:val="TABLE-cell"/>
              <w:rPr>
                <w:snapToGrid w:val="0"/>
              </w:rPr>
            </w:pPr>
            <w:r w:rsidRPr="005C12D7">
              <w:rPr>
                <w:bCs w:val="0"/>
                <w:lang w:val="en-US"/>
              </w:rPr>
              <w:t xml:space="preserve">Determination of starting current ratio </w:t>
            </w:r>
            <w:r w:rsidRPr="005C12D7">
              <w:rPr>
                <w:bCs w:val="0"/>
                <w:i/>
                <w:iCs/>
                <w:lang w:val="en-US"/>
              </w:rPr>
              <w:t>I</w:t>
            </w:r>
            <w:r w:rsidRPr="005C12D7">
              <w:rPr>
                <w:bCs w:val="0"/>
                <w:lang w:val="en-US"/>
              </w:rPr>
              <w:t xml:space="preserve">A/ </w:t>
            </w:r>
            <w:r w:rsidRPr="005C12D7">
              <w:rPr>
                <w:bCs w:val="0"/>
                <w:i/>
                <w:iCs/>
                <w:lang w:val="en-US"/>
              </w:rPr>
              <w:t>I</w:t>
            </w:r>
            <w:r w:rsidRPr="005C12D7">
              <w:rPr>
                <w:bCs w:val="0"/>
                <w:lang w:val="en-US"/>
              </w:rPr>
              <w:t xml:space="preserve">N and the time </w:t>
            </w:r>
            <w:r w:rsidRPr="005C12D7">
              <w:rPr>
                <w:bCs w:val="0"/>
                <w:i/>
                <w:iCs/>
                <w:lang w:val="en-US"/>
              </w:rPr>
              <w:t>t</w:t>
            </w:r>
            <w:r w:rsidRPr="005C12D7">
              <w:rPr>
                <w:bCs w:val="0"/>
                <w:lang w:val="en-US"/>
              </w:rPr>
              <w:t>E</w:t>
            </w:r>
          </w:p>
        </w:tc>
      </w:tr>
      <w:tr w:rsidR="0087354C" w14:paraId="65D2E890" w14:textId="77777777" w:rsidTr="00810781">
        <w:tc>
          <w:tcPr>
            <w:tcW w:w="2134" w:type="dxa"/>
            <w:vMerge w:val="restart"/>
          </w:tcPr>
          <w:p w14:paraId="7D84CA74" w14:textId="77777777" w:rsidR="0087354C" w:rsidRDefault="0087354C" w:rsidP="0087354C">
            <w:pPr>
              <w:pStyle w:val="TABLE-cell"/>
              <w:keepNext/>
            </w:pPr>
            <w:r>
              <w:t>IEC 60079-11</w:t>
            </w:r>
          </w:p>
        </w:tc>
        <w:tc>
          <w:tcPr>
            <w:tcW w:w="1158" w:type="dxa"/>
            <w:vAlign w:val="center"/>
          </w:tcPr>
          <w:p w14:paraId="6A57D02E" w14:textId="77777777" w:rsidR="0087354C" w:rsidRPr="005578CA" w:rsidRDefault="0087354C" w:rsidP="0087354C">
            <w:pPr>
              <w:keepNext/>
              <w:spacing w:before="50"/>
              <w:jc w:val="left"/>
              <w:rPr>
                <w:sz w:val="16"/>
                <w:szCs w:val="16"/>
              </w:rPr>
            </w:pPr>
            <w:r w:rsidRPr="005578CA">
              <w:rPr>
                <w:sz w:val="16"/>
                <w:szCs w:val="16"/>
              </w:rPr>
              <w:t>10.1</w:t>
            </w:r>
          </w:p>
        </w:tc>
        <w:tc>
          <w:tcPr>
            <w:tcW w:w="5768" w:type="dxa"/>
            <w:vAlign w:val="center"/>
          </w:tcPr>
          <w:p w14:paraId="45DA6148" w14:textId="77777777" w:rsidR="0087354C" w:rsidRPr="00DC5524" w:rsidRDefault="0087354C" w:rsidP="0087354C">
            <w:pPr>
              <w:pStyle w:val="TABLE-cell"/>
              <w:keepNext/>
              <w:rPr>
                <w:snapToGrid w:val="0"/>
              </w:rPr>
            </w:pPr>
            <w:r w:rsidRPr="001130A6">
              <w:t>Spark ignition test</w:t>
            </w:r>
          </w:p>
        </w:tc>
      </w:tr>
      <w:tr w:rsidR="0087354C" w14:paraId="3ED99026" w14:textId="77777777" w:rsidTr="00810781">
        <w:tc>
          <w:tcPr>
            <w:tcW w:w="2134" w:type="dxa"/>
            <w:vMerge/>
          </w:tcPr>
          <w:p w14:paraId="6730BB3F" w14:textId="77777777" w:rsidR="0087354C" w:rsidRDefault="0087354C" w:rsidP="0087354C">
            <w:pPr>
              <w:pStyle w:val="TABLE-cell"/>
              <w:keepNext/>
            </w:pPr>
          </w:p>
        </w:tc>
        <w:tc>
          <w:tcPr>
            <w:tcW w:w="1158" w:type="dxa"/>
            <w:vAlign w:val="center"/>
          </w:tcPr>
          <w:p w14:paraId="538C3F0B" w14:textId="77777777" w:rsidR="0087354C" w:rsidRPr="005578CA" w:rsidRDefault="0087354C" w:rsidP="0087354C">
            <w:pPr>
              <w:pStyle w:val="TABLE-cell"/>
              <w:keepNext/>
              <w:rPr>
                <w:szCs w:val="16"/>
              </w:rPr>
            </w:pPr>
            <w:r w:rsidRPr="005578CA">
              <w:rPr>
                <w:szCs w:val="16"/>
              </w:rPr>
              <w:t>10.2</w:t>
            </w:r>
          </w:p>
        </w:tc>
        <w:tc>
          <w:tcPr>
            <w:tcW w:w="5768" w:type="dxa"/>
            <w:vAlign w:val="center"/>
          </w:tcPr>
          <w:p w14:paraId="465B7D0F" w14:textId="77777777" w:rsidR="0087354C" w:rsidRPr="00DC5524" w:rsidRDefault="0087354C" w:rsidP="0087354C">
            <w:pPr>
              <w:pStyle w:val="TABLE-cell"/>
              <w:keepNext/>
              <w:rPr>
                <w:snapToGrid w:val="0"/>
              </w:rPr>
            </w:pPr>
            <w:r w:rsidRPr="001130A6">
              <w:t>Temperature tests</w:t>
            </w:r>
          </w:p>
        </w:tc>
      </w:tr>
      <w:tr w:rsidR="0087354C" w14:paraId="1BCF1661" w14:textId="77777777" w:rsidTr="00810781">
        <w:tc>
          <w:tcPr>
            <w:tcW w:w="2134" w:type="dxa"/>
            <w:vMerge/>
          </w:tcPr>
          <w:p w14:paraId="3B7BEAA1" w14:textId="77777777" w:rsidR="0087354C" w:rsidRDefault="0087354C" w:rsidP="0087354C">
            <w:pPr>
              <w:pStyle w:val="TABLE-cell"/>
              <w:keepNext/>
            </w:pPr>
          </w:p>
        </w:tc>
        <w:tc>
          <w:tcPr>
            <w:tcW w:w="1158" w:type="dxa"/>
            <w:vAlign w:val="center"/>
          </w:tcPr>
          <w:p w14:paraId="1BE500C0" w14:textId="77777777" w:rsidR="0087354C" w:rsidRPr="005578CA" w:rsidRDefault="0087354C" w:rsidP="0087354C">
            <w:pPr>
              <w:pStyle w:val="TABLE-cell"/>
              <w:keepNext/>
              <w:rPr>
                <w:szCs w:val="16"/>
              </w:rPr>
            </w:pPr>
            <w:r w:rsidRPr="005578CA">
              <w:rPr>
                <w:szCs w:val="16"/>
              </w:rPr>
              <w:t>10.3</w:t>
            </w:r>
          </w:p>
        </w:tc>
        <w:tc>
          <w:tcPr>
            <w:tcW w:w="5768" w:type="dxa"/>
            <w:vAlign w:val="center"/>
          </w:tcPr>
          <w:p w14:paraId="3B5A8C8F" w14:textId="77777777" w:rsidR="0087354C" w:rsidRPr="00DC5524" w:rsidRDefault="0087354C" w:rsidP="0087354C">
            <w:pPr>
              <w:pStyle w:val="TABLE-cell"/>
              <w:keepNext/>
              <w:rPr>
                <w:snapToGrid w:val="0"/>
              </w:rPr>
            </w:pPr>
            <w:r w:rsidRPr="001130A6">
              <w:t>Dielectric strength tests</w:t>
            </w:r>
          </w:p>
        </w:tc>
      </w:tr>
      <w:tr w:rsidR="0087354C" w14:paraId="57A5F54D" w14:textId="77777777" w:rsidTr="00810781">
        <w:tc>
          <w:tcPr>
            <w:tcW w:w="2134" w:type="dxa"/>
            <w:vMerge/>
          </w:tcPr>
          <w:p w14:paraId="729A4534" w14:textId="77777777" w:rsidR="0087354C" w:rsidRDefault="0087354C" w:rsidP="0087354C">
            <w:pPr>
              <w:pStyle w:val="TABLE-cell"/>
              <w:keepNext/>
            </w:pPr>
          </w:p>
        </w:tc>
        <w:tc>
          <w:tcPr>
            <w:tcW w:w="1158" w:type="dxa"/>
            <w:vAlign w:val="center"/>
          </w:tcPr>
          <w:p w14:paraId="235DBE0C" w14:textId="77777777" w:rsidR="0087354C" w:rsidRPr="005578CA" w:rsidRDefault="0087354C" w:rsidP="0087354C">
            <w:pPr>
              <w:pStyle w:val="TABLE-cell"/>
              <w:keepNext/>
              <w:rPr>
                <w:szCs w:val="16"/>
              </w:rPr>
            </w:pPr>
            <w:r w:rsidRPr="005578CA">
              <w:rPr>
                <w:szCs w:val="16"/>
              </w:rPr>
              <w:t>10.4</w:t>
            </w:r>
          </w:p>
        </w:tc>
        <w:tc>
          <w:tcPr>
            <w:tcW w:w="5768" w:type="dxa"/>
            <w:vAlign w:val="center"/>
          </w:tcPr>
          <w:p w14:paraId="5E50AA66" w14:textId="77777777" w:rsidR="0087354C" w:rsidRPr="00DC5524" w:rsidRDefault="0087354C" w:rsidP="0087354C">
            <w:pPr>
              <w:pStyle w:val="TABLE-cell"/>
              <w:keepNext/>
              <w:rPr>
                <w:snapToGrid w:val="0"/>
              </w:rPr>
            </w:pPr>
            <w:r w:rsidRPr="001130A6">
              <w:t>Determination of parameters of loosely specified components</w:t>
            </w:r>
          </w:p>
        </w:tc>
      </w:tr>
      <w:tr w:rsidR="0087354C" w14:paraId="20948E78" w14:textId="77777777" w:rsidTr="00810781">
        <w:tc>
          <w:tcPr>
            <w:tcW w:w="2134" w:type="dxa"/>
            <w:vMerge/>
          </w:tcPr>
          <w:p w14:paraId="14C07A8B" w14:textId="77777777" w:rsidR="0087354C" w:rsidRDefault="0087354C" w:rsidP="0087354C">
            <w:pPr>
              <w:pStyle w:val="TABLE-cell"/>
              <w:keepNext/>
            </w:pPr>
          </w:p>
        </w:tc>
        <w:tc>
          <w:tcPr>
            <w:tcW w:w="1158" w:type="dxa"/>
            <w:vAlign w:val="center"/>
          </w:tcPr>
          <w:p w14:paraId="3729EBBB" w14:textId="77777777" w:rsidR="0087354C" w:rsidRPr="005578CA" w:rsidRDefault="0087354C" w:rsidP="0087354C">
            <w:pPr>
              <w:pStyle w:val="TABLE-cell"/>
              <w:keepNext/>
              <w:rPr>
                <w:szCs w:val="16"/>
              </w:rPr>
            </w:pPr>
            <w:r w:rsidRPr="005578CA">
              <w:rPr>
                <w:szCs w:val="16"/>
              </w:rPr>
              <w:t>10.5</w:t>
            </w:r>
          </w:p>
        </w:tc>
        <w:tc>
          <w:tcPr>
            <w:tcW w:w="5768" w:type="dxa"/>
            <w:vAlign w:val="center"/>
          </w:tcPr>
          <w:p w14:paraId="5E45387A" w14:textId="77777777" w:rsidR="0087354C" w:rsidRPr="00DC5524" w:rsidRDefault="0087354C" w:rsidP="0087354C">
            <w:pPr>
              <w:pStyle w:val="TABLE-cell"/>
              <w:keepNext/>
              <w:rPr>
                <w:snapToGrid w:val="0"/>
              </w:rPr>
            </w:pPr>
            <w:r w:rsidRPr="001130A6">
              <w:t>Tests for cells and batteries</w:t>
            </w:r>
          </w:p>
        </w:tc>
      </w:tr>
      <w:tr w:rsidR="0087354C" w14:paraId="2C96862B" w14:textId="77777777" w:rsidTr="00810781">
        <w:tc>
          <w:tcPr>
            <w:tcW w:w="2134" w:type="dxa"/>
            <w:vMerge/>
          </w:tcPr>
          <w:p w14:paraId="7E2A4584" w14:textId="77777777" w:rsidR="0087354C" w:rsidRDefault="0087354C" w:rsidP="0087354C">
            <w:pPr>
              <w:pStyle w:val="TABLE-cell"/>
              <w:keepNext/>
            </w:pPr>
          </w:p>
        </w:tc>
        <w:tc>
          <w:tcPr>
            <w:tcW w:w="1158" w:type="dxa"/>
            <w:vAlign w:val="center"/>
          </w:tcPr>
          <w:p w14:paraId="36B9D470" w14:textId="77777777" w:rsidR="0087354C" w:rsidRPr="005578CA" w:rsidRDefault="0087354C" w:rsidP="0087354C">
            <w:pPr>
              <w:pStyle w:val="TABLE-cell"/>
              <w:keepNext/>
              <w:rPr>
                <w:szCs w:val="16"/>
              </w:rPr>
            </w:pPr>
            <w:r w:rsidRPr="005578CA">
              <w:rPr>
                <w:szCs w:val="16"/>
              </w:rPr>
              <w:t>10.6</w:t>
            </w:r>
          </w:p>
        </w:tc>
        <w:tc>
          <w:tcPr>
            <w:tcW w:w="5768" w:type="dxa"/>
            <w:vAlign w:val="center"/>
          </w:tcPr>
          <w:p w14:paraId="12178D5B" w14:textId="77777777" w:rsidR="0087354C" w:rsidRPr="00DC5524" w:rsidRDefault="0087354C" w:rsidP="0087354C">
            <w:pPr>
              <w:pStyle w:val="TABLE-cell"/>
              <w:keepNext/>
              <w:rPr>
                <w:snapToGrid w:val="0"/>
              </w:rPr>
            </w:pPr>
            <w:r w:rsidRPr="001130A6">
              <w:t>Mechanical tests</w:t>
            </w:r>
          </w:p>
        </w:tc>
      </w:tr>
      <w:tr w:rsidR="0087354C" w14:paraId="6C16737E" w14:textId="77777777" w:rsidTr="00810781">
        <w:tc>
          <w:tcPr>
            <w:tcW w:w="2134" w:type="dxa"/>
            <w:vMerge/>
          </w:tcPr>
          <w:p w14:paraId="25A5FC9C" w14:textId="77777777" w:rsidR="0087354C" w:rsidRDefault="0087354C" w:rsidP="0087354C">
            <w:pPr>
              <w:pStyle w:val="TABLE-cell"/>
              <w:keepNext/>
            </w:pPr>
          </w:p>
        </w:tc>
        <w:tc>
          <w:tcPr>
            <w:tcW w:w="1158" w:type="dxa"/>
            <w:vAlign w:val="center"/>
          </w:tcPr>
          <w:p w14:paraId="6BD8B01B" w14:textId="77777777" w:rsidR="0087354C" w:rsidRPr="005578CA" w:rsidRDefault="0087354C" w:rsidP="0087354C">
            <w:pPr>
              <w:pStyle w:val="TABLE-cell"/>
              <w:keepNext/>
              <w:rPr>
                <w:szCs w:val="16"/>
              </w:rPr>
            </w:pPr>
            <w:r w:rsidRPr="005578CA">
              <w:rPr>
                <w:szCs w:val="16"/>
              </w:rPr>
              <w:t>10.7</w:t>
            </w:r>
          </w:p>
        </w:tc>
        <w:tc>
          <w:tcPr>
            <w:tcW w:w="5768" w:type="dxa"/>
            <w:vAlign w:val="center"/>
          </w:tcPr>
          <w:p w14:paraId="72E8E7ED" w14:textId="77777777" w:rsidR="0087354C" w:rsidRPr="00DC5524" w:rsidRDefault="0087354C" w:rsidP="0087354C">
            <w:pPr>
              <w:pStyle w:val="TABLE-cell"/>
              <w:keepNext/>
              <w:rPr>
                <w:snapToGrid w:val="0"/>
              </w:rPr>
            </w:pPr>
            <w:r w:rsidRPr="001130A6">
              <w:rPr>
                <w:bCs w:val="0"/>
              </w:rPr>
              <w:t>Tests for intrinsically safe apparatus containing piezoelectric devices</w:t>
            </w:r>
          </w:p>
        </w:tc>
      </w:tr>
      <w:tr w:rsidR="0087354C" w14:paraId="124EFE79" w14:textId="77777777" w:rsidTr="00810781">
        <w:tc>
          <w:tcPr>
            <w:tcW w:w="2134" w:type="dxa"/>
            <w:vMerge/>
          </w:tcPr>
          <w:p w14:paraId="3459A77A" w14:textId="77777777" w:rsidR="0087354C" w:rsidRDefault="0087354C" w:rsidP="0087354C">
            <w:pPr>
              <w:pStyle w:val="TABLE-cell"/>
            </w:pPr>
          </w:p>
        </w:tc>
        <w:tc>
          <w:tcPr>
            <w:tcW w:w="1158" w:type="dxa"/>
            <w:vAlign w:val="center"/>
          </w:tcPr>
          <w:p w14:paraId="6E7AD327" w14:textId="77777777" w:rsidR="0087354C" w:rsidRPr="005578CA" w:rsidRDefault="0087354C" w:rsidP="0087354C">
            <w:pPr>
              <w:pStyle w:val="TABLE-cell"/>
              <w:rPr>
                <w:szCs w:val="16"/>
              </w:rPr>
            </w:pPr>
            <w:r w:rsidRPr="005578CA">
              <w:rPr>
                <w:szCs w:val="16"/>
              </w:rPr>
              <w:t>10.8</w:t>
            </w:r>
          </w:p>
        </w:tc>
        <w:tc>
          <w:tcPr>
            <w:tcW w:w="5768" w:type="dxa"/>
            <w:vAlign w:val="center"/>
          </w:tcPr>
          <w:p w14:paraId="79036538" w14:textId="77777777" w:rsidR="0087354C" w:rsidRPr="00DC5524" w:rsidRDefault="0087354C" w:rsidP="0087354C">
            <w:pPr>
              <w:pStyle w:val="TABLE-cell"/>
              <w:rPr>
                <w:snapToGrid w:val="0"/>
              </w:rPr>
            </w:pPr>
            <w:r w:rsidRPr="001130A6">
              <w:t>Type tests for diode safety barriers and safety shunts</w:t>
            </w:r>
          </w:p>
        </w:tc>
      </w:tr>
      <w:tr w:rsidR="0087354C" w14:paraId="05DF2C4B" w14:textId="77777777" w:rsidTr="00810781">
        <w:tc>
          <w:tcPr>
            <w:tcW w:w="2134" w:type="dxa"/>
            <w:vMerge/>
          </w:tcPr>
          <w:p w14:paraId="7B85156F" w14:textId="77777777" w:rsidR="0087354C" w:rsidRDefault="0087354C" w:rsidP="0087354C">
            <w:pPr>
              <w:pStyle w:val="TABLE-cell"/>
            </w:pPr>
          </w:p>
        </w:tc>
        <w:tc>
          <w:tcPr>
            <w:tcW w:w="1158" w:type="dxa"/>
            <w:vAlign w:val="center"/>
          </w:tcPr>
          <w:p w14:paraId="3B944D58" w14:textId="77777777" w:rsidR="0087354C" w:rsidRPr="005578CA" w:rsidRDefault="0087354C" w:rsidP="0087354C">
            <w:pPr>
              <w:pStyle w:val="TABLE-cell"/>
              <w:rPr>
                <w:szCs w:val="16"/>
              </w:rPr>
            </w:pPr>
            <w:r w:rsidRPr="005578CA">
              <w:rPr>
                <w:szCs w:val="16"/>
              </w:rPr>
              <w:t>10.9</w:t>
            </w:r>
          </w:p>
        </w:tc>
        <w:tc>
          <w:tcPr>
            <w:tcW w:w="5768" w:type="dxa"/>
            <w:vAlign w:val="center"/>
          </w:tcPr>
          <w:p w14:paraId="4367F2EC" w14:textId="77777777" w:rsidR="0087354C" w:rsidRPr="00DC5524" w:rsidRDefault="0087354C" w:rsidP="0087354C">
            <w:pPr>
              <w:pStyle w:val="TABLE-cell"/>
              <w:rPr>
                <w:snapToGrid w:val="0"/>
              </w:rPr>
            </w:pPr>
            <w:r w:rsidRPr="001130A6">
              <w:t xml:space="preserve">Cable pull test </w:t>
            </w:r>
          </w:p>
        </w:tc>
      </w:tr>
      <w:tr w:rsidR="0087354C" w14:paraId="29B92A7A" w14:textId="77777777" w:rsidTr="00810781">
        <w:tc>
          <w:tcPr>
            <w:tcW w:w="2134" w:type="dxa"/>
            <w:vMerge/>
          </w:tcPr>
          <w:p w14:paraId="5DB2E394" w14:textId="77777777" w:rsidR="0087354C" w:rsidRDefault="0087354C" w:rsidP="0087354C">
            <w:pPr>
              <w:pStyle w:val="TABLE-cell"/>
            </w:pPr>
          </w:p>
        </w:tc>
        <w:tc>
          <w:tcPr>
            <w:tcW w:w="1158" w:type="dxa"/>
            <w:vAlign w:val="center"/>
          </w:tcPr>
          <w:p w14:paraId="32D196A8" w14:textId="77777777" w:rsidR="0087354C" w:rsidRPr="005578CA" w:rsidRDefault="0087354C" w:rsidP="0087354C">
            <w:pPr>
              <w:pStyle w:val="TABLE-cell"/>
              <w:rPr>
                <w:szCs w:val="16"/>
              </w:rPr>
            </w:pPr>
            <w:r w:rsidRPr="005578CA">
              <w:rPr>
                <w:szCs w:val="16"/>
              </w:rPr>
              <w:t>10.10</w:t>
            </w:r>
          </w:p>
        </w:tc>
        <w:tc>
          <w:tcPr>
            <w:tcW w:w="5768" w:type="dxa"/>
            <w:vAlign w:val="center"/>
          </w:tcPr>
          <w:p w14:paraId="2D8D8878" w14:textId="77777777" w:rsidR="0087354C" w:rsidRPr="00DC5524" w:rsidRDefault="0087354C" w:rsidP="0087354C">
            <w:pPr>
              <w:pStyle w:val="TABLE-cell"/>
              <w:rPr>
                <w:snapToGrid w:val="0"/>
              </w:rPr>
            </w:pPr>
            <w:r w:rsidRPr="001130A6">
              <w:t>Transformer tests</w:t>
            </w:r>
          </w:p>
        </w:tc>
      </w:tr>
      <w:tr w:rsidR="0087354C" w14:paraId="78B246F6" w14:textId="77777777" w:rsidTr="00810781">
        <w:tc>
          <w:tcPr>
            <w:tcW w:w="2134" w:type="dxa"/>
            <w:vMerge/>
          </w:tcPr>
          <w:p w14:paraId="3F9F5DB7" w14:textId="77777777" w:rsidR="0087354C" w:rsidRDefault="0087354C" w:rsidP="0087354C">
            <w:pPr>
              <w:pStyle w:val="TABLE-cell"/>
            </w:pPr>
          </w:p>
        </w:tc>
        <w:tc>
          <w:tcPr>
            <w:tcW w:w="1158" w:type="dxa"/>
            <w:vAlign w:val="center"/>
          </w:tcPr>
          <w:p w14:paraId="5FDB15B0" w14:textId="77777777" w:rsidR="0087354C" w:rsidRPr="005578CA" w:rsidRDefault="0087354C" w:rsidP="0087354C">
            <w:pPr>
              <w:pStyle w:val="TABLE-cell"/>
              <w:rPr>
                <w:szCs w:val="16"/>
              </w:rPr>
            </w:pPr>
            <w:r w:rsidRPr="005578CA">
              <w:rPr>
                <w:szCs w:val="16"/>
              </w:rPr>
              <w:t>10.11</w:t>
            </w:r>
          </w:p>
        </w:tc>
        <w:tc>
          <w:tcPr>
            <w:tcW w:w="5768" w:type="dxa"/>
            <w:vAlign w:val="center"/>
          </w:tcPr>
          <w:p w14:paraId="72DBE377" w14:textId="77777777" w:rsidR="0087354C" w:rsidRPr="001130A6" w:rsidRDefault="0087354C" w:rsidP="0087354C">
            <w:pPr>
              <w:pStyle w:val="TABLE-cell"/>
            </w:pPr>
            <w:r w:rsidRPr="001130A6">
              <w:rPr>
                <w:bCs w:val="0"/>
                <w:lang w:val="en-US"/>
              </w:rPr>
              <w:t>Optical isolators tests</w:t>
            </w:r>
          </w:p>
        </w:tc>
      </w:tr>
      <w:tr w:rsidR="0087354C" w14:paraId="52D3AD74" w14:textId="77777777" w:rsidTr="00810781">
        <w:tc>
          <w:tcPr>
            <w:tcW w:w="2134" w:type="dxa"/>
            <w:vMerge w:val="restart"/>
          </w:tcPr>
          <w:p w14:paraId="3DEA1D88" w14:textId="7FDF4AE6" w:rsidR="0087354C" w:rsidRDefault="0087354C" w:rsidP="0087354C">
            <w:pPr>
              <w:pStyle w:val="TABLE-cell"/>
            </w:pPr>
            <w:r>
              <w:t>IEC 60079-13, Ed. 2</w:t>
            </w:r>
          </w:p>
        </w:tc>
        <w:tc>
          <w:tcPr>
            <w:tcW w:w="1158" w:type="dxa"/>
          </w:tcPr>
          <w:p w14:paraId="597BCDC3" w14:textId="3FDDF1E3" w:rsidR="0087354C" w:rsidRPr="005578CA" w:rsidRDefault="0087354C" w:rsidP="0087354C">
            <w:pPr>
              <w:pStyle w:val="TABLE-cell"/>
              <w:rPr>
                <w:szCs w:val="16"/>
              </w:rPr>
            </w:pPr>
            <w:r>
              <w:rPr>
                <w:szCs w:val="16"/>
              </w:rPr>
              <w:t>6.4.3</w:t>
            </w:r>
          </w:p>
        </w:tc>
        <w:tc>
          <w:tcPr>
            <w:tcW w:w="5768" w:type="dxa"/>
          </w:tcPr>
          <w:p w14:paraId="7D918621" w14:textId="1AE85BA4" w:rsidR="0087354C" w:rsidRPr="007B6B6E" w:rsidRDefault="0087354C" w:rsidP="0087354C">
            <w:pPr>
              <w:pStyle w:val="TABLE-cell"/>
              <w:rPr>
                <w:bCs w:val="0"/>
                <w:lang w:val="en-US"/>
              </w:rPr>
            </w:pPr>
            <w:r w:rsidRPr="005F0684">
              <w:rPr>
                <w:bCs w:val="0"/>
                <w:lang w:val="en-US"/>
              </w:rPr>
              <w:t>Overpressure test</w:t>
            </w:r>
          </w:p>
        </w:tc>
      </w:tr>
      <w:tr w:rsidR="0087354C" w14:paraId="1FE8699E" w14:textId="77777777" w:rsidTr="00810781">
        <w:tc>
          <w:tcPr>
            <w:tcW w:w="2134" w:type="dxa"/>
            <w:vMerge/>
          </w:tcPr>
          <w:p w14:paraId="7607068A" w14:textId="77777777" w:rsidR="0087354C" w:rsidRDefault="0087354C" w:rsidP="0087354C">
            <w:pPr>
              <w:pStyle w:val="TABLE-cell"/>
            </w:pPr>
          </w:p>
        </w:tc>
        <w:tc>
          <w:tcPr>
            <w:tcW w:w="1158" w:type="dxa"/>
          </w:tcPr>
          <w:p w14:paraId="0692CAE1" w14:textId="2856FD71" w:rsidR="0087354C" w:rsidRPr="005578CA" w:rsidRDefault="0087354C" w:rsidP="0087354C">
            <w:pPr>
              <w:pStyle w:val="TABLE-cell"/>
              <w:rPr>
                <w:szCs w:val="16"/>
              </w:rPr>
            </w:pPr>
            <w:r>
              <w:rPr>
                <w:szCs w:val="16"/>
              </w:rPr>
              <w:t>6.4.4</w:t>
            </w:r>
          </w:p>
        </w:tc>
        <w:tc>
          <w:tcPr>
            <w:tcW w:w="5768" w:type="dxa"/>
          </w:tcPr>
          <w:p w14:paraId="487DDF32" w14:textId="0BAF2626" w:rsidR="0087354C" w:rsidRPr="007B6B6E" w:rsidRDefault="0087354C" w:rsidP="0087354C">
            <w:pPr>
              <w:pStyle w:val="TABLE-cell"/>
              <w:rPr>
                <w:bCs w:val="0"/>
                <w:lang w:val="en-US"/>
              </w:rPr>
            </w:pPr>
            <w:r w:rsidRPr="005F0684">
              <w:rPr>
                <w:bCs w:val="0"/>
                <w:lang w:val="en-US"/>
              </w:rPr>
              <w:t>Purging test</w:t>
            </w:r>
          </w:p>
        </w:tc>
      </w:tr>
      <w:tr w:rsidR="0087354C" w14:paraId="3C41869A" w14:textId="77777777" w:rsidTr="00810781">
        <w:tc>
          <w:tcPr>
            <w:tcW w:w="2134" w:type="dxa"/>
            <w:vMerge/>
          </w:tcPr>
          <w:p w14:paraId="29EEB307" w14:textId="77777777" w:rsidR="0087354C" w:rsidRDefault="0087354C" w:rsidP="0087354C">
            <w:pPr>
              <w:pStyle w:val="TABLE-cell"/>
            </w:pPr>
          </w:p>
        </w:tc>
        <w:tc>
          <w:tcPr>
            <w:tcW w:w="1158" w:type="dxa"/>
          </w:tcPr>
          <w:p w14:paraId="4556CCA3" w14:textId="418E6CBC" w:rsidR="0087354C" w:rsidRPr="005578CA" w:rsidRDefault="0087354C" w:rsidP="0087354C">
            <w:pPr>
              <w:pStyle w:val="TABLE-cell"/>
              <w:rPr>
                <w:szCs w:val="16"/>
              </w:rPr>
            </w:pPr>
            <w:r>
              <w:rPr>
                <w:szCs w:val="16"/>
              </w:rPr>
              <w:t>6.4.5</w:t>
            </w:r>
          </w:p>
        </w:tc>
        <w:tc>
          <w:tcPr>
            <w:tcW w:w="5768" w:type="dxa"/>
          </w:tcPr>
          <w:p w14:paraId="2DF572CA" w14:textId="249D63C1" w:rsidR="0087354C" w:rsidRPr="007B6B6E" w:rsidRDefault="0087354C" w:rsidP="0087354C">
            <w:pPr>
              <w:pStyle w:val="TABLE-cell"/>
              <w:rPr>
                <w:bCs w:val="0"/>
                <w:lang w:val="en-US"/>
              </w:rPr>
            </w:pPr>
            <w:r w:rsidRPr="005F0684">
              <w:rPr>
                <w:bCs w:val="0"/>
                <w:lang w:val="en-US"/>
              </w:rPr>
              <w:t>Minimum pressure differential test</w:t>
            </w:r>
          </w:p>
        </w:tc>
      </w:tr>
      <w:tr w:rsidR="0087354C" w14:paraId="1C9FD410" w14:textId="77777777" w:rsidTr="00810781">
        <w:tc>
          <w:tcPr>
            <w:tcW w:w="2134" w:type="dxa"/>
            <w:vMerge/>
          </w:tcPr>
          <w:p w14:paraId="7EBCDEE5" w14:textId="77777777" w:rsidR="0087354C" w:rsidRDefault="0087354C" w:rsidP="0087354C">
            <w:pPr>
              <w:pStyle w:val="TABLE-cell"/>
            </w:pPr>
          </w:p>
        </w:tc>
        <w:tc>
          <w:tcPr>
            <w:tcW w:w="1158" w:type="dxa"/>
          </w:tcPr>
          <w:p w14:paraId="2EBFEDE1" w14:textId="680EAFE6" w:rsidR="0087354C" w:rsidRPr="005578CA" w:rsidRDefault="0087354C" w:rsidP="0087354C">
            <w:pPr>
              <w:pStyle w:val="TABLE-cell"/>
              <w:rPr>
                <w:szCs w:val="16"/>
              </w:rPr>
            </w:pPr>
            <w:r>
              <w:rPr>
                <w:szCs w:val="16"/>
              </w:rPr>
              <w:t>6.4.6</w:t>
            </w:r>
          </w:p>
        </w:tc>
        <w:tc>
          <w:tcPr>
            <w:tcW w:w="5768" w:type="dxa"/>
          </w:tcPr>
          <w:p w14:paraId="14159FCA" w14:textId="1C0FE356" w:rsidR="0087354C" w:rsidRPr="007B6B6E" w:rsidRDefault="0087354C" w:rsidP="0087354C">
            <w:pPr>
              <w:pStyle w:val="TABLE-cell"/>
              <w:rPr>
                <w:bCs w:val="0"/>
                <w:lang w:val="en-US"/>
              </w:rPr>
            </w:pPr>
            <w:r w:rsidRPr="00A10682">
              <w:rPr>
                <w:bCs w:val="0"/>
                <w:lang w:val="en-US"/>
              </w:rPr>
              <w:t>Confirmation of the ratings of the safety devices</w:t>
            </w:r>
          </w:p>
        </w:tc>
      </w:tr>
      <w:tr w:rsidR="0087354C" w14:paraId="1D31930D" w14:textId="77777777" w:rsidTr="00810781">
        <w:tc>
          <w:tcPr>
            <w:tcW w:w="2134" w:type="dxa"/>
            <w:vMerge/>
          </w:tcPr>
          <w:p w14:paraId="0F639EAF" w14:textId="77777777" w:rsidR="0087354C" w:rsidRDefault="0087354C" w:rsidP="0087354C">
            <w:pPr>
              <w:pStyle w:val="TABLE-cell"/>
            </w:pPr>
          </w:p>
        </w:tc>
        <w:tc>
          <w:tcPr>
            <w:tcW w:w="1158" w:type="dxa"/>
          </w:tcPr>
          <w:p w14:paraId="7BCB5E23" w14:textId="533B34DF" w:rsidR="0087354C" w:rsidRPr="005578CA" w:rsidRDefault="0087354C" w:rsidP="0087354C">
            <w:pPr>
              <w:pStyle w:val="TABLE-cell"/>
              <w:rPr>
                <w:szCs w:val="16"/>
              </w:rPr>
            </w:pPr>
            <w:r>
              <w:rPr>
                <w:szCs w:val="16"/>
              </w:rPr>
              <w:t>6.4.7</w:t>
            </w:r>
          </w:p>
        </w:tc>
        <w:tc>
          <w:tcPr>
            <w:tcW w:w="5768" w:type="dxa"/>
          </w:tcPr>
          <w:p w14:paraId="43E75841" w14:textId="254A6435" w:rsidR="0087354C" w:rsidRPr="007B6B6E" w:rsidRDefault="0087354C" w:rsidP="0087354C">
            <w:pPr>
              <w:pStyle w:val="TABLE-cell"/>
              <w:rPr>
                <w:bCs w:val="0"/>
                <w:lang w:val="en-US"/>
              </w:rPr>
            </w:pPr>
            <w:r w:rsidRPr="00A10682">
              <w:rPr>
                <w:bCs w:val="0"/>
                <w:lang w:val="en-US"/>
              </w:rPr>
              <w:t>Verification of sequence of operation of the safety devices</w:t>
            </w:r>
          </w:p>
        </w:tc>
      </w:tr>
      <w:tr w:rsidR="0087354C" w14:paraId="3830EE41" w14:textId="77777777" w:rsidTr="00810781">
        <w:tc>
          <w:tcPr>
            <w:tcW w:w="2134" w:type="dxa"/>
            <w:vMerge/>
          </w:tcPr>
          <w:p w14:paraId="58BA1CEF" w14:textId="77777777" w:rsidR="0087354C" w:rsidRDefault="0087354C" w:rsidP="0087354C">
            <w:pPr>
              <w:pStyle w:val="TABLE-cell"/>
            </w:pPr>
          </w:p>
        </w:tc>
        <w:tc>
          <w:tcPr>
            <w:tcW w:w="1158" w:type="dxa"/>
          </w:tcPr>
          <w:p w14:paraId="76F4DF0D" w14:textId="27893248" w:rsidR="0087354C" w:rsidRPr="005578CA" w:rsidRDefault="0087354C" w:rsidP="0087354C">
            <w:pPr>
              <w:pStyle w:val="TABLE-cell"/>
              <w:rPr>
                <w:szCs w:val="16"/>
              </w:rPr>
            </w:pPr>
            <w:r>
              <w:rPr>
                <w:szCs w:val="16"/>
              </w:rPr>
              <w:t>7.2.2</w:t>
            </w:r>
          </w:p>
        </w:tc>
        <w:tc>
          <w:tcPr>
            <w:tcW w:w="5768" w:type="dxa"/>
          </w:tcPr>
          <w:p w14:paraId="2B1DFAF2" w14:textId="300645D4" w:rsidR="0087354C" w:rsidRPr="007B6B6E" w:rsidRDefault="0087354C" w:rsidP="0087354C">
            <w:pPr>
              <w:pStyle w:val="TABLE-cell"/>
              <w:rPr>
                <w:bCs w:val="0"/>
                <w:lang w:val="en-US"/>
              </w:rPr>
            </w:pPr>
            <w:r w:rsidRPr="00A10682">
              <w:rPr>
                <w:bCs w:val="0"/>
                <w:lang w:val="en-US"/>
              </w:rPr>
              <w:t>Sequence of operations of the purging safety devices</w:t>
            </w:r>
          </w:p>
        </w:tc>
      </w:tr>
      <w:tr w:rsidR="0087354C" w14:paraId="03CF60A0" w14:textId="77777777" w:rsidTr="00810781">
        <w:tc>
          <w:tcPr>
            <w:tcW w:w="2134" w:type="dxa"/>
            <w:vMerge/>
          </w:tcPr>
          <w:p w14:paraId="6A48857E" w14:textId="77777777" w:rsidR="0087354C" w:rsidRDefault="0087354C" w:rsidP="0087354C">
            <w:pPr>
              <w:pStyle w:val="TABLE-cell"/>
            </w:pPr>
          </w:p>
        </w:tc>
        <w:tc>
          <w:tcPr>
            <w:tcW w:w="1158" w:type="dxa"/>
          </w:tcPr>
          <w:p w14:paraId="7B36270F" w14:textId="0B886423" w:rsidR="0087354C" w:rsidRPr="005578CA" w:rsidRDefault="0087354C" w:rsidP="0087354C">
            <w:pPr>
              <w:pStyle w:val="TABLE-cell"/>
              <w:rPr>
                <w:szCs w:val="16"/>
              </w:rPr>
            </w:pPr>
            <w:r>
              <w:rPr>
                <w:szCs w:val="16"/>
              </w:rPr>
              <w:t>7.3</w:t>
            </w:r>
          </w:p>
        </w:tc>
        <w:tc>
          <w:tcPr>
            <w:tcW w:w="5768" w:type="dxa"/>
          </w:tcPr>
          <w:p w14:paraId="6785670E" w14:textId="30EEC194" w:rsidR="0087354C" w:rsidRPr="007B6B6E" w:rsidRDefault="0087354C" w:rsidP="0087354C">
            <w:pPr>
              <w:pStyle w:val="TABLE-cell"/>
              <w:rPr>
                <w:bCs w:val="0"/>
                <w:lang w:val="en-US"/>
              </w:rPr>
            </w:pPr>
            <w:r w:rsidRPr="00A10682">
              <w:rPr>
                <w:bCs w:val="0"/>
                <w:lang w:val="en-US"/>
              </w:rPr>
              <w:t>Minimum safety provisions, safety devices and electrical disconnects</w:t>
            </w:r>
          </w:p>
        </w:tc>
      </w:tr>
      <w:tr w:rsidR="0087354C" w14:paraId="5B647A3E" w14:textId="77777777" w:rsidTr="00810781">
        <w:tc>
          <w:tcPr>
            <w:tcW w:w="2134" w:type="dxa"/>
            <w:vMerge/>
          </w:tcPr>
          <w:p w14:paraId="0733F25E" w14:textId="77777777" w:rsidR="0087354C" w:rsidRDefault="0087354C" w:rsidP="0087354C">
            <w:pPr>
              <w:pStyle w:val="TABLE-cell"/>
            </w:pPr>
          </w:p>
        </w:tc>
        <w:tc>
          <w:tcPr>
            <w:tcW w:w="1158" w:type="dxa"/>
          </w:tcPr>
          <w:p w14:paraId="6EE5AF0D" w14:textId="63E312BC" w:rsidR="0087354C" w:rsidRPr="005578CA" w:rsidRDefault="0087354C" w:rsidP="0087354C">
            <w:pPr>
              <w:pStyle w:val="TABLE-cell"/>
              <w:rPr>
                <w:szCs w:val="16"/>
              </w:rPr>
            </w:pPr>
            <w:r>
              <w:rPr>
                <w:szCs w:val="16"/>
              </w:rPr>
              <w:t>7.3.1</w:t>
            </w:r>
          </w:p>
        </w:tc>
        <w:tc>
          <w:tcPr>
            <w:tcW w:w="5768" w:type="dxa"/>
          </w:tcPr>
          <w:p w14:paraId="7C797AAF" w14:textId="0A9F698A" w:rsidR="0087354C" w:rsidRPr="007B6B6E" w:rsidRDefault="0087354C" w:rsidP="0087354C">
            <w:pPr>
              <w:pStyle w:val="TABLE-cell"/>
              <w:rPr>
                <w:bCs w:val="0"/>
                <w:lang w:val="en-US"/>
              </w:rPr>
            </w:pPr>
            <w:r w:rsidRPr="00835585">
              <w:rPr>
                <w:bCs w:val="0"/>
                <w:lang w:val="en-US"/>
              </w:rPr>
              <w:t>Safety devices</w:t>
            </w:r>
          </w:p>
        </w:tc>
      </w:tr>
      <w:tr w:rsidR="0087354C" w14:paraId="05D56899" w14:textId="77777777" w:rsidTr="00810781">
        <w:tc>
          <w:tcPr>
            <w:tcW w:w="2134" w:type="dxa"/>
            <w:vMerge/>
          </w:tcPr>
          <w:p w14:paraId="3822D01C" w14:textId="77777777" w:rsidR="0087354C" w:rsidRDefault="0087354C" w:rsidP="0087354C">
            <w:pPr>
              <w:pStyle w:val="TABLE-cell"/>
            </w:pPr>
          </w:p>
        </w:tc>
        <w:tc>
          <w:tcPr>
            <w:tcW w:w="1158" w:type="dxa"/>
          </w:tcPr>
          <w:p w14:paraId="2A96A6BA" w14:textId="3C1A91F1" w:rsidR="0087354C" w:rsidRPr="005578CA" w:rsidRDefault="0087354C" w:rsidP="0087354C">
            <w:pPr>
              <w:pStyle w:val="TABLE-cell"/>
              <w:rPr>
                <w:szCs w:val="16"/>
              </w:rPr>
            </w:pPr>
            <w:r>
              <w:rPr>
                <w:szCs w:val="16"/>
              </w:rPr>
              <w:t>7.3.2</w:t>
            </w:r>
          </w:p>
        </w:tc>
        <w:tc>
          <w:tcPr>
            <w:tcW w:w="5768" w:type="dxa"/>
          </w:tcPr>
          <w:p w14:paraId="7086FE44" w14:textId="256BF069" w:rsidR="0087354C" w:rsidRPr="007B6B6E" w:rsidRDefault="0087354C" w:rsidP="0087354C">
            <w:pPr>
              <w:pStyle w:val="TABLE-cell"/>
              <w:rPr>
                <w:bCs w:val="0"/>
                <w:lang w:val="en-US"/>
              </w:rPr>
            </w:pPr>
            <w:r w:rsidRPr="00835585">
              <w:rPr>
                <w:bCs w:val="0"/>
                <w:lang w:val="en-US"/>
              </w:rPr>
              <w:t>Safety devices based upon equipment protection level</w:t>
            </w:r>
          </w:p>
        </w:tc>
      </w:tr>
      <w:tr w:rsidR="0087354C" w14:paraId="24FA756E" w14:textId="77777777" w:rsidTr="00810781">
        <w:tc>
          <w:tcPr>
            <w:tcW w:w="2134" w:type="dxa"/>
            <w:vMerge/>
          </w:tcPr>
          <w:p w14:paraId="75F3A4A9" w14:textId="77777777" w:rsidR="0087354C" w:rsidRDefault="0087354C" w:rsidP="0087354C">
            <w:pPr>
              <w:pStyle w:val="TABLE-cell"/>
            </w:pPr>
          </w:p>
        </w:tc>
        <w:tc>
          <w:tcPr>
            <w:tcW w:w="1158" w:type="dxa"/>
          </w:tcPr>
          <w:p w14:paraId="1F00D983" w14:textId="2F72D268" w:rsidR="0087354C" w:rsidRPr="005578CA" w:rsidRDefault="0087354C" w:rsidP="0087354C">
            <w:pPr>
              <w:pStyle w:val="TABLE-cell"/>
              <w:rPr>
                <w:szCs w:val="16"/>
              </w:rPr>
            </w:pPr>
            <w:r>
              <w:rPr>
                <w:szCs w:val="16"/>
              </w:rPr>
              <w:t>7.3.3</w:t>
            </w:r>
          </w:p>
        </w:tc>
        <w:tc>
          <w:tcPr>
            <w:tcW w:w="5768" w:type="dxa"/>
          </w:tcPr>
          <w:p w14:paraId="7EA542A3" w14:textId="0F764457" w:rsidR="0087354C" w:rsidRPr="007B6B6E" w:rsidRDefault="0087354C" w:rsidP="0087354C">
            <w:pPr>
              <w:pStyle w:val="TABLE-cell"/>
              <w:rPr>
                <w:bCs w:val="0"/>
                <w:lang w:val="en-US"/>
              </w:rPr>
            </w:pPr>
            <w:r w:rsidRPr="00835585">
              <w:rPr>
                <w:bCs w:val="0"/>
                <w:lang w:val="en-US"/>
              </w:rPr>
              <w:t>Artificial ventilation protection</w:t>
            </w:r>
          </w:p>
        </w:tc>
      </w:tr>
      <w:tr w:rsidR="0087354C" w14:paraId="011608FB" w14:textId="77777777" w:rsidTr="00810781">
        <w:tc>
          <w:tcPr>
            <w:tcW w:w="2134" w:type="dxa"/>
            <w:vMerge/>
          </w:tcPr>
          <w:p w14:paraId="37302AAF" w14:textId="77777777" w:rsidR="0087354C" w:rsidRDefault="0087354C" w:rsidP="0087354C">
            <w:pPr>
              <w:pStyle w:val="TABLE-cell"/>
            </w:pPr>
          </w:p>
        </w:tc>
        <w:tc>
          <w:tcPr>
            <w:tcW w:w="1158" w:type="dxa"/>
          </w:tcPr>
          <w:p w14:paraId="4DE2599C" w14:textId="004F99A2" w:rsidR="0087354C" w:rsidRPr="005578CA" w:rsidRDefault="0087354C" w:rsidP="0087354C">
            <w:pPr>
              <w:pStyle w:val="TABLE-cell"/>
              <w:rPr>
                <w:szCs w:val="16"/>
              </w:rPr>
            </w:pPr>
            <w:r>
              <w:rPr>
                <w:szCs w:val="16"/>
              </w:rPr>
              <w:t>7.3.4</w:t>
            </w:r>
          </w:p>
        </w:tc>
        <w:tc>
          <w:tcPr>
            <w:tcW w:w="5768" w:type="dxa"/>
          </w:tcPr>
          <w:p w14:paraId="7F948DEF" w14:textId="7A16396A" w:rsidR="0087354C" w:rsidRPr="007B6B6E" w:rsidRDefault="0087354C" w:rsidP="0087354C">
            <w:pPr>
              <w:pStyle w:val="TABLE-cell"/>
              <w:rPr>
                <w:bCs w:val="0"/>
                <w:lang w:val="en-US"/>
              </w:rPr>
            </w:pPr>
            <w:r w:rsidRPr="00835585">
              <w:rPr>
                <w:bCs w:val="0"/>
                <w:lang w:val="en-US"/>
              </w:rPr>
              <w:t>Gas detectors</w:t>
            </w:r>
          </w:p>
        </w:tc>
      </w:tr>
      <w:tr w:rsidR="0087354C" w14:paraId="0CBD2B60" w14:textId="77777777" w:rsidTr="00810781">
        <w:tc>
          <w:tcPr>
            <w:tcW w:w="2134" w:type="dxa"/>
            <w:vMerge/>
          </w:tcPr>
          <w:p w14:paraId="03CB6C38" w14:textId="77777777" w:rsidR="0087354C" w:rsidRDefault="0087354C" w:rsidP="0087354C">
            <w:pPr>
              <w:pStyle w:val="TABLE-cell"/>
            </w:pPr>
          </w:p>
        </w:tc>
        <w:tc>
          <w:tcPr>
            <w:tcW w:w="1158" w:type="dxa"/>
          </w:tcPr>
          <w:p w14:paraId="2E035FBC" w14:textId="25D15B6F" w:rsidR="0087354C" w:rsidRPr="005578CA" w:rsidRDefault="0087354C" w:rsidP="0087354C">
            <w:pPr>
              <w:pStyle w:val="TABLE-cell"/>
              <w:rPr>
                <w:szCs w:val="16"/>
              </w:rPr>
            </w:pPr>
            <w:r>
              <w:rPr>
                <w:szCs w:val="16"/>
              </w:rPr>
              <w:t>7.4</w:t>
            </w:r>
          </w:p>
        </w:tc>
        <w:tc>
          <w:tcPr>
            <w:tcW w:w="5768" w:type="dxa"/>
          </w:tcPr>
          <w:p w14:paraId="527C7C66" w14:textId="55739282" w:rsidR="0087354C" w:rsidRPr="007B6B6E" w:rsidRDefault="0087354C" w:rsidP="0087354C">
            <w:pPr>
              <w:pStyle w:val="TABLE-cell"/>
              <w:rPr>
                <w:bCs w:val="0"/>
                <w:lang w:val="en-US"/>
              </w:rPr>
            </w:pPr>
            <w:r w:rsidRPr="001A382E">
              <w:rPr>
                <w:bCs w:val="0"/>
                <w:lang w:val="en-US"/>
              </w:rPr>
              <w:t>Loss of artificial ventilation</w:t>
            </w:r>
          </w:p>
        </w:tc>
      </w:tr>
      <w:tr w:rsidR="0087354C" w14:paraId="1BB0E192" w14:textId="77777777" w:rsidTr="00810781">
        <w:tc>
          <w:tcPr>
            <w:tcW w:w="2134" w:type="dxa"/>
            <w:vMerge w:val="restart"/>
          </w:tcPr>
          <w:p w14:paraId="1B65D05E" w14:textId="182B5392" w:rsidR="0087354C" w:rsidRDefault="0087354C" w:rsidP="0087354C">
            <w:pPr>
              <w:pStyle w:val="TABLE-cell"/>
            </w:pPr>
            <w:r>
              <w:t>IEC 60079-15, Ed. 4</w:t>
            </w:r>
          </w:p>
        </w:tc>
        <w:tc>
          <w:tcPr>
            <w:tcW w:w="1158" w:type="dxa"/>
          </w:tcPr>
          <w:p w14:paraId="2BF765EA" w14:textId="08435A5D" w:rsidR="0087354C" w:rsidRPr="005578CA" w:rsidRDefault="0087354C" w:rsidP="0087354C">
            <w:pPr>
              <w:pStyle w:val="TABLE-cell"/>
              <w:rPr>
                <w:szCs w:val="16"/>
              </w:rPr>
            </w:pPr>
            <w:r>
              <w:rPr>
                <w:szCs w:val="16"/>
              </w:rPr>
              <w:t>6.5.1</w:t>
            </w:r>
          </w:p>
        </w:tc>
        <w:tc>
          <w:tcPr>
            <w:tcW w:w="5768" w:type="dxa"/>
          </w:tcPr>
          <w:p w14:paraId="4D0D8B96" w14:textId="003F592F" w:rsidR="0087354C" w:rsidRPr="007B6B6E" w:rsidRDefault="0087354C" w:rsidP="0087354C">
            <w:pPr>
              <w:pStyle w:val="TABLE-cell"/>
              <w:rPr>
                <w:bCs w:val="0"/>
                <w:lang w:val="en-US"/>
              </w:rPr>
            </w:pPr>
            <w:r w:rsidRPr="00441917">
              <w:rPr>
                <w:bCs w:val="0"/>
                <w:lang w:val="en-US"/>
              </w:rPr>
              <w:t>Insulation from earth or frame</w:t>
            </w:r>
          </w:p>
        </w:tc>
      </w:tr>
      <w:tr w:rsidR="0087354C" w14:paraId="45A1AC22" w14:textId="77777777" w:rsidTr="00810781">
        <w:tc>
          <w:tcPr>
            <w:tcW w:w="2134" w:type="dxa"/>
            <w:vMerge/>
          </w:tcPr>
          <w:p w14:paraId="44552DDA" w14:textId="77777777" w:rsidR="0087354C" w:rsidRDefault="0087354C" w:rsidP="0087354C">
            <w:pPr>
              <w:pStyle w:val="TABLE-cell"/>
            </w:pPr>
          </w:p>
        </w:tc>
        <w:tc>
          <w:tcPr>
            <w:tcW w:w="1158" w:type="dxa"/>
          </w:tcPr>
          <w:p w14:paraId="12CCEAED" w14:textId="1438E9B8" w:rsidR="0087354C" w:rsidRPr="005578CA" w:rsidRDefault="0087354C" w:rsidP="0087354C">
            <w:pPr>
              <w:pStyle w:val="TABLE-cell"/>
              <w:rPr>
                <w:szCs w:val="16"/>
              </w:rPr>
            </w:pPr>
            <w:r>
              <w:rPr>
                <w:szCs w:val="16"/>
              </w:rPr>
              <w:t>6.5.2</w:t>
            </w:r>
          </w:p>
        </w:tc>
        <w:tc>
          <w:tcPr>
            <w:tcW w:w="5768" w:type="dxa"/>
          </w:tcPr>
          <w:p w14:paraId="5A5D3AB2" w14:textId="7EB51AB6" w:rsidR="0087354C" w:rsidRPr="007B6B6E" w:rsidRDefault="0087354C" w:rsidP="0087354C">
            <w:pPr>
              <w:pStyle w:val="TABLE-cell"/>
              <w:rPr>
                <w:bCs w:val="0"/>
                <w:lang w:val="en-US"/>
              </w:rPr>
            </w:pPr>
            <w:r w:rsidRPr="00441917">
              <w:rPr>
                <w:bCs w:val="0"/>
                <w:lang w:val="en-US"/>
              </w:rPr>
              <w:t>Insulation between conductive parts</w:t>
            </w:r>
          </w:p>
        </w:tc>
      </w:tr>
      <w:tr w:rsidR="0087354C" w14:paraId="70667C82" w14:textId="77777777" w:rsidTr="00810781">
        <w:tc>
          <w:tcPr>
            <w:tcW w:w="2134" w:type="dxa"/>
            <w:vMerge/>
          </w:tcPr>
          <w:p w14:paraId="7389E006" w14:textId="77777777" w:rsidR="0087354C" w:rsidRDefault="0087354C" w:rsidP="0087354C">
            <w:pPr>
              <w:pStyle w:val="TABLE-cell"/>
            </w:pPr>
          </w:p>
        </w:tc>
        <w:tc>
          <w:tcPr>
            <w:tcW w:w="1158" w:type="dxa"/>
          </w:tcPr>
          <w:p w14:paraId="0B642FFB" w14:textId="12C7AC30" w:rsidR="0087354C" w:rsidRDefault="0087354C" w:rsidP="0087354C">
            <w:pPr>
              <w:pStyle w:val="TABLE-cell"/>
              <w:rPr>
                <w:szCs w:val="16"/>
              </w:rPr>
            </w:pPr>
            <w:r>
              <w:rPr>
                <w:szCs w:val="16"/>
              </w:rPr>
              <w:t>8.9</w:t>
            </w:r>
          </w:p>
        </w:tc>
        <w:tc>
          <w:tcPr>
            <w:tcW w:w="5768" w:type="dxa"/>
          </w:tcPr>
          <w:p w14:paraId="1D9175F2" w14:textId="7F3791CB" w:rsidR="0087354C" w:rsidRPr="007B6B6E" w:rsidRDefault="0087354C" w:rsidP="0087354C">
            <w:pPr>
              <w:pStyle w:val="TABLE-cell"/>
              <w:rPr>
                <w:bCs w:val="0"/>
                <w:lang w:val="en-US"/>
              </w:rPr>
            </w:pPr>
            <w:r w:rsidRPr="00D62C50">
              <w:rPr>
                <w:bCs w:val="0"/>
                <w:lang w:val="en-US"/>
              </w:rPr>
              <w:t>Stator winding insulation system</w:t>
            </w:r>
          </w:p>
        </w:tc>
      </w:tr>
      <w:tr w:rsidR="0087354C" w14:paraId="17C18387" w14:textId="77777777" w:rsidTr="00810781">
        <w:tc>
          <w:tcPr>
            <w:tcW w:w="2134" w:type="dxa"/>
            <w:vMerge/>
          </w:tcPr>
          <w:p w14:paraId="26C37EE4" w14:textId="77777777" w:rsidR="0087354C" w:rsidRDefault="0087354C" w:rsidP="0087354C">
            <w:pPr>
              <w:pStyle w:val="TABLE-cell"/>
            </w:pPr>
          </w:p>
        </w:tc>
        <w:tc>
          <w:tcPr>
            <w:tcW w:w="1158" w:type="dxa"/>
          </w:tcPr>
          <w:p w14:paraId="34E7A774" w14:textId="4CB58552" w:rsidR="0087354C" w:rsidRDefault="0087354C" w:rsidP="0087354C">
            <w:pPr>
              <w:pStyle w:val="TABLE-cell"/>
              <w:rPr>
                <w:szCs w:val="16"/>
              </w:rPr>
            </w:pPr>
            <w:r>
              <w:rPr>
                <w:szCs w:val="16"/>
              </w:rPr>
              <w:t>8.10.2.2</w:t>
            </w:r>
          </w:p>
        </w:tc>
        <w:tc>
          <w:tcPr>
            <w:tcW w:w="5768" w:type="dxa"/>
          </w:tcPr>
          <w:p w14:paraId="360FD094" w14:textId="4BC61272" w:rsidR="0087354C" w:rsidRPr="007B6B6E" w:rsidRDefault="0087354C" w:rsidP="0087354C">
            <w:pPr>
              <w:pStyle w:val="TABLE-cell"/>
              <w:rPr>
                <w:bCs w:val="0"/>
                <w:lang w:val="en-US"/>
              </w:rPr>
            </w:pPr>
            <w:r w:rsidRPr="00D62C50">
              <w:rPr>
                <w:bCs w:val="0"/>
                <w:lang w:val="en-US"/>
              </w:rPr>
              <w:t>Type test for a specific converter</w:t>
            </w:r>
          </w:p>
        </w:tc>
      </w:tr>
      <w:tr w:rsidR="0087354C" w14:paraId="41E1DA39" w14:textId="77777777" w:rsidTr="00810781">
        <w:tc>
          <w:tcPr>
            <w:tcW w:w="2134" w:type="dxa"/>
            <w:vMerge/>
          </w:tcPr>
          <w:p w14:paraId="75DF89A3" w14:textId="77777777" w:rsidR="0087354C" w:rsidRDefault="0087354C" w:rsidP="0087354C">
            <w:pPr>
              <w:pStyle w:val="TABLE-cell"/>
            </w:pPr>
          </w:p>
        </w:tc>
        <w:tc>
          <w:tcPr>
            <w:tcW w:w="1158" w:type="dxa"/>
          </w:tcPr>
          <w:p w14:paraId="1BB029E1" w14:textId="5AED0DCC" w:rsidR="0087354C" w:rsidRDefault="0087354C" w:rsidP="0087354C">
            <w:pPr>
              <w:pStyle w:val="TABLE-cell"/>
              <w:rPr>
                <w:szCs w:val="16"/>
              </w:rPr>
            </w:pPr>
            <w:r>
              <w:rPr>
                <w:szCs w:val="16"/>
              </w:rPr>
              <w:t>12.6.1</w:t>
            </w:r>
          </w:p>
        </w:tc>
        <w:tc>
          <w:tcPr>
            <w:tcW w:w="5768" w:type="dxa"/>
          </w:tcPr>
          <w:p w14:paraId="5043535C" w14:textId="416A801C" w:rsidR="0087354C" w:rsidRPr="007B6B6E" w:rsidRDefault="0087354C" w:rsidP="0087354C">
            <w:pPr>
              <w:pStyle w:val="TABLE-cell"/>
              <w:rPr>
                <w:bCs w:val="0"/>
                <w:lang w:val="en-US"/>
              </w:rPr>
            </w:pPr>
            <w:r w:rsidRPr="00D62C50">
              <w:rPr>
                <w:bCs w:val="0"/>
                <w:lang w:val="en-US"/>
              </w:rPr>
              <w:t>Insulation resistance</w:t>
            </w:r>
          </w:p>
        </w:tc>
      </w:tr>
      <w:tr w:rsidR="0087354C" w14:paraId="77BE95FD" w14:textId="77777777" w:rsidTr="00810781">
        <w:tc>
          <w:tcPr>
            <w:tcW w:w="2134" w:type="dxa"/>
            <w:vMerge/>
          </w:tcPr>
          <w:p w14:paraId="107D8278" w14:textId="77777777" w:rsidR="0087354C" w:rsidRDefault="0087354C" w:rsidP="0087354C">
            <w:pPr>
              <w:pStyle w:val="TABLE-cell"/>
            </w:pPr>
          </w:p>
        </w:tc>
        <w:tc>
          <w:tcPr>
            <w:tcW w:w="1158" w:type="dxa"/>
          </w:tcPr>
          <w:p w14:paraId="3A02ED31" w14:textId="5BB9F2EA" w:rsidR="0087354C" w:rsidRDefault="0087354C" w:rsidP="0087354C">
            <w:pPr>
              <w:pStyle w:val="TABLE-cell"/>
              <w:rPr>
                <w:szCs w:val="16"/>
              </w:rPr>
            </w:pPr>
            <w:r>
              <w:rPr>
                <w:szCs w:val="16"/>
              </w:rPr>
              <w:t>12.6.2</w:t>
            </w:r>
          </w:p>
        </w:tc>
        <w:tc>
          <w:tcPr>
            <w:tcW w:w="5768" w:type="dxa"/>
          </w:tcPr>
          <w:p w14:paraId="1D52421A" w14:textId="092DBFD2" w:rsidR="0087354C" w:rsidRPr="007B6B6E" w:rsidRDefault="0087354C" w:rsidP="0087354C">
            <w:pPr>
              <w:pStyle w:val="TABLE-cell"/>
              <w:rPr>
                <w:bCs w:val="0"/>
                <w:lang w:val="en-US"/>
              </w:rPr>
            </w:pPr>
            <w:r w:rsidRPr="00D62C50">
              <w:rPr>
                <w:bCs w:val="0"/>
                <w:lang w:val="en-US"/>
              </w:rPr>
              <w:t>Mechanical shock test</w:t>
            </w:r>
          </w:p>
        </w:tc>
      </w:tr>
      <w:tr w:rsidR="0087354C" w14:paraId="01901D8B" w14:textId="77777777" w:rsidTr="00810781">
        <w:tc>
          <w:tcPr>
            <w:tcW w:w="2134" w:type="dxa"/>
            <w:vMerge/>
          </w:tcPr>
          <w:p w14:paraId="658D141A" w14:textId="77777777" w:rsidR="0087354C" w:rsidRDefault="0087354C" w:rsidP="0087354C">
            <w:pPr>
              <w:pStyle w:val="TABLE-cell"/>
            </w:pPr>
          </w:p>
        </w:tc>
        <w:tc>
          <w:tcPr>
            <w:tcW w:w="1158" w:type="dxa"/>
          </w:tcPr>
          <w:p w14:paraId="704919C3" w14:textId="7F81ADE9" w:rsidR="0087354C" w:rsidRDefault="0087354C" w:rsidP="0087354C">
            <w:pPr>
              <w:pStyle w:val="TABLE-cell"/>
              <w:rPr>
                <w:szCs w:val="16"/>
              </w:rPr>
            </w:pPr>
            <w:r>
              <w:rPr>
                <w:szCs w:val="16"/>
              </w:rPr>
              <w:t>22.3.1</w:t>
            </w:r>
          </w:p>
        </w:tc>
        <w:tc>
          <w:tcPr>
            <w:tcW w:w="5768" w:type="dxa"/>
          </w:tcPr>
          <w:p w14:paraId="3F6E3265" w14:textId="47BE083D" w:rsidR="0087354C" w:rsidRPr="007B6B6E" w:rsidRDefault="0087354C" w:rsidP="0087354C">
            <w:pPr>
              <w:pStyle w:val="TABLE-cell"/>
              <w:rPr>
                <w:bCs w:val="0"/>
                <w:lang w:val="en-US"/>
              </w:rPr>
            </w:pPr>
            <w:r w:rsidRPr="0099179B">
              <w:rPr>
                <w:bCs w:val="0"/>
                <w:lang w:val="en-US"/>
              </w:rPr>
              <w:t>Thermal endurance tests</w:t>
            </w:r>
          </w:p>
        </w:tc>
      </w:tr>
      <w:tr w:rsidR="0087354C" w14:paraId="21D8C39A" w14:textId="77777777" w:rsidTr="00810781">
        <w:tc>
          <w:tcPr>
            <w:tcW w:w="2134" w:type="dxa"/>
            <w:vMerge/>
          </w:tcPr>
          <w:p w14:paraId="10CA109A" w14:textId="77777777" w:rsidR="0087354C" w:rsidRDefault="0087354C" w:rsidP="0087354C">
            <w:pPr>
              <w:pStyle w:val="TABLE-cell"/>
            </w:pPr>
          </w:p>
        </w:tc>
        <w:tc>
          <w:tcPr>
            <w:tcW w:w="1158" w:type="dxa"/>
          </w:tcPr>
          <w:p w14:paraId="32EB92C7" w14:textId="574ADB82" w:rsidR="0087354C" w:rsidRDefault="0087354C" w:rsidP="0087354C">
            <w:pPr>
              <w:pStyle w:val="TABLE-cell"/>
              <w:rPr>
                <w:szCs w:val="16"/>
              </w:rPr>
            </w:pPr>
            <w:r>
              <w:rPr>
                <w:szCs w:val="16"/>
              </w:rPr>
              <w:t>22.3.1.1</w:t>
            </w:r>
          </w:p>
        </w:tc>
        <w:tc>
          <w:tcPr>
            <w:tcW w:w="5768" w:type="dxa"/>
          </w:tcPr>
          <w:p w14:paraId="126AAF6E" w14:textId="07BB1396" w:rsidR="0087354C" w:rsidRPr="007B6B6E" w:rsidRDefault="0087354C" w:rsidP="0087354C">
            <w:pPr>
              <w:pStyle w:val="TABLE-cell"/>
              <w:rPr>
                <w:bCs w:val="0"/>
                <w:lang w:val="en-US"/>
              </w:rPr>
            </w:pPr>
            <w:r w:rsidRPr="0099179B">
              <w:rPr>
                <w:bCs w:val="0"/>
                <w:lang w:val="en-US"/>
              </w:rPr>
              <w:t>Thermal endurance to heat</w:t>
            </w:r>
          </w:p>
        </w:tc>
      </w:tr>
      <w:tr w:rsidR="0087354C" w14:paraId="65432651" w14:textId="77777777" w:rsidTr="00810781">
        <w:tc>
          <w:tcPr>
            <w:tcW w:w="2134" w:type="dxa"/>
            <w:vMerge/>
          </w:tcPr>
          <w:p w14:paraId="13D4A25C" w14:textId="77777777" w:rsidR="0087354C" w:rsidRDefault="0087354C" w:rsidP="0087354C">
            <w:pPr>
              <w:pStyle w:val="TABLE-cell"/>
            </w:pPr>
          </w:p>
        </w:tc>
        <w:tc>
          <w:tcPr>
            <w:tcW w:w="1158" w:type="dxa"/>
          </w:tcPr>
          <w:p w14:paraId="5F65501D" w14:textId="402F654A" w:rsidR="0087354C" w:rsidRDefault="0087354C" w:rsidP="0087354C">
            <w:pPr>
              <w:pStyle w:val="TABLE-cell"/>
              <w:rPr>
                <w:szCs w:val="16"/>
              </w:rPr>
            </w:pPr>
            <w:r>
              <w:rPr>
                <w:szCs w:val="16"/>
              </w:rPr>
              <w:t>22.3.1.2</w:t>
            </w:r>
          </w:p>
        </w:tc>
        <w:tc>
          <w:tcPr>
            <w:tcW w:w="5768" w:type="dxa"/>
          </w:tcPr>
          <w:p w14:paraId="4CBF62EE" w14:textId="33FC4C7F" w:rsidR="0087354C" w:rsidRPr="007B6B6E" w:rsidRDefault="0087354C" w:rsidP="0087354C">
            <w:pPr>
              <w:pStyle w:val="TABLE-cell"/>
              <w:rPr>
                <w:bCs w:val="0"/>
                <w:lang w:val="en-US"/>
              </w:rPr>
            </w:pPr>
            <w:r w:rsidRPr="0099179B">
              <w:rPr>
                <w:bCs w:val="0"/>
                <w:lang w:val="en-US"/>
              </w:rPr>
              <w:t>Drop test for hand-held equipment</w:t>
            </w:r>
          </w:p>
        </w:tc>
      </w:tr>
      <w:tr w:rsidR="0087354C" w14:paraId="3AAB0B0B" w14:textId="77777777" w:rsidTr="00810781">
        <w:tc>
          <w:tcPr>
            <w:tcW w:w="2134" w:type="dxa"/>
            <w:vMerge/>
          </w:tcPr>
          <w:p w14:paraId="5C21D3CE" w14:textId="77777777" w:rsidR="0087354C" w:rsidRDefault="0087354C" w:rsidP="0087354C">
            <w:pPr>
              <w:pStyle w:val="TABLE-cell"/>
            </w:pPr>
          </w:p>
        </w:tc>
        <w:tc>
          <w:tcPr>
            <w:tcW w:w="1158" w:type="dxa"/>
          </w:tcPr>
          <w:p w14:paraId="18C772A2" w14:textId="25B6994B" w:rsidR="0087354C" w:rsidRDefault="0087354C" w:rsidP="0087354C">
            <w:pPr>
              <w:pStyle w:val="TABLE-cell"/>
              <w:rPr>
                <w:szCs w:val="16"/>
              </w:rPr>
            </w:pPr>
            <w:r>
              <w:rPr>
                <w:szCs w:val="16"/>
              </w:rPr>
              <w:t>22.4.1</w:t>
            </w:r>
          </w:p>
        </w:tc>
        <w:tc>
          <w:tcPr>
            <w:tcW w:w="5768" w:type="dxa"/>
          </w:tcPr>
          <w:p w14:paraId="368580CD" w14:textId="46D1DC87" w:rsidR="0087354C" w:rsidRPr="007B6B6E" w:rsidRDefault="0087354C" w:rsidP="0087354C">
            <w:pPr>
              <w:pStyle w:val="TABLE-cell"/>
              <w:rPr>
                <w:bCs w:val="0"/>
                <w:lang w:val="en-US"/>
              </w:rPr>
            </w:pPr>
            <w:r w:rsidRPr="0099179B">
              <w:rPr>
                <w:bCs w:val="0"/>
                <w:lang w:val="en-US"/>
              </w:rPr>
              <w:t>Preparation of enclosed-break device samples</w:t>
            </w:r>
          </w:p>
        </w:tc>
      </w:tr>
      <w:tr w:rsidR="0087354C" w14:paraId="496AD738" w14:textId="77777777" w:rsidTr="00810781">
        <w:tc>
          <w:tcPr>
            <w:tcW w:w="2134" w:type="dxa"/>
            <w:vMerge/>
          </w:tcPr>
          <w:p w14:paraId="4ED38547" w14:textId="77777777" w:rsidR="0087354C" w:rsidRDefault="0087354C" w:rsidP="0087354C">
            <w:pPr>
              <w:pStyle w:val="TABLE-cell"/>
            </w:pPr>
          </w:p>
        </w:tc>
        <w:tc>
          <w:tcPr>
            <w:tcW w:w="1158" w:type="dxa"/>
          </w:tcPr>
          <w:p w14:paraId="23ACDE4B" w14:textId="57AA7690" w:rsidR="0087354C" w:rsidRDefault="0087354C" w:rsidP="0087354C">
            <w:pPr>
              <w:pStyle w:val="TABLE-cell"/>
              <w:rPr>
                <w:szCs w:val="16"/>
              </w:rPr>
            </w:pPr>
            <w:r>
              <w:rPr>
                <w:szCs w:val="16"/>
              </w:rPr>
              <w:t>22.4.2</w:t>
            </w:r>
          </w:p>
        </w:tc>
        <w:tc>
          <w:tcPr>
            <w:tcW w:w="5768" w:type="dxa"/>
          </w:tcPr>
          <w:p w14:paraId="39D8B37F" w14:textId="5182FFF0" w:rsidR="0087354C" w:rsidRPr="007B6B6E" w:rsidRDefault="0087354C" w:rsidP="0087354C">
            <w:pPr>
              <w:pStyle w:val="TABLE-cell"/>
              <w:rPr>
                <w:bCs w:val="0"/>
                <w:lang w:val="en-US"/>
              </w:rPr>
            </w:pPr>
            <w:r w:rsidRPr="0083000F">
              <w:rPr>
                <w:bCs w:val="0"/>
                <w:lang w:val="en-US"/>
              </w:rPr>
              <w:t>Preparation of non-incendive component samples</w:t>
            </w:r>
          </w:p>
        </w:tc>
      </w:tr>
      <w:tr w:rsidR="0087354C" w14:paraId="7DB1B658" w14:textId="77777777" w:rsidTr="00810781">
        <w:tc>
          <w:tcPr>
            <w:tcW w:w="2134" w:type="dxa"/>
            <w:vMerge/>
          </w:tcPr>
          <w:p w14:paraId="22CF4F25" w14:textId="77777777" w:rsidR="0087354C" w:rsidRDefault="0087354C" w:rsidP="0087354C">
            <w:pPr>
              <w:pStyle w:val="TABLE-cell"/>
            </w:pPr>
          </w:p>
        </w:tc>
        <w:tc>
          <w:tcPr>
            <w:tcW w:w="1158" w:type="dxa"/>
          </w:tcPr>
          <w:p w14:paraId="061C0314" w14:textId="7FEA3807" w:rsidR="0087354C" w:rsidRDefault="0087354C" w:rsidP="0087354C">
            <w:pPr>
              <w:pStyle w:val="TABLE-cell"/>
              <w:rPr>
                <w:szCs w:val="16"/>
              </w:rPr>
            </w:pPr>
            <w:r>
              <w:rPr>
                <w:szCs w:val="16"/>
              </w:rPr>
              <w:t>22.4.3</w:t>
            </w:r>
          </w:p>
        </w:tc>
        <w:tc>
          <w:tcPr>
            <w:tcW w:w="5768" w:type="dxa"/>
          </w:tcPr>
          <w:p w14:paraId="7BAED86D" w14:textId="6E0103E5" w:rsidR="0087354C" w:rsidRPr="007B6B6E" w:rsidRDefault="0087354C" w:rsidP="0087354C">
            <w:pPr>
              <w:pStyle w:val="TABLE-cell"/>
              <w:rPr>
                <w:bCs w:val="0"/>
                <w:lang w:val="en-US"/>
              </w:rPr>
            </w:pPr>
            <w:r w:rsidRPr="0083000F">
              <w:rPr>
                <w:bCs w:val="0"/>
                <w:lang w:val="en-US"/>
              </w:rPr>
              <w:t>Test conditions for enclosed-break devices and non-incendive components</w:t>
            </w:r>
          </w:p>
        </w:tc>
      </w:tr>
      <w:tr w:rsidR="0087354C" w14:paraId="7AA285DC" w14:textId="77777777" w:rsidTr="00810781">
        <w:tc>
          <w:tcPr>
            <w:tcW w:w="2134" w:type="dxa"/>
            <w:vMerge/>
          </w:tcPr>
          <w:p w14:paraId="25AD4BC6" w14:textId="77777777" w:rsidR="0087354C" w:rsidRDefault="0087354C" w:rsidP="0087354C">
            <w:pPr>
              <w:pStyle w:val="TABLE-cell"/>
            </w:pPr>
          </w:p>
        </w:tc>
        <w:tc>
          <w:tcPr>
            <w:tcW w:w="1158" w:type="dxa"/>
          </w:tcPr>
          <w:p w14:paraId="0440C3E0" w14:textId="5266F992" w:rsidR="0087354C" w:rsidRDefault="0087354C" w:rsidP="0087354C">
            <w:pPr>
              <w:pStyle w:val="TABLE-cell"/>
              <w:rPr>
                <w:szCs w:val="16"/>
              </w:rPr>
            </w:pPr>
            <w:r>
              <w:rPr>
                <w:szCs w:val="16"/>
              </w:rPr>
              <w:t>22.4.3.1</w:t>
            </w:r>
          </w:p>
        </w:tc>
        <w:tc>
          <w:tcPr>
            <w:tcW w:w="5768" w:type="dxa"/>
          </w:tcPr>
          <w:p w14:paraId="43A70CCA" w14:textId="279BD45F" w:rsidR="0087354C" w:rsidRPr="007B6B6E" w:rsidRDefault="0087354C" w:rsidP="0087354C">
            <w:pPr>
              <w:pStyle w:val="TABLE-cell"/>
              <w:rPr>
                <w:bCs w:val="0"/>
                <w:lang w:val="en-US"/>
              </w:rPr>
            </w:pPr>
            <w:r w:rsidRPr="0083000F">
              <w:rPr>
                <w:bCs w:val="0"/>
                <w:lang w:val="en-US"/>
              </w:rPr>
              <w:t>General</w:t>
            </w:r>
          </w:p>
        </w:tc>
      </w:tr>
      <w:tr w:rsidR="0087354C" w14:paraId="27664DA2" w14:textId="77777777" w:rsidTr="00810781">
        <w:tc>
          <w:tcPr>
            <w:tcW w:w="2134" w:type="dxa"/>
            <w:vMerge/>
          </w:tcPr>
          <w:p w14:paraId="47F63904" w14:textId="77777777" w:rsidR="0087354C" w:rsidRDefault="0087354C" w:rsidP="0087354C">
            <w:pPr>
              <w:pStyle w:val="TABLE-cell"/>
            </w:pPr>
          </w:p>
        </w:tc>
        <w:tc>
          <w:tcPr>
            <w:tcW w:w="1158" w:type="dxa"/>
          </w:tcPr>
          <w:p w14:paraId="4BF61E1A" w14:textId="6F42DF79" w:rsidR="0087354C" w:rsidRDefault="0087354C" w:rsidP="0087354C">
            <w:pPr>
              <w:pStyle w:val="TABLE-cell"/>
              <w:rPr>
                <w:szCs w:val="16"/>
              </w:rPr>
            </w:pPr>
            <w:r>
              <w:rPr>
                <w:szCs w:val="16"/>
              </w:rPr>
              <w:t>22.4.3.2</w:t>
            </w:r>
          </w:p>
        </w:tc>
        <w:tc>
          <w:tcPr>
            <w:tcW w:w="5768" w:type="dxa"/>
          </w:tcPr>
          <w:p w14:paraId="3BEDA882" w14:textId="2EE1B2BB" w:rsidR="0087354C" w:rsidRPr="007B6B6E" w:rsidRDefault="0087354C" w:rsidP="0087354C">
            <w:pPr>
              <w:pStyle w:val="TABLE-cell"/>
              <w:rPr>
                <w:bCs w:val="0"/>
                <w:lang w:val="en-US"/>
              </w:rPr>
            </w:pPr>
            <w:r w:rsidRPr="0083000F">
              <w:rPr>
                <w:bCs w:val="0"/>
                <w:lang w:val="en-US"/>
              </w:rPr>
              <w:t>Enclosed-break devices</w:t>
            </w:r>
          </w:p>
        </w:tc>
      </w:tr>
      <w:tr w:rsidR="0087354C" w14:paraId="678AD290" w14:textId="77777777" w:rsidTr="00810781">
        <w:tc>
          <w:tcPr>
            <w:tcW w:w="2134" w:type="dxa"/>
            <w:vMerge/>
          </w:tcPr>
          <w:p w14:paraId="1ABD017E" w14:textId="77777777" w:rsidR="0087354C" w:rsidRDefault="0087354C" w:rsidP="0087354C">
            <w:pPr>
              <w:pStyle w:val="TABLE-cell"/>
            </w:pPr>
          </w:p>
        </w:tc>
        <w:tc>
          <w:tcPr>
            <w:tcW w:w="1158" w:type="dxa"/>
          </w:tcPr>
          <w:p w14:paraId="5FEEF6BE" w14:textId="0A4D9BE5" w:rsidR="0087354C" w:rsidRDefault="0087354C" w:rsidP="0087354C">
            <w:pPr>
              <w:pStyle w:val="TABLE-cell"/>
              <w:rPr>
                <w:szCs w:val="16"/>
              </w:rPr>
            </w:pPr>
            <w:r>
              <w:rPr>
                <w:szCs w:val="16"/>
              </w:rPr>
              <w:t>22.4.3.3</w:t>
            </w:r>
          </w:p>
        </w:tc>
        <w:tc>
          <w:tcPr>
            <w:tcW w:w="5768" w:type="dxa"/>
          </w:tcPr>
          <w:p w14:paraId="6D7CCB29" w14:textId="3CF99717" w:rsidR="0087354C" w:rsidRPr="007B6B6E" w:rsidRDefault="0087354C" w:rsidP="0087354C">
            <w:pPr>
              <w:pStyle w:val="TABLE-cell"/>
              <w:rPr>
                <w:bCs w:val="0"/>
                <w:lang w:val="en-US"/>
              </w:rPr>
            </w:pPr>
            <w:r w:rsidRPr="00583733">
              <w:rPr>
                <w:bCs w:val="0"/>
                <w:lang w:val="en-US"/>
              </w:rPr>
              <w:t>Non-incendive components</w:t>
            </w:r>
          </w:p>
        </w:tc>
      </w:tr>
      <w:tr w:rsidR="0087354C" w14:paraId="666609F7" w14:textId="77777777" w:rsidTr="00810781">
        <w:tc>
          <w:tcPr>
            <w:tcW w:w="2134" w:type="dxa"/>
            <w:vMerge/>
          </w:tcPr>
          <w:p w14:paraId="53BCC317" w14:textId="77777777" w:rsidR="0087354C" w:rsidRDefault="0087354C" w:rsidP="0087354C">
            <w:pPr>
              <w:pStyle w:val="TABLE-cell"/>
            </w:pPr>
          </w:p>
        </w:tc>
        <w:tc>
          <w:tcPr>
            <w:tcW w:w="1158" w:type="dxa"/>
          </w:tcPr>
          <w:p w14:paraId="0B952EF6" w14:textId="761A8B8F" w:rsidR="0087354C" w:rsidRDefault="0087354C" w:rsidP="0087354C">
            <w:pPr>
              <w:pStyle w:val="TABLE-cell"/>
              <w:rPr>
                <w:szCs w:val="16"/>
              </w:rPr>
            </w:pPr>
            <w:r>
              <w:rPr>
                <w:szCs w:val="16"/>
              </w:rPr>
              <w:t>22.5.1</w:t>
            </w:r>
          </w:p>
        </w:tc>
        <w:tc>
          <w:tcPr>
            <w:tcW w:w="5768" w:type="dxa"/>
          </w:tcPr>
          <w:p w14:paraId="75375287" w14:textId="3528B150" w:rsidR="0087354C" w:rsidRPr="007B6B6E" w:rsidRDefault="0087354C" w:rsidP="0087354C">
            <w:pPr>
              <w:pStyle w:val="TABLE-cell"/>
              <w:rPr>
                <w:bCs w:val="0"/>
                <w:lang w:val="en-US"/>
              </w:rPr>
            </w:pPr>
            <w:r w:rsidRPr="00583733">
              <w:rPr>
                <w:bCs w:val="0"/>
                <w:lang w:val="en-US"/>
              </w:rPr>
              <w:t>Conditioning</w:t>
            </w:r>
          </w:p>
        </w:tc>
      </w:tr>
      <w:tr w:rsidR="0087354C" w14:paraId="61B85E55" w14:textId="77777777" w:rsidTr="00810781">
        <w:tc>
          <w:tcPr>
            <w:tcW w:w="2134" w:type="dxa"/>
            <w:vMerge/>
          </w:tcPr>
          <w:p w14:paraId="6482DCD8" w14:textId="77777777" w:rsidR="0087354C" w:rsidRDefault="0087354C" w:rsidP="0087354C">
            <w:pPr>
              <w:pStyle w:val="TABLE-cell"/>
            </w:pPr>
          </w:p>
        </w:tc>
        <w:tc>
          <w:tcPr>
            <w:tcW w:w="1158" w:type="dxa"/>
          </w:tcPr>
          <w:p w14:paraId="0B5F3B50" w14:textId="78B3B1F9" w:rsidR="0087354C" w:rsidRDefault="0087354C" w:rsidP="0087354C">
            <w:pPr>
              <w:pStyle w:val="TABLE-cell"/>
              <w:rPr>
                <w:szCs w:val="16"/>
              </w:rPr>
            </w:pPr>
            <w:r>
              <w:rPr>
                <w:szCs w:val="16"/>
              </w:rPr>
              <w:t>22.5.2</w:t>
            </w:r>
          </w:p>
        </w:tc>
        <w:tc>
          <w:tcPr>
            <w:tcW w:w="5768" w:type="dxa"/>
          </w:tcPr>
          <w:p w14:paraId="5F7334AB" w14:textId="4DD4FDA2" w:rsidR="0087354C" w:rsidRPr="007B6B6E" w:rsidRDefault="0087354C" w:rsidP="0087354C">
            <w:pPr>
              <w:pStyle w:val="TABLE-cell"/>
              <w:rPr>
                <w:bCs w:val="0"/>
                <w:lang w:val="en-US"/>
              </w:rPr>
            </w:pPr>
            <w:r w:rsidRPr="00583733">
              <w:rPr>
                <w:bCs w:val="0"/>
                <w:lang w:val="en-US"/>
              </w:rPr>
              <w:t>Voltage test</w:t>
            </w:r>
          </w:p>
        </w:tc>
      </w:tr>
      <w:tr w:rsidR="0087354C" w14:paraId="0090F320" w14:textId="77777777" w:rsidTr="00810781">
        <w:tc>
          <w:tcPr>
            <w:tcW w:w="2134" w:type="dxa"/>
            <w:vMerge/>
          </w:tcPr>
          <w:p w14:paraId="7907D764" w14:textId="77777777" w:rsidR="0087354C" w:rsidRDefault="0087354C" w:rsidP="0087354C">
            <w:pPr>
              <w:pStyle w:val="TABLE-cell"/>
            </w:pPr>
          </w:p>
        </w:tc>
        <w:tc>
          <w:tcPr>
            <w:tcW w:w="1158" w:type="dxa"/>
          </w:tcPr>
          <w:p w14:paraId="3CDF027A" w14:textId="7D451805" w:rsidR="0087354C" w:rsidRDefault="0087354C" w:rsidP="0087354C">
            <w:pPr>
              <w:pStyle w:val="TABLE-cell"/>
              <w:rPr>
                <w:szCs w:val="16"/>
              </w:rPr>
            </w:pPr>
            <w:r>
              <w:rPr>
                <w:szCs w:val="16"/>
              </w:rPr>
              <w:t>22.5.3</w:t>
            </w:r>
          </w:p>
        </w:tc>
        <w:tc>
          <w:tcPr>
            <w:tcW w:w="5768" w:type="dxa"/>
          </w:tcPr>
          <w:p w14:paraId="526ED291" w14:textId="0F364DE2" w:rsidR="0087354C" w:rsidRPr="007B6B6E" w:rsidRDefault="0087354C" w:rsidP="0087354C">
            <w:pPr>
              <w:pStyle w:val="TABLE-cell"/>
              <w:rPr>
                <w:bCs w:val="0"/>
                <w:lang w:val="en-US"/>
              </w:rPr>
            </w:pPr>
            <w:r w:rsidRPr="00583733">
              <w:rPr>
                <w:bCs w:val="0"/>
                <w:lang w:val="en-US"/>
              </w:rPr>
              <w:t>Tests on devices with free space</w:t>
            </w:r>
          </w:p>
        </w:tc>
      </w:tr>
      <w:tr w:rsidR="0087354C" w14:paraId="73203B26" w14:textId="77777777" w:rsidTr="00810781">
        <w:tc>
          <w:tcPr>
            <w:tcW w:w="2134" w:type="dxa"/>
            <w:vMerge/>
          </w:tcPr>
          <w:p w14:paraId="53CBBC0F" w14:textId="77777777" w:rsidR="0087354C" w:rsidRDefault="0087354C" w:rsidP="0087354C">
            <w:pPr>
              <w:pStyle w:val="TABLE-cell"/>
            </w:pPr>
          </w:p>
        </w:tc>
        <w:tc>
          <w:tcPr>
            <w:tcW w:w="1158" w:type="dxa"/>
          </w:tcPr>
          <w:p w14:paraId="49FA7673" w14:textId="771ECBC3" w:rsidR="0087354C" w:rsidRDefault="0087354C" w:rsidP="0087354C">
            <w:pPr>
              <w:pStyle w:val="TABLE-cell"/>
              <w:rPr>
                <w:szCs w:val="16"/>
              </w:rPr>
            </w:pPr>
            <w:r>
              <w:rPr>
                <w:szCs w:val="16"/>
              </w:rPr>
              <w:t>22.5.3.1</w:t>
            </w:r>
          </w:p>
        </w:tc>
        <w:tc>
          <w:tcPr>
            <w:tcW w:w="5768" w:type="dxa"/>
          </w:tcPr>
          <w:p w14:paraId="289EE768" w14:textId="4793A27A" w:rsidR="0087354C" w:rsidRPr="007B6B6E" w:rsidRDefault="0087354C" w:rsidP="0087354C">
            <w:pPr>
              <w:pStyle w:val="TABLE-cell"/>
              <w:rPr>
                <w:bCs w:val="0"/>
                <w:lang w:val="en-US"/>
              </w:rPr>
            </w:pPr>
            <w:r w:rsidRPr="00AC6511">
              <w:rPr>
                <w:bCs w:val="0"/>
                <w:lang w:val="en-US"/>
              </w:rPr>
              <w:t>Equipment for leakage test on sealed devices</w:t>
            </w:r>
          </w:p>
        </w:tc>
      </w:tr>
      <w:tr w:rsidR="0087354C" w14:paraId="2A3FC050" w14:textId="77777777" w:rsidTr="00810781">
        <w:tc>
          <w:tcPr>
            <w:tcW w:w="2134" w:type="dxa"/>
            <w:vMerge/>
          </w:tcPr>
          <w:p w14:paraId="368A0DC0" w14:textId="77777777" w:rsidR="0087354C" w:rsidRDefault="0087354C" w:rsidP="0087354C">
            <w:pPr>
              <w:pStyle w:val="TABLE-cell"/>
            </w:pPr>
          </w:p>
        </w:tc>
        <w:tc>
          <w:tcPr>
            <w:tcW w:w="1158" w:type="dxa"/>
          </w:tcPr>
          <w:p w14:paraId="693E5CC8" w14:textId="30A6A395" w:rsidR="0087354C" w:rsidRDefault="0087354C" w:rsidP="0087354C">
            <w:pPr>
              <w:pStyle w:val="TABLE-cell"/>
              <w:rPr>
                <w:szCs w:val="16"/>
              </w:rPr>
            </w:pPr>
            <w:r>
              <w:rPr>
                <w:szCs w:val="16"/>
              </w:rPr>
              <w:t>22.5.3.2</w:t>
            </w:r>
          </w:p>
        </w:tc>
        <w:tc>
          <w:tcPr>
            <w:tcW w:w="5768" w:type="dxa"/>
          </w:tcPr>
          <w:p w14:paraId="187A634A" w14:textId="13E9AC1D" w:rsidR="0087354C" w:rsidRPr="007B6B6E" w:rsidRDefault="0087354C" w:rsidP="0087354C">
            <w:pPr>
              <w:pStyle w:val="TABLE-cell"/>
              <w:rPr>
                <w:bCs w:val="0"/>
                <w:lang w:val="en-US"/>
              </w:rPr>
            </w:pPr>
            <w:r w:rsidRPr="00AC6511">
              <w:rPr>
                <w:bCs w:val="0"/>
                <w:lang w:val="en-US"/>
              </w:rPr>
              <w:t>Leakage test on sealed devices</w:t>
            </w:r>
          </w:p>
        </w:tc>
      </w:tr>
      <w:tr w:rsidR="0087354C" w14:paraId="61E167A4" w14:textId="77777777" w:rsidTr="00810781">
        <w:tc>
          <w:tcPr>
            <w:tcW w:w="2134" w:type="dxa"/>
            <w:vMerge/>
          </w:tcPr>
          <w:p w14:paraId="6AC179E7" w14:textId="77777777" w:rsidR="0087354C" w:rsidRDefault="0087354C" w:rsidP="0087354C">
            <w:pPr>
              <w:pStyle w:val="TABLE-cell"/>
            </w:pPr>
          </w:p>
        </w:tc>
        <w:tc>
          <w:tcPr>
            <w:tcW w:w="1158" w:type="dxa"/>
          </w:tcPr>
          <w:p w14:paraId="1B6E7FA4" w14:textId="73CC60B2" w:rsidR="0087354C" w:rsidRDefault="0087354C" w:rsidP="0087354C">
            <w:pPr>
              <w:pStyle w:val="TABLE-cell"/>
              <w:rPr>
                <w:szCs w:val="16"/>
              </w:rPr>
            </w:pPr>
            <w:r>
              <w:rPr>
                <w:szCs w:val="16"/>
              </w:rPr>
              <w:t>22.5.3.3</w:t>
            </w:r>
          </w:p>
        </w:tc>
        <w:tc>
          <w:tcPr>
            <w:tcW w:w="5768" w:type="dxa"/>
          </w:tcPr>
          <w:p w14:paraId="79237F8E" w14:textId="5C66D593" w:rsidR="0087354C" w:rsidRPr="007B6B6E" w:rsidRDefault="0087354C" w:rsidP="0087354C">
            <w:pPr>
              <w:pStyle w:val="TABLE-cell"/>
              <w:rPr>
                <w:bCs w:val="0"/>
                <w:lang w:val="en-US"/>
              </w:rPr>
            </w:pPr>
            <w:r w:rsidRPr="00AC6511">
              <w:rPr>
                <w:bCs w:val="0"/>
                <w:lang w:val="en-US"/>
              </w:rPr>
              <w:t>Dielectric withstand test</w:t>
            </w:r>
          </w:p>
        </w:tc>
      </w:tr>
      <w:tr w:rsidR="0087354C" w14:paraId="567CBE51" w14:textId="77777777" w:rsidTr="00810781">
        <w:tc>
          <w:tcPr>
            <w:tcW w:w="2134" w:type="dxa"/>
            <w:vMerge/>
          </w:tcPr>
          <w:p w14:paraId="1F51DE90" w14:textId="77777777" w:rsidR="0087354C" w:rsidRDefault="0087354C" w:rsidP="0087354C">
            <w:pPr>
              <w:pStyle w:val="TABLE-cell"/>
            </w:pPr>
          </w:p>
        </w:tc>
        <w:tc>
          <w:tcPr>
            <w:tcW w:w="1158" w:type="dxa"/>
          </w:tcPr>
          <w:p w14:paraId="22D407F1" w14:textId="6976D956" w:rsidR="0087354C" w:rsidRDefault="0087354C" w:rsidP="0087354C">
            <w:pPr>
              <w:pStyle w:val="TABLE-cell"/>
              <w:rPr>
                <w:szCs w:val="16"/>
              </w:rPr>
            </w:pPr>
            <w:r>
              <w:rPr>
                <w:szCs w:val="16"/>
              </w:rPr>
              <w:t>22.5.4</w:t>
            </w:r>
          </w:p>
        </w:tc>
        <w:tc>
          <w:tcPr>
            <w:tcW w:w="5768" w:type="dxa"/>
          </w:tcPr>
          <w:p w14:paraId="3B4162EC" w14:textId="3E8F59EC" w:rsidR="0087354C" w:rsidRPr="007B6B6E" w:rsidRDefault="0087354C" w:rsidP="0087354C">
            <w:pPr>
              <w:pStyle w:val="TABLE-cell"/>
              <w:rPr>
                <w:bCs w:val="0"/>
                <w:lang w:val="en-US"/>
              </w:rPr>
            </w:pPr>
            <w:r w:rsidRPr="00CB61F7">
              <w:rPr>
                <w:bCs w:val="0"/>
                <w:lang w:val="en-US"/>
              </w:rPr>
              <w:t>Test for sealed devices for luminaires</w:t>
            </w:r>
          </w:p>
        </w:tc>
      </w:tr>
      <w:tr w:rsidR="0087354C" w14:paraId="10F556F5" w14:textId="77777777" w:rsidTr="00810781">
        <w:tc>
          <w:tcPr>
            <w:tcW w:w="2134" w:type="dxa"/>
            <w:vMerge/>
          </w:tcPr>
          <w:p w14:paraId="0A9E0751" w14:textId="77777777" w:rsidR="0087354C" w:rsidRDefault="0087354C" w:rsidP="0087354C">
            <w:pPr>
              <w:pStyle w:val="TABLE-cell"/>
            </w:pPr>
          </w:p>
        </w:tc>
        <w:tc>
          <w:tcPr>
            <w:tcW w:w="1158" w:type="dxa"/>
          </w:tcPr>
          <w:p w14:paraId="6B8B5264" w14:textId="3F1AF836" w:rsidR="0087354C" w:rsidRDefault="0087354C" w:rsidP="0087354C">
            <w:pPr>
              <w:pStyle w:val="TABLE-cell"/>
              <w:rPr>
                <w:szCs w:val="16"/>
              </w:rPr>
            </w:pPr>
            <w:r>
              <w:rPr>
                <w:szCs w:val="16"/>
              </w:rPr>
              <w:t>22.6.1</w:t>
            </w:r>
          </w:p>
        </w:tc>
        <w:tc>
          <w:tcPr>
            <w:tcW w:w="5768" w:type="dxa"/>
          </w:tcPr>
          <w:p w14:paraId="5AE4A75C" w14:textId="6EEE766B" w:rsidR="0087354C" w:rsidRPr="007B6B6E" w:rsidRDefault="0087354C" w:rsidP="0087354C">
            <w:pPr>
              <w:pStyle w:val="TABLE-cell"/>
              <w:rPr>
                <w:bCs w:val="0"/>
                <w:lang w:val="en-US"/>
              </w:rPr>
            </w:pPr>
            <w:r w:rsidRPr="00D73B51">
              <w:rPr>
                <w:bCs w:val="0"/>
                <w:lang w:val="en-US"/>
              </w:rPr>
              <w:t>General</w:t>
            </w:r>
          </w:p>
        </w:tc>
      </w:tr>
      <w:tr w:rsidR="0087354C" w14:paraId="5DD7BF33" w14:textId="77777777" w:rsidTr="00810781">
        <w:tc>
          <w:tcPr>
            <w:tcW w:w="2134" w:type="dxa"/>
            <w:vMerge/>
          </w:tcPr>
          <w:p w14:paraId="2F15A303" w14:textId="77777777" w:rsidR="0087354C" w:rsidRDefault="0087354C" w:rsidP="0087354C">
            <w:pPr>
              <w:pStyle w:val="TABLE-cell"/>
            </w:pPr>
          </w:p>
        </w:tc>
        <w:tc>
          <w:tcPr>
            <w:tcW w:w="1158" w:type="dxa"/>
          </w:tcPr>
          <w:p w14:paraId="6C1B71CB" w14:textId="7CE3D937" w:rsidR="0087354C" w:rsidRDefault="0087354C" w:rsidP="0087354C">
            <w:pPr>
              <w:pStyle w:val="TABLE-cell"/>
              <w:rPr>
                <w:szCs w:val="16"/>
              </w:rPr>
            </w:pPr>
            <w:r>
              <w:rPr>
                <w:szCs w:val="16"/>
              </w:rPr>
              <w:t>22.6.2</w:t>
            </w:r>
          </w:p>
        </w:tc>
        <w:tc>
          <w:tcPr>
            <w:tcW w:w="5768" w:type="dxa"/>
          </w:tcPr>
          <w:p w14:paraId="73E9726D" w14:textId="70B39D95" w:rsidR="0087354C" w:rsidRPr="007B6B6E" w:rsidRDefault="0087354C" w:rsidP="0087354C">
            <w:pPr>
              <w:pStyle w:val="TABLE-cell"/>
              <w:rPr>
                <w:bCs w:val="0"/>
                <w:lang w:val="en-US"/>
              </w:rPr>
            </w:pPr>
            <w:r w:rsidRPr="00D73B51">
              <w:rPr>
                <w:bCs w:val="0"/>
                <w:lang w:val="en-US"/>
              </w:rPr>
              <w:t>Test procedures</w:t>
            </w:r>
          </w:p>
        </w:tc>
      </w:tr>
      <w:tr w:rsidR="0087354C" w14:paraId="7208F562" w14:textId="77777777" w:rsidTr="00810781">
        <w:tc>
          <w:tcPr>
            <w:tcW w:w="2134" w:type="dxa"/>
            <w:vMerge/>
          </w:tcPr>
          <w:p w14:paraId="38CEEE41" w14:textId="77777777" w:rsidR="0087354C" w:rsidRDefault="0087354C" w:rsidP="0087354C">
            <w:pPr>
              <w:pStyle w:val="TABLE-cell"/>
            </w:pPr>
          </w:p>
        </w:tc>
        <w:tc>
          <w:tcPr>
            <w:tcW w:w="1158" w:type="dxa"/>
          </w:tcPr>
          <w:p w14:paraId="75970E93" w14:textId="731BB63C" w:rsidR="0087354C" w:rsidRDefault="0087354C" w:rsidP="0087354C">
            <w:pPr>
              <w:pStyle w:val="TABLE-cell"/>
              <w:rPr>
                <w:szCs w:val="16"/>
              </w:rPr>
            </w:pPr>
            <w:r>
              <w:rPr>
                <w:szCs w:val="16"/>
              </w:rPr>
              <w:t>22.6.2.1</w:t>
            </w:r>
          </w:p>
        </w:tc>
        <w:tc>
          <w:tcPr>
            <w:tcW w:w="5768" w:type="dxa"/>
          </w:tcPr>
          <w:p w14:paraId="3F170ADF" w14:textId="32E7BC42" w:rsidR="0087354C" w:rsidRPr="007B6B6E" w:rsidRDefault="0087354C" w:rsidP="0087354C">
            <w:pPr>
              <w:pStyle w:val="TABLE-cell"/>
              <w:rPr>
                <w:bCs w:val="0"/>
                <w:lang w:val="en-US"/>
              </w:rPr>
            </w:pPr>
            <w:r w:rsidRPr="00B206EE">
              <w:rPr>
                <w:bCs w:val="0"/>
                <w:lang w:val="en-US"/>
              </w:rPr>
              <w:t>Equipment where the nominal volume of the enclosure will be unchanged due to pressure</w:t>
            </w:r>
          </w:p>
        </w:tc>
      </w:tr>
      <w:tr w:rsidR="0087354C" w14:paraId="0C9DB244" w14:textId="77777777" w:rsidTr="00810781">
        <w:tc>
          <w:tcPr>
            <w:tcW w:w="2134" w:type="dxa"/>
            <w:vMerge/>
          </w:tcPr>
          <w:p w14:paraId="5CBAB1C7" w14:textId="77777777" w:rsidR="0087354C" w:rsidRDefault="0087354C" w:rsidP="0087354C">
            <w:pPr>
              <w:pStyle w:val="TABLE-cell"/>
            </w:pPr>
          </w:p>
        </w:tc>
        <w:tc>
          <w:tcPr>
            <w:tcW w:w="1158" w:type="dxa"/>
          </w:tcPr>
          <w:p w14:paraId="0142FED5" w14:textId="05B289F6" w:rsidR="0087354C" w:rsidRDefault="0087354C" w:rsidP="0087354C">
            <w:pPr>
              <w:pStyle w:val="TABLE-cell"/>
              <w:rPr>
                <w:szCs w:val="16"/>
              </w:rPr>
            </w:pPr>
            <w:r>
              <w:rPr>
                <w:szCs w:val="16"/>
              </w:rPr>
              <w:t>22.6.2.2</w:t>
            </w:r>
          </w:p>
        </w:tc>
        <w:tc>
          <w:tcPr>
            <w:tcW w:w="5768" w:type="dxa"/>
          </w:tcPr>
          <w:p w14:paraId="0236D533" w14:textId="231842C8" w:rsidR="0087354C" w:rsidRPr="007B6B6E" w:rsidRDefault="0087354C" w:rsidP="0087354C">
            <w:pPr>
              <w:pStyle w:val="TABLE-cell"/>
              <w:rPr>
                <w:bCs w:val="0"/>
                <w:lang w:val="en-US"/>
              </w:rPr>
            </w:pPr>
            <w:r w:rsidRPr="00FA7823">
              <w:rPr>
                <w:bCs w:val="0"/>
                <w:lang w:val="en-US"/>
              </w:rPr>
              <w:t>Equipment with test port</w:t>
            </w:r>
          </w:p>
        </w:tc>
      </w:tr>
      <w:tr w:rsidR="0087354C" w14:paraId="5035943F" w14:textId="77777777" w:rsidTr="00810781">
        <w:tc>
          <w:tcPr>
            <w:tcW w:w="2134" w:type="dxa"/>
            <w:vMerge/>
          </w:tcPr>
          <w:p w14:paraId="18CC842D" w14:textId="77777777" w:rsidR="0087354C" w:rsidRDefault="0087354C" w:rsidP="0087354C">
            <w:pPr>
              <w:pStyle w:val="TABLE-cell"/>
            </w:pPr>
          </w:p>
        </w:tc>
        <w:tc>
          <w:tcPr>
            <w:tcW w:w="1158" w:type="dxa"/>
          </w:tcPr>
          <w:p w14:paraId="78F776A7" w14:textId="49DC7465" w:rsidR="0087354C" w:rsidRDefault="0087354C" w:rsidP="0087354C">
            <w:pPr>
              <w:pStyle w:val="TABLE-cell"/>
              <w:rPr>
                <w:szCs w:val="16"/>
              </w:rPr>
            </w:pPr>
            <w:r>
              <w:rPr>
                <w:szCs w:val="16"/>
              </w:rPr>
              <w:t>22.6.2.2.1</w:t>
            </w:r>
          </w:p>
        </w:tc>
        <w:tc>
          <w:tcPr>
            <w:tcW w:w="5768" w:type="dxa"/>
          </w:tcPr>
          <w:p w14:paraId="488FD044" w14:textId="35A4D48B" w:rsidR="0087354C" w:rsidRPr="007B6B6E" w:rsidRDefault="0087354C" w:rsidP="0087354C">
            <w:pPr>
              <w:pStyle w:val="TABLE-cell"/>
              <w:rPr>
                <w:bCs w:val="0"/>
                <w:lang w:val="en-US"/>
              </w:rPr>
            </w:pPr>
            <w:r w:rsidRPr="00FA7823">
              <w:rPr>
                <w:bCs w:val="0"/>
                <w:lang w:val="en-US"/>
              </w:rPr>
              <w:t>Type test only without additional routine test</w:t>
            </w:r>
          </w:p>
        </w:tc>
      </w:tr>
      <w:tr w:rsidR="0087354C" w14:paraId="1F5EBC2F" w14:textId="77777777" w:rsidTr="00810781">
        <w:tc>
          <w:tcPr>
            <w:tcW w:w="2134" w:type="dxa"/>
            <w:vMerge/>
          </w:tcPr>
          <w:p w14:paraId="32852308" w14:textId="77777777" w:rsidR="0087354C" w:rsidRDefault="0087354C" w:rsidP="0087354C">
            <w:pPr>
              <w:pStyle w:val="TABLE-cell"/>
            </w:pPr>
          </w:p>
        </w:tc>
        <w:tc>
          <w:tcPr>
            <w:tcW w:w="1158" w:type="dxa"/>
          </w:tcPr>
          <w:p w14:paraId="389DC432" w14:textId="570002F7" w:rsidR="0087354C" w:rsidRDefault="0087354C" w:rsidP="0087354C">
            <w:pPr>
              <w:pStyle w:val="TABLE-cell"/>
              <w:rPr>
                <w:szCs w:val="16"/>
              </w:rPr>
            </w:pPr>
            <w:r>
              <w:rPr>
                <w:szCs w:val="16"/>
              </w:rPr>
              <w:t>22.6.2.2.2</w:t>
            </w:r>
          </w:p>
        </w:tc>
        <w:tc>
          <w:tcPr>
            <w:tcW w:w="5768" w:type="dxa"/>
          </w:tcPr>
          <w:p w14:paraId="177C8749" w14:textId="7FE39E3A" w:rsidR="0087354C" w:rsidRPr="007B6B6E" w:rsidRDefault="0087354C" w:rsidP="0087354C">
            <w:pPr>
              <w:pStyle w:val="TABLE-cell"/>
              <w:rPr>
                <w:bCs w:val="0"/>
                <w:lang w:val="en-US"/>
              </w:rPr>
            </w:pPr>
            <w:r w:rsidRPr="00FA7823">
              <w:rPr>
                <w:bCs w:val="0"/>
                <w:lang w:val="en-US"/>
              </w:rPr>
              <w:t>Type test with additional routine test</w:t>
            </w:r>
          </w:p>
        </w:tc>
      </w:tr>
      <w:tr w:rsidR="0087354C" w14:paraId="2AFDD6D4" w14:textId="77777777" w:rsidTr="00810781">
        <w:tc>
          <w:tcPr>
            <w:tcW w:w="2134" w:type="dxa"/>
            <w:vMerge/>
          </w:tcPr>
          <w:p w14:paraId="1066278D" w14:textId="77777777" w:rsidR="0087354C" w:rsidRDefault="0087354C" w:rsidP="0087354C">
            <w:pPr>
              <w:pStyle w:val="TABLE-cell"/>
            </w:pPr>
          </w:p>
        </w:tc>
        <w:tc>
          <w:tcPr>
            <w:tcW w:w="1158" w:type="dxa"/>
          </w:tcPr>
          <w:p w14:paraId="3A0802D9" w14:textId="19988005" w:rsidR="0087354C" w:rsidRDefault="0087354C" w:rsidP="0087354C">
            <w:pPr>
              <w:pStyle w:val="TABLE-cell"/>
              <w:rPr>
                <w:szCs w:val="16"/>
              </w:rPr>
            </w:pPr>
            <w:r>
              <w:rPr>
                <w:szCs w:val="16"/>
              </w:rPr>
              <w:t>22.6.2.3</w:t>
            </w:r>
          </w:p>
        </w:tc>
        <w:tc>
          <w:tcPr>
            <w:tcW w:w="5768" w:type="dxa"/>
          </w:tcPr>
          <w:p w14:paraId="60620244" w14:textId="32A14018" w:rsidR="0087354C" w:rsidRPr="007B6B6E" w:rsidRDefault="0087354C" w:rsidP="0087354C">
            <w:pPr>
              <w:pStyle w:val="TABLE-cell"/>
              <w:rPr>
                <w:bCs w:val="0"/>
                <w:lang w:val="en-US"/>
              </w:rPr>
            </w:pPr>
            <w:r w:rsidRPr="007C4547">
              <w:rPr>
                <w:bCs w:val="0"/>
                <w:lang w:val="en-US"/>
              </w:rPr>
              <w:t>Type test for equipment without test port</w:t>
            </w:r>
          </w:p>
        </w:tc>
      </w:tr>
      <w:tr w:rsidR="0087354C" w14:paraId="03C2F738" w14:textId="77777777" w:rsidTr="00810781">
        <w:tc>
          <w:tcPr>
            <w:tcW w:w="2134" w:type="dxa"/>
            <w:vMerge/>
          </w:tcPr>
          <w:p w14:paraId="67273A9C" w14:textId="77777777" w:rsidR="0087354C" w:rsidRDefault="0087354C" w:rsidP="0087354C">
            <w:pPr>
              <w:pStyle w:val="TABLE-cell"/>
            </w:pPr>
          </w:p>
        </w:tc>
        <w:tc>
          <w:tcPr>
            <w:tcW w:w="1158" w:type="dxa"/>
          </w:tcPr>
          <w:p w14:paraId="67006A55" w14:textId="325D9418" w:rsidR="0087354C" w:rsidRDefault="0087354C" w:rsidP="0087354C">
            <w:pPr>
              <w:pStyle w:val="TABLE-cell"/>
              <w:rPr>
                <w:szCs w:val="16"/>
              </w:rPr>
            </w:pPr>
            <w:r>
              <w:rPr>
                <w:szCs w:val="16"/>
              </w:rPr>
              <w:t>22.6.3</w:t>
            </w:r>
          </w:p>
        </w:tc>
        <w:tc>
          <w:tcPr>
            <w:tcW w:w="5768" w:type="dxa"/>
          </w:tcPr>
          <w:p w14:paraId="15FC1BCB" w14:textId="6D490ECD" w:rsidR="0087354C" w:rsidRPr="007B6B6E" w:rsidRDefault="0087354C" w:rsidP="0087354C">
            <w:pPr>
              <w:pStyle w:val="TABLE-cell"/>
              <w:rPr>
                <w:bCs w:val="0"/>
                <w:lang w:val="en-US"/>
              </w:rPr>
            </w:pPr>
            <w:r w:rsidRPr="002E2099">
              <w:rPr>
                <w:bCs w:val="0"/>
                <w:lang w:val="en-US"/>
              </w:rPr>
              <w:t>Alternative type test for equipment where the nominal volume of the enclosure changes due to pressure</w:t>
            </w:r>
          </w:p>
        </w:tc>
      </w:tr>
      <w:tr w:rsidR="0087354C" w14:paraId="7756AE82" w14:textId="77777777" w:rsidTr="00810781">
        <w:tc>
          <w:tcPr>
            <w:tcW w:w="2134" w:type="dxa"/>
            <w:vMerge/>
          </w:tcPr>
          <w:p w14:paraId="6992C2DC" w14:textId="77777777" w:rsidR="0087354C" w:rsidRDefault="0087354C" w:rsidP="0087354C">
            <w:pPr>
              <w:pStyle w:val="TABLE-cell"/>
            </w:pPr>
          </w:p>
        </w:tc>
        <w:tc>
          <w:tcPr>
            <w:tcW w:w="1158" w:type="dxa"/>
          </w:tcPr>
          <w:p w14:paraId="3E4A4F82" w14:textId="37080D9A" w:rsidR="0087354C" w:rsidRDefault="0087354C" w:rsidP="0087354C">
            <w:pPr>
              <w:pStyle w:val="TABLE-cell"/>
              <w:rPr>
                <w:szCs w:val="16"/>
              </w:rPr>
            </w:pPr>
            <w:r>
              <w:rPr>
                <w:szCs w:val="16"/>
              </w:rPr>
              <w:t>22.7</w:t>
            </w:r>
          </w:p>
        </w:tc>
        <w:tc>
          <w:tcPr>
            <w:tcW w:w="5768" w:type="dxa"/>
          </w:tcPr>
          <w:p w14:paraId="43D9030C" w14:textId="194A8B20" w:rsidR="0087354C" w:rsidRPr="007B6B6E" w:rsidRDefault="0087354C" w:rsidP="0087354C">
            <w:pPr>
              <w:pStyle w:val="TABLE-cell"/>
              <w:rPr>
                <w:bCs w:val="0"/>
                <w:lang w:val="en-US"/>
              </w:rPr>
            </w:pPr>
            <w:r w:rsidRPr="002E2099">
              <w:rPr>
                <w:bCs w:val="0"/>
                <w:lang w:val="en-US"/>
              </w:rPr>
              <w:t>Test for screw lampholders</w:t>
            </w:r>
          </w:p>
        </w:tc>
      </w:tr>
      <w:tr w:rsidR="0087354C" w14:paraId="458C39CB" w14:textId="77777777" w:rsidTr="00810781">
        <w:tc>
          <w:tcPr>
            <w:tcW w:w="2134" w:type="dxa"/>
            <w:vMerge/>
          </w:tcPr>
          <w:p w14:paraId="5371B88C" w14:textId="77777777" w:rsidR="0087354C" w:rsidRDefault="0087354C" w:rsidP="0087354C">
            <w:pPr>
              <w:pStyle w:val="TABLE-cell"/>
            </w:pPr>
          </w:p>
        </w:tc>
        <w:tc>
          <w:tcPr>
            <w:tcW w:w="1158" w:type="dxa"/>
          </w:tcPr>
          <w:p w14:paraId="4CC1AE7F" w14:textId="6D44E290" w:rsidR="0087354C" w:rsidRDefault="0087354C" w:rsidP="0087354C">
            <w:pPr>
              <w:pStyle w:val="TABLE-cell"/>
              <w:rPr>
                <w:szCs w:val="16"/>
              </w:rPr>
            </w:pPr>
            <w:r>
              <w:rPr>
                <w:szCs w:val="16"/>
              </w:rPr>
              <w:t>22.10</w:t>
            </w:r>
          </w:p>
        </w:tc>
        <w:tc>
          <w:tcPr>
            <w:tcW w:w="5768" w:type="dxa"/>
          </w:tcPr>
          <w:p w14:paraId="3D501D99" w14:textId="29BCD091" w:rsidR="0087354C" w:rsidRPr="007B6B6E" w:rsidRDefault="0087354C" w:rsidP="0087354C">
            <w:pPr>
              <w:pStyle w:val="TABLE-cell"/>
              <w:rPr>
                <w:bCs w:val="0"/>
                <w:lang w:val="en-US"/>
              </w:rPr>
            </w:pPr>
            <w:r w:rsidRPr="002E2099">
              <w:rPr>
                <w:bCs w:val="0"/>
                <w:lang w:val="en-US"/>
              </w:rPr>
              <w:t>Test for wiring of luminaires subject to high-voltage impulses from ignitors</w:t>
            </w:r>
          </w:p>
        </w:tc>
      </w:tr>
      <w:tr w:rsidR="0087354C" w14:paraId="0393BA4B" w14:textId="77777777" w:rsidTr="00810781">
        <w:tc>
          <w:tcPr>
            <w:tcW w:w="2134" w:type="dxa"/>
            <w:vMerge/>
          </w:tcPr>
          <w:p w14:paraId="05E38F50" w14:textId="77777777" w:rsidR="0087354C" w:rsidRDefault="0087354C" w:rsidP="0087354C">
            <w:pPr>
              <w:pStyle w:val="TABLE-cell"/>
            </w:pPr>
          </w:p>
        </w:tc>
        <w:tc>
          <w:tcPr>
            <w:tcW w:w="1158" w:type="dxa"/>
          </w:tcPr>
          <w:p w14:paraId="05FDA63D" w14:textId="3B4EF5BE" w:rsidR="0087354C" w:rsidRDefault="0087354C" w:rsidP="0087354C">
            <w:pPr>
              <w:pStyle w:val="TABLE-cell"/>
              <w:rPr>
                <w:szCs w:val="16"/>
              </w:rPr>
            </w:pPr>
            <w:r>
              <w:rPr>
                <w:szCs w:val="16"/>
              </w:rPr>
              <w:t>22.11.1</w:t>
            </w:r>
          </w:p>
        </w:tc>
        <w:tc>
          <w:tcPr>
            <w:tcW w:w="5768" w:type="dxa"/>
          </w:tcPr>
          <w:p w14:paraId="6EDF3225" w14:textId="733FD5E7" w:rsidR="0087354C" w:rsidRPr="007B6B6E" w:rsidRDefault="0087354C" w:rsidP="0087354C">
            <w:pPr>
              <w:pStyle w:val="TABLE-cell"/>
              <w:rPr>
                <w:bCs w:val="0"/>
                <w:lang w:val="en-US"/>
              </w:rPr>
            </w:pPr>
            <w:r w:rsidRPr="002E2099">
              <w:rPr>
                <w:bCs w:val="0"/>
                <w:lang w:val="en-US"/>
              </w:rPr>
              <w:t>General</w:t>
            </w:r>
          </w:p>
        </w:tc>
      </w:tr>
      <w:tr w:rsidR="0087354C" w14:paraId="1761767D" w14:textId="77777777" w:rsidTr="00810781">
        <w:tc>
          <w:tcPr>
            <w:tcW w:w="2134" w:type="dxa"/>
            <w:vMerge/>
          </w:tcPr>
          <w:p w14:paraId="555E84AB" w14:textId="77777777" w:rsidR="0087354C" w:rsidRDefault="0087354C" w:rsidP="0087354C">
            <w:pPr>
              <w:pStyle w:val="TABLE-cell"/>
            </w:pPr>
          </w:p>
        </w:tc>
        <w:tc>
          <w:tcPr>
            <w:tcW w:w="1158" w:type="dxa"/>
          </w:tcPr>
          <w:p w14:paraId="26148185" w14:textId="3D28DCED" w:rsidR="0087354C" w:rsidRDefault="0087354C" w:rsidP="0087354C">
            <w:pPr>
              <w:pStyle w:val="TABLE-cell"/>
              <w:rPr>
                <w:szCs w:val="16"/>
              </w:rPr>
            </w:pPr>
            <w:r>
              <w:rPr>
                <w:szCs w:val="16"/>
              </w:rPr>
              <w:t>22.11.2</w:t>
            </w:r>
          </w:p>
        </w:tc>
        <w:tc>
          <w:tcPr>
            <w:tcW w:w="5768" w:type="dxa"/>
          </w:tcPr>
          <w:p w14:paraId="7BB98648" w14:textId="2EFEB63D" w:rsidR="0087354C" w:rsidRPr="007B6B6E" w:rsidRDefault="0087354C" w:rsidP="0087354C">
            <w:pPr>
              <w:pStyle w:val="TABLE-cell"/>
              <w:rPr>
                <w:bCs w:val="0"/>
                <w:lang w:val="en-US"/>
              </w:rPr>
            </w:pPr>
            <w:r w:rsidRPr="00290C79">
              <w:rPr>
                <w:bCs w:val="0"/>
                <w:lang w:val="en-US"/>
              </w:rPr>
              <w:t>Test procedure</w:t>
            </w:r>
          </w:p>
        </w:tc>
      </w:tr>
      <w:tr w:rsidR="0087354C" w14:paraId="28B82E11" w14:textId="77777777" w:rsidTr="00810781">
        <w:tc>
          <w:tcPr>
            <w:tcW w:w="2134" w:type="dxa"/>
            <w:vMerge/>
          </w:tcPr>
          <w:p w14:paraId="110B567B" w14:textId="77777777" w:rsidR="0087354C" w:rsidRDefault="0087354C" w:rsidP="0087354C">
            <w:pPr>
              <w:pStyle w:val="TABLE-cell"/>
            </w:pPr>
          </w:p>
        </w:tc>
        <w:tc>
          <w:tcPr>
            <w:tcW w:w="1158" w:type="dxa"/>
          </w:tcPr>
          <w:p w14:paraId="7B016194" w14:textId="6FE20F86" w:rsidR="0087354C" w:rsidRDefault="0087354C" w:rsidP="0087354C">
            <w:pPr>
              <w:pStyle w:val="TABLE-cell"/>
              <w:rPr>
                <w:szCs w:val="16"/>
              </w:rPr>
            </w:pPr>
            <w:r>
              <w:rPr>
                <w:szCs w:val="16"/>
              </w:rPr>
              <w:t>22.11.3</w:t>
            </w:r>
          </w:p>
        </w:tc>
        <w:tc>
          <w:tcPr>
            <w:tcW w:w="5768" w:type="dxa"/>
          </w:tcPr>
          <w:p w14:paraId="7F09741B" w14:textId="4D4BE746" w:rsidR="0087354C" w:rsidRPr="007B6B6E" w:rsidRDefault="0087354C" w:rsidP="0087354C">
            <w:pPr>
              <w:pStyle w:val="TABLE-cell"/>
              <w:rPr>
                <w:bCs w:val="0"/>
                <w:lang w:val="en-US"/>
              </w:rPr>
            </w:pPr>
            <w:r w:rsidRPr="00290C79">
              <w:rPr>
                <w:bCs w:val="0"/>
                <w:lang w:val="en-US"/>
              </w:rPr>
              <w:t>Evaluation criteria</w:t>
            </w:r>
          </w:p>
        </w:tc>
      </w:tr>
      <w:tr w:rsidR="0087354C" w14:paraId="1ADB26D5" w14:textId="77777777" w:rsidTr="00810781">
        <w:tc>
          <w:tcPr>
            <w:tcW w:w="2134" w:type="dxa"/>
            <w:vMerge/>
          </w:tcPr>
          <w:p w14:paraId="3CCBF833" w14:textId="77777777" w:rsidR="0087354C" w:rsidRDefault="0087354C" w:rsidP="0087354C">
            <w:pPr>
              <w:pStyle w:val="TABLE-cell"/>
            </w:pPr>
          </w:p>
        </w:tc>
        <w:tc>
          <w:tcPr>
            <w:tcW w:w="1158" w:type="dxa"/>
          </w:tcPr>
          <w:p w14:paraId="77FD94F1" w14:textId="33FE50AA" w:rsidR="0087354C" w:rsidRDefault="0087354C" w:rsidP="0087354C">
            <w:pPr>
              <w:pStyle w:val="TABLE-cell"/>
              <w:rPr>
                <w:szCs w:val="16"/>
              </w:rPr>
            </w:pPr>
            <w:r>
              <w:rPr>
                <w:szCs w:val="16"/>
              </w:rPr>
              <w:t>22.12.1</w:t>
            </w:r>
          </w:p>
        </w:tc>
        <w:tc>
          <w:tcPr>
            <w:tcW w:w="5768" w:type="dxa"/>
          </w:tcPr>
          <w:p w14:paraId="5647C847" w14:textId="718E5C63" w:rsidR="0087354C" w:rsidRPr="007B6B6E" w:rsidRDefault="0087354C" w:rsidP="0087354C">
            <w:pPr>
              <w:pStyle w:val="TABLE-cell"/>
              <w:rPr>
                <w:bCs w:val="0"/>
                <w:lang w:val="en-US"/>
              </w:rPr>
            </w:pPr>
            <w:r w:rsidRPr="00290C79">
              <w:rPr>
                <w:bCs w:val="0"/>
                <w:lang w:val="en-US"/>
              </w:rPr>
              <w:t>Test conditions</w:t>
            </w:r>
          </w:p>
        </w:tc>
      </w:tr>
      <w:tr w:rsidR="0087354C" w14:paraId="58AFABDC" w14:textId="77777777" w:rsidTr="00810781">
        <w:tc>
          <w:tcPr>
            <w:tcW w:w="2134" w:type="dxa"/>
            <w:vMerge/>
          </w:tcPr>
          <w:p w14:paraId="646D8774" w14:textId="77777777" w:rsidR="0087354C" w:rsidRDefault="0087354C" w:rsidP="0087354C">
            <w:pPr>
              <w:pStyle w:val="TABLE-cell"/>
            </w:pPr>
          </w:p>
        </w:tc>
        <w:tc>
          <w:tcPr>
            <w:tcW w:w="1158" w:type="dxa"/>
          </w:tcPr>
          <w:p w14:paraId="58F25152" w14:textId="6EA5D16E" w:rsidR="0087354C" w:rsidRDefault="0087354C" w:rsidP="0087354C">
            <w:pPr>
              <w:pStyle w:val="TABLE-cell"/>
              <w:rPr>
                <w:szCs w:val="16"/>
              </w:rPr>
            </w:pPr>
            <w:r>
              <w:rPr>
                <w:szCs w:val="16"/>
              </w:rPr>
              <w:t>22.12.2</w:t>
            </w:r>
          </w:p>
        </w:tc>
        <w:tc>
          <w:tcPr>
            <w:tcW w:w="5768" w:type="dxa"/>
          </w:tcPr>
          <w:p w14:paraId="63268B02" w14:textId="521E2CDA" w:rsidR="0087354C" w:rsidRPr="007B6B6E" w:rsidRDefault="0087354C" w:rsidP="0087354C">
            <w:pPr>
              <w:pStyle w:val="TABLE-cell"/>
              <w:rPr>
                <w:bCs w:val="0"/>
                <w:lang w:val="en-US"/>
              </w:rPr>
            </w:pPr>
            <w:r w:rsidRPr="00290C79">
              <w:rPr>
                <w:bCs w:val="0"/>
                <w:lang w:val="en-US"/>
              </w:rPr>
              <w:t>Evaluation criteria</w:t>
            </w:r>
          </w:p>
        </w:tc>
      </w:tr>
      <w:tr w:rsidR="0087354C" w14:paraId="72BE7C12" w14:textId="77777777" w:rsidTr="00810781">
        <w:tc>
          <w:tcPr>
            <w:tcW w:w="2134" w:type="dxa"/>
            <w:vMerge/>
          </w:tcPr>
          <w:p w14:paraId="6660F27B" w14:textId="77777777" w:rsidR="0087354C" w:rsidRDefault="0087354C" w:rsidP="0087354C">
            <w:pPr>
              <w:pStyle w:val="TABLE-cell"/>
            </w:pPr>
          </w:p>
        </w:tc>
        <w:tc>
          <w:tcPr>
            <w:tcW w:w="1158" w:type="dxa"/>
          </w:tcPr>
          <w:p w14:paraId="3043578A" w14:textId="7A13D7B5" w:rsidR="0087354C" w:rsidRDefault="0087354C" w:rsidP="0087354C">
            <w:pPr>
              <w:pStyle w:val="TABLE-cell"/>
              <w:rPr>
                <w:szCs w:val="16"/>
              </w:rPr>
            </w:pPr>
            <w:r>
              <w:rPr>
                <w:szCs w:val="16"/>
              </w:rPr>
              <w:t>22.13.1</w:t>
            </w:r>
          </w:p>
        </w:tc>
        <w:tc>
          <w:tcPr>
            <w:tcW w:w="5768" w:type="dxa"/>
          </w:tcPr>
          <w:p w14:paraId="22821077" w14:textId="02773860" w:rsidR="0087354C" w:rsidRPr="007B6B6E" w:rsidRDefault="0087354C" w:rsidP="0087354C">
            <w:pPr>
              <w:pStyle w:val="TABLE-cell"/>
              <w:rPr>
                <w:bCs w:val="0"/>
                <w:lang w:val="en-US"/>
              </w:rPr>
            </w:pPr>
            <w:r w:rsidRPr="00BB24F4">
              <w:rPr>
                <w:bCs w:val="0"/>
                <w:lang w:val="en-US"/>
              </w:rPr>
              <w:t>Test for cage rotor construction</w:t>
            </w:r>
          </w:p>
        </w:tc>
      </w:tr>
      <w:tr w:rsidR="0087354C" w14:paraId="61A57790" w14:textId="77777777" w:rsidTr="00810781">
        <w:tc>
          <w:tcPr>
            <w:tcW w:w="2134" w:type="dxa"/>
            <w:vMerge/>
          </w:tcPr>
          <w:p w14:paraId="10AAAC63" w14:textId="77777777" w:rsidR="0087354C" w:rsidRDefault="0087354C" w:rsidP="0087354C">
            <w:pPr>
              <w:pStyle w:val="TABLE-cell"/>
            </w:pPr>
          </w:p>
        </w:tc>
        <w:tc>
          <w:tcPr>
            <w:tcW w:w="1158" w:type="dxa"/>
          </w:tcPr>
          <w:p w14:paraId="7EA41087" w14:textId="744D34BA" w:rsidR="0087354C" w:rsidRDefault="0087354C" w:rsidP="0087354C">
            <w:pPr>
              <w:pStyle w:val="TABLE-cell"/>
              <w:rPr>
                <w:szCs w:val="16"/>
              </w:rPr>
            </w:pPr>
            <w:r>
              <w:rPr>
                <w:szCs w:val="16"/>
              </w:rPr>
              <w:t>22.13.1.1</w:t>
            </w:r>
          </w:p>
        </w:tc>
        <w:tc>
          <w:tcPr>
            <w:tcW w:w="5768" w:type="dxa"/>
          </w:tcPr>
          <w:p w14:paraId="771AFE94" w14:textId="4862D756" w:rsidR="0087354C" w:rsidRPr="007B6B6E" w:rsidRDefault="0087354C" w:rsidP="0087354C">
            <w:pPr>
              <w:pStyle w:val="TABLE-cell"/>
              <w:rPr>
                <w:bCs w:val="0"/>
                <w:lang w:val="en-US"/>
              </w:rPr>
            </w:pPr>
            <w:r w:rsidRPr="00BB24F4">
              <w:rPr>
                <w:bCs w:val="0"/>
                <w:lang w:val="en-US"/>
              </w:rPr>
              <w:t>General</w:t>
            </w:r>
          </w:p>
        </w:tc>
      </w:tr>
      <w:tr w:rsidR="0087354C" w14:paraId="66857614" w14:textId="77777777" w:rsidTr="00810781">
        <w:tc>
          <w:tcPr>
            <w:tcW w:w="2134" w:type="dxa"/>
            <w:vMerge/>
          </w:tcPr>
          <w:p w14:paraId="23E8BCA3" w14:textId="77777777" w:rsidR="0087354C" w:rsidRDefault="0087354C" w:rsidP="0087354C">
            <w:pPr>
              <w:pStyle w:val="TABLE-cell"/>
            </w:pPr>
          </w:p>
        </w:tc>
        <w:tc>
          <w:tcPr>
            <w:tcW w:w="1158" w:type="dxa"/>
          </w:tcPr>
          <w:p w14:paraId="32996D37" w14:textId="7F9CAE19" w:rsidR="0087354C" w:rsidRDefault="0087354C" w:rsidP="0087354C">
            <w:pPr>
              <w:pStyle w:val="TABLE-cell"/>
              <w:rPr>
                <w:szCs w:val="16"/>
              </w:rPr>
            </w:pPr>
            <w:r>
              <w:rPr>
                <w:szCs w:val="16"/>
              </w:rPr>
              <w:t>22.13.1.2</w:t>
            </w:r>
          </w:p>
        </w:tc>
        <w:tc>
          <w:tcPr>
            <w:tcW w:w="5768" w:type="dxa"/>
          </w:tcPr>
          <w:p w14:paraId="42FFB311" w14:textId="224D30F7" w:rsidR="0087354C" w:rsidRPr="007B6B6E" w:rsidRDefault="0087354C" w:rsidP="0087354C">
            <w:pPr>
              <w:pStyle w:val="TABLE-cell"/>
              <w:rPr>
                <w:bCs w:val="0"/>
                <w:lang w:val="en-US"/>
              </w:rPr>
            </w:pPr>
            <w:r w:rsidRPr="00BB24F4">
              <w:rPr>
                <w:bCs w:val="0"/>
                <w:lang w:val="en-US"/>
              </w:rPr>
              <w:t>Rotor cage ageing process</w:t>
            </w:r>
          </w:p>
        </w:tc>
      </w:tr>
      <w:tr w:rsidR="0087354C" w14:paraId="26A4B69D" w14:textId="77777777" w:rsidTr="00810781">
        <w:tc>
          <w:tcPr>
            <w:tcW w:w="2134" w:type="dxa"/>
            <w:vMerge/>
          </w:tcPr>
          <w:p w14:paraId="290FD47A" w14:textId="77777777" w:rsidR="0087354C" w:rsidRDefault="0087354C" w:rsidP="0087354C">
            <w:pPr>
              <w:pStyle w:val="TABLE-cell"/>
            </w:pPr>
          </w:p>
        </w:tc>
        <w:tc>
          <w:tcPr>
            <w:tcW w:w="1158" w:type="dxa"/>
          </w:tcPr>
          <w:p w14:paraId="5F5725C8" w14:textId="4A6B6C07" w:rsidR="0087354C" w:rsidRDefault="0087354C" w:rsidP="0087354C">
            <w:pPr>
              <w:pStyle w:val="TABLE-cell"/>
              <w:rPr>
                <w:szCs w:val="16"/>
              </w:rPr>
            </w:pPr>
            <w:r>
              <w:rPr>
                <w:szCs w:val="16"/>
              </w:rPr>
              <w:t>22.13.1.3</w:t>
            </w:r>
          </w:p>
        </w:tc>
        <w:tc>
          <w:tcPr>
            <w:tcW w:w="5768" w:type="dxa"/>
          </w:tcPr>
          <w:p w14:paraId="2D516537" w14:textId="3A597A6C" w:rsidR="0087354C" w:rsidRPr="007B6B6E" w:rsidRDefault="0087354C" w:rsidP="0087354C">
            <w:pPr>
              <w:pStyle w:val="TABLE-cell"/>
              <w:rPr>
                <w:bCs w:val="0"/>
                <w:lang w:val="en-US"/>
              </w:rPr>
            </w:pPr>
            <w:r w:rsidRPr="00BB24F4">
              <w:rPr>
                <w:bCs w:val="0"/>
                <w:lang w:val="en-US"/>
              </w:rPr>
              <w:t>Ignition test</w:t>
            </w:r>
          </w:p>
        </w:tc>
      </w:tr>
      <w:tr w:rsidR="0087354C" w14:paraId="623C517A" w14:textId="77777777" w:rsidTr="00810781">
        <w:tc>
          <w:tcPr>
            <w:tcW w:w="2134" w:type="dxa"/>
            <w:vMerge/>
          </w:tcPr>
          <w:p w14:paraId="17FE7164" w14:textId="77777777" w:rsidR="0087354C" w:rsidRDefault="0087354C" w:rsidP="0087354C">
            <w:pPr>
              <w:pStyle w:val="TABLE-cell"/>
            </w:pPr>
          </w:p>
        </w:tc>
        <w:tc>
          <w:tcPr>
            <w:tcW w:w="1158" w:type="dxa"/>
          </w:tcPr>
          <w:p w14:paraId="1750C054" w14:textId="470FC751" w:rsidR="0087354C" w:rsidRDefault="0087354C" w:rsidP="0087354C">
            <w:pPr>
              <w:pStyle w:val="TABLE-cell"/>
              <w:rPr>
                <w:szCs w:val="16"/>
              </w:rPr>
            </w:pPr>
            <w:r>
              <w:rPr>
                <w:szCs w:val="16"/>
              </w:rPr>
              <w:t>22.13.2</w:t>
            </w:r>
          </w:p>
        </w:tc>
        <w:tc>
          <w:tcPr>
            <w:tcW w:w="5768" w:type="dxa"/>
          </w:tcPr>
          <w:p w14:paraId="0FEF166F" w14:textId="4F29B09E" w:rsidR="0087354C" w:rsidRPr="007B6B6E" w:rsidRDefault="0087354C" w:rsidP="0087354C">
            <w:pPr>
              <w:pStyle w:val="TABLE-cell"/>
              <w:rPr>
                <w:bCs w:val="0"/>
                <w:lang w:val="en-US"/>
              </w:rPr>
            </w:pPr>
            <w:r w:rsidRPr="00820645">
              <w:rPr>
                <w:bCs w:val="0"/>
                <w:lang w:val="en-US"/>
              </w:rPr>
              <w:t>Test for stator winding insulation system incendivity</w:t>
            </w:r>
          </w:p>
        </w:tc>
      </w:tr>
      <w:tr w:rsidR="0087354C" w14:paraId="63F21F9F" w14:textId="77777777" w:rsidTr="00810781">
        <w:tc>
          <w:tcPr>
            <w:tcW w:w="2134" w:type="dxa"/>
            <w:vMerge/>
          </w:tcPr>
          <w:p w14:paraId="3F0E9527" w14:textId="77777777" w:rsidR="0087354C" w:rsidRDefault="0087354C" w:rsidP="0087354C">
            <w:pPr>
              <w:pStyle w:val="TABLE-cell"/>
            </w:pPr>
          </w:p>
        </w:tc>
        <w:tc>
          <w:tcPr>
            <w:tcW w:w="1158" w:type="dxa"/>
          </w:tcPr>
          <w:p w14:paraId="2D7CDF39" w14:textId="42654280" w:rsidR="0087354C" w:rsidRDefault="0087354C" w:rsidP="0087354C">
            <w:pPr>
              <w:pStyle w:val="TABLE-cell"/>
              <w:rPr>
                <w:szCs w:val="16"/>
              </w:rPr>
            </w:pPr>
            <w:r>
              <w:rPr>
                <w:szCs w:val="16"/>
              </w:rPr>
              <w:t>22.13.2.1</w:t>
            </w:r>
          </w:p>
        </w:tc>
        <w:tc>
          <w:tcPr>
            <w:tcW w:w="5768" w:type="dxa"/>
          </w:tcPr>
          <w:p w14:paraId="2A8C5052" w14:textId="358EE6D7" w:rsidR="0087354C" w:rsidRPr="007B6B6E" w:rsidRDefault="0087354C" w:rsidP="0087354C">
            <w:pPr>
              <w:pStyle w:val="TABLE-cell"/>
              <w:rPr>
                <w:bCs w:val="0"/>
                <w:lang w:val="en-US"/>
              </w:rPr>
            </w:pPr>
            <w:r w:rsidRPr="00820645">
              <w:rPr>
                <w:bCs w:val="0"/>
                <w:lang w:val="en-US"/>
              </w:rPr>
              <w:t>General</w:t>
            </w:r>
          </w:p>
        </w:tc>
      </w:tr>
      <w:tr w:rsidR="0087354C" w14:paraId="1EB59C9F" w14:textId="77777777" w:rsidTr="00810781">
        <w:tc>
          <w:tcPr>
            <w:tcW w:w="2134" w:type="dxa"/>
            <w:vMerge/>
          </w:tcPr>
          <w:p w14:paraId="5AB3FBB0" w14:textId="77777777" w:rsidR="0087354C" w:rsidRDefault="0087354C" w:rsidP="0087354C">
            <w:pPr>
              <w:pStyle w:val="TABLE-cell"/>
            </w:pPr>
          </w:p>
        </w:tc>
        <w:tc>
          <w:tcPr>
            <w:tcW w:w="1158" w:type="dxa"/>
          </w:tcPr>
          <w:p w14:paraId="45CB827A" w14:textId="239F9E65" w:rsidR="0087354C" w:rsidRDefault="0087354C" w:rsidP="0087354C">
            <w:pPr>
              <w:pStyle w:val="TABLE-cell"/>
              <w:rPr>
                <w:szCs w:val="16"/>
              </w:rPr>
            </w:pPr>
            <w:r>
              <w:rPr>
                <w:szCs w:val="16"/>
              </w:rPr>
              <w:t>22.13.2.2</w:t>
            </w:r>
          </w:p>
        </w:tc>
        <w:tc>
          <w:tcPr>
            <w:tcW w:w="5768" w:type="dxa"/>
          </w:tcPr>
          <w:p w14:paraId="2B595F9C" w14:textId="52CFEDEC" w:rsidR="0087354C" w:rsidRPr="007B6B6E" w:rsidRDefault="0087354C" w:rsidP="0087354C">
            <w:pPr>
              <w:pStyle w:val="TABLE-cell"/>
              <w:rPr>
                <w:bCs w:val="0"/>
                <w:lang w:val="en-US"/>
              </w:rPr>
            </w:pPr>
            <w:r w:rsidRPr="003174D1">
              <w:rPr>
                <w:bCs w:val="0"/>
                <w:lang w:val="en-US"/>
              </w:rPr>
              <w:t>Test conditions</w:t>
            </w:r>
          </w:p>
        </w:tc>
      </w:tr>
      <w:tr w:rsidR="0087354C" w14:paraId="2E0268BC" w14:textId="77777777" w:rsidTr="00810781">
        <w:tc>
          <w:tcPr>
            <w:tcW w:w="2134" w:type="dxa"/>
            <w:vMerge/>
          </w:tcPr>
          <w:p w14:paraId="38463509" w14:textId="77777777" w:rsidR="0087354C" w:rsidRDefault="0087354C" w:rsidP="0087354C">
            <w:pPr>
              <w:pStyle w:val="TABLE-cell"/>
            </w:pPr>
          </w:p>
        </w:tc>
        <w:tc>
          <w:tcPr>
            <w:tcW w:w="1158" w:type="dxa"/>
          </w:tcPr>
          <w:p w14:paraId="786D79BA" w14:textId="4F5B3A67" w:rsidR="0087354C" w:rsidRDefault="0087354C" w:rsidP="0087354C">
            <w:pPr>
              <w:pStyle w:val="TABLE-cell"/>
              <w:rPr>
                <w:szCs w:val="16"/>
              </w:rPr>
            </w:pPr>
            <w:r>
              <w:rPr>
                <w:szCs w:val="16"/>
              </w:rPr>
              <w:t>22.13.2.3</w:t>
            </w:r>
          </w:p>
        </w:tc>
        <w:tc>
          <w:tcPr>
            <w:tcW w:w="5768" w:type="dxa"/>
          </w:tcPr>
          <w:p w14:paraId="1AE3BE26" w14:textId="07F607AF" w:rsidR="0087354C" w:rsidRPr="007B6B6E" w:rsidRDefault="0087354C" w:rsidP="0087354C">
            <w:pPr>
              <w:pStyle w:val="TABLE-cell"/>
              <w:rPr>
                <w:bCs w:val="0"/>
                <w:lang w:val="en-US"/>
              </w:rPr>
            </w:pPr>
            <w:r w:rsidRPr="003174D1">
              <w:rPr>
                <w:bCs w:val="0"/>
                <w:lang w:val="en-US"/>
              </w:rPr>
              <w:t>Steady state ignition test</w:t>
            </w:r>
          </w:p>
        </w:tc>
      </w:tr>
      <w:tr w:rsidR="0087354C" w14:paraId="2506FED5" w14:textId="77777777" w:rsidTr="00810781">
        <w:tc>
          <w:tcPr>
            <w:tcW w:w="2134" w:type="dxa"/>
            <w:vMerge w:val="restart"/>
          </w:tcPr>
          <w:p w14:paraId="6A593996" w14:textId="77777777" w:rsidR="0087354C" w:rsidRDefault="0087354C" w:rsidP="0087354C">
            <w:pPr>
              <w:pStyle w:val="TABLE-cell"/>
            </w:pPr>
            <w:r>
              <w:t>IEC 60079-18 ed 4</w:t>
            </w:r>
          </w:p>
        </w:tc>
        <w:tc>
          <w:tcPr>
            <w:tcW w:w="1158" w:type="dxa"/>
          </w:tcPr>
          <w:p w14:paraId="7C0310D2" w14:textId="77777777" w:rsidR="0087354C" w:rsidRPr="005578CA" w:rsidRDefault="0087354C" w:rsidP="0087354C">
            <w:pPr>
              <w:pStyle w:val="TABLE-cell"/>
              <w:rPr>
                <w:szCs w:val="16"/>
              </w:rPr>
            </w:pPr>
            <w:r w:rsidRPr="005578CA">
              <w:rPr>
                <w:szCs w:val="16"/>
              </w:rPr>
              <w:t>8.1.1</w:t>
            </w:r>
          </w:p>
        </w:tc>
        <w:tc>
          <w:tcPr>
            <w:tcW w:w="5768" w:type="dxa"/>
          </w:tcPr>
          <w:p w14:paraId="1CA9469F" w14:textId="77777777" w:rsidR="0087354C" w:rsidRPr="001130A6" w:rsidRDefault="0087354C" w:rsidP="0087354C">
            <w:pPr>
              <w:pStyle w:val="TABLE-cell"/>
              <w:rPr>
                <w:bCs w:val="0"/>
                <w:lang w:val="en-US"/>
              </w:rPr>
            </w:pPr>
            <w:r w:rsidRPr="007B6B6E">
              <w:rPr>
                <w:bCs w:val="0"/>
                <w:lang w:val="en-US"/>
              </w:rPr>
              <w:t>Water absorption test</w:t>
            </w:r>
          </w:p>
        </w:tc>
      </w:tr>
      <w:tr w:rsidR="0087354C" w14:paraId="7639BFBA" w14:textId="77777777" w:rsidTr="00810781">
        <w:tc>
          <w:tcPr>
            <w:tcW w:w="2134" w:type="dxa"/>
            <w:vMerge/>
          </w:tcPr>
          <w:p w14:paraId="186AE648" w14:textId="77777777" w:rsidR="0087354C" w:rsidRDefault="0087354C" w:rsidP="0087354C">
            <w:pPr>
              <w:pStyle w:val="TABLE-cell"/>
            </w:pPr>
          </w:p>
        </w:tc>
        <w:tc>
          <w:tcPr>
            <w:tcW w:w="1158" w:type="dxa"/>
          </w:tcPr>
          <w:p w14:paraId="581114C6" w14:textId="77777777" w:rsidR="0087354C" w:rsidRPr="005578CA" w:rsidRDefault="0087354C" w:rsidP="0087354C">
            <w:pPr>
              <w:pStyle w:val="TABLE-cell"/>
              <w:rPr>
                <w:szCs w:val="16"/>
              </w:rPr>
            </w:pPr>
            <w:r w:rsidRPr="005578CA">
              <w:rPr>
                <w:szCs w:val="16"/>
              </w:rPr>
              <w:t>8.1.2</w:t>
            </w:r>
          </w:p>
        </w:tc>
        <w:tc>
          <w:tcPr>
            <w:tcW w:w="5768" w:type="dxa"/>
          </w:tcPr>
          <w:p w14:paraId="2256C7BF" w14:textId="77777777" w:rsidR="0087354C" w:rsidRPr="007B6B6E" w:rsidRDefault="0087354C" w:rsidP="0087354C">
            <w:pPr>
              <w:pStyle w:val="TABLE-cell"/>
              <w:rPr>
                <w:bCs w:val="0"/>
                <w:lang w:val="en-US"/>
              </w:rPr>
            </w:pPr>
            <w:r w:rsidRPr="007B6B6E">
              <w:rPr>
                <w:bCs w:val="0"/>
                <w:lang w:val="en-US"/>
              </w:rPr>
              <w:t>Dielectric strength test</w:t>
            </w:r>
          </w:p>
        </w:tc>
      </w:tr>
      <w:tr w:rsidR="0087354C" w14:paraId="468B31D7" w14:textId="77777777" w:rsidTr="00810781">
        <w:tc>
          <w:tcPr>
            <w:tcW w:w="2134" w:type="dxa"/>
            <w:vMerge/>
          </w:tcPr>
          <w:p w14:paraId="207D3E81" w14:textId="77777777" w:rsidR="0087354C" w:rsidRDefault="0087354C" w:rsidP="0087354C">
            <w:pPr>
              <w:pStyle w:val="TABLE-cell"/>
            </w:pPr>
          </w:p>
        </w:tc>
        <w:tc>
          <w:tcPr>
            <w:tcW w:w="1158" w:type="dxa"/>
          </w:tcPr>
          <w:p w14:paraId="7FD39F1F" w14:textId="77777777" w:rsidR="0087354C" w:rsidRPr="005578CA" w:rsidRDefault="0087354C" w:rsidP="0087354C">
            <w:pPr>
              <w:pStyle w:val="TABLE-cell"/>
              <w:rPr>
                <w:szCs w:val="16"/>
              </w:rPr>
            </w:pPr>
            <w:r w:rsidRPr="005578CA">
              <w:rPr>
                <w:szCs w:val="16"/>
              </w:rPr>
              <w:t>8.2.2</w:t>
            </w:r>
          </w:p>
        </w:tc>
        <w:tc>
          <w:tcPr>
            <w:tcW w:w="5768" w:type="dxa"/>
          </w:tcPr>
          <w:p w14:paraId="748C544E" w14:textId="77777777" w:rsidR="0087354C" w:rsidRPr="007B6B6E" w:rsidRDefault="0087354C" w:rsidP="0087354C">
            <w:pPr>
              <w:pStyle w:val="TABLE-cell"/>
              <w:rPr>
                <w:bCs w:val="0"/>
                <w:lang w:val="en-US"/>
              </w:rPr>
            </w:pPr>
            <w:r w:rsidRPr="007B6B6E">
              <w:rPr>
                <w:bCs w:val="0"/>
                <w:lang w:val="en-US"/>
              </w:rPr>
              <w:t>Maximum temperature</w:t>
            </w:r>
          </w:p>
        </w:tc>
      </w:tr>
      <w:tr w:rsidR="0087354C" w14:paraId="150BC049" w14:textId="77777777" w:rsidTr="00810781">
        <w:tc>
          <w:tcPr>
            <w:tcW w:w="2134" w:type="dxa"/>
            <w:vMerge/>
          </w:tcPr>
          <w:p w14:paraId="6503E889" w14:textId="77777777" w:rsidR="0087354C" w:rsidRDefault="0087354C" w:rsidP="0087354C">
            <w:pPr>
              <w:pStyle w:val="TABLE-cell"/>
            </w:pPr>
          </w:p>
        </w:tc>
        <w:tc>
          <w:tcPr>
            <w:tcW w:w="1158" w:type="dxa"/>
          </w:tcPr>
          <w:p w14:paraId="61FCAB08" w14:textId="77777777" w:rsidR="0087354C" w:rsidRPr="005578CA" w:rsidRDefault="0087354C" w:rsidP="0087354C">
            <w:pPr>
              <w:pStyle w:val="TABLE-cell"/>
              <w:rPr>
                <w:szCs w:val="16"/>
              </w:rPr>
            </w:pPr>
            <w:r w:rsidRPr="005578CA">
              <w:rPr>
                <w:szCs w:val="16"/>
              </w:rPr>
              <w:t>8.2.3.1</w:t>
            </w:r>
          </w:p>
        </w:tc>
        <w:tc>
          <w:tcPr>
            <w:tcW w:w="5768" w:type="dxa"/>
          </w:tcPr>
          <w:p w14:paraId="353A34E3" w14:textId="77777777" w:rsidR="0087354C" w:rsidRPr="007B6B6E" w:rsidRDefault="0087354C" w:rsidP="0087354C">
            <w:pPr>
              <w:pStyle w:val="TABLE-cell"/>
              <w:rPr>
                <w:bCs w:val="0"/>
                <w:lang w:val="en-US"/>
              </w:rPr>
            </w:pPr>
            <w:r w:rsidRPr="007B6B6E">
              <w:rPr>
                <w:bCs w:val="0"/>
                <w:lang w:val="en-US"/>
              </w:rPr>
              <w:t>Thermal endurance to heat</w:t>
            </w:r>
          </w:p>
        </w:tc>
      </w:tr>
      <w:tr w:rsidR="0087354C" w14:paraId="17EA5B29" w14:textId="77777777" w:rsidTr="00810781">
        <w:tc>
          <w:tcPr>
            <w:tcW w:w="2134" w:type="dxa"/>
            <w:vMerge/>
          </w:tcPr>
          <w:p w14:paraId="7EDC5F7F" w14:textId="77777777" w:rsidR="0087354C" w:rsidRDefault="0087354C" w:rsidP="0087354C">
            <w:pPr>
              <w:pStyle w:val="TABLE-cell"/>
            </w:pPr>
          </w:p>
        </w:tc>
        <w:tc>
          <w:tcPr>
            <w:tcW w:w="1158" w:type="dxa"/>
          </w:tcPr>
          <w:p w14:paraId="67488711" w14:textId="77777777" w:rsidR="0087354C" w:rsidRPr="005578CA" w:rsidRDefault="0087354C" w:rsidP="0087354C">
            <w:pPr>
              <w:pStyle w:val="TABLE-cell"/>
              <w:rPr>
                <w:szCs w:val="16"/>
              </w:rPr>
            </w:pPr>
            <w:r w:rsidRPr="005578CA">
              <w:rPr>
                <w:szCs w:val="16"/>
              </w:rPr>
              <w:t>8.2.3.2</w:t>
            </w:r>
          </w:p>
        </w:tc>
        <w:tc>
          <w:tcPr>
            <w:tcW w:w="5768" w:type="dxa"/>
          </w:tcPr>
          <w:p w14:paraId="647281CC" w14:textId="77777777" w:rsidR="0087354C" w:rsidRPr="007B6B6E" w:rsidRDefault="0087354C" w:rsidP="0087354C">
            <w:pPr>
              <w:pStyle w:val="TABLE-cell"/>
              <w:rPr>
                <w:bCs w:val="0"/>
                <w:lang w:val="en-US"/>
              </w:rPr>
            </w:pPr>
            <w:r w:rsidRPr="007B6B6E">
              <w:rPr>
                <w:bCs w:val="0"/>
                <w:lang w:val="en-US"/>
              </w:rPr>
              <w:t>Thermal endurance to cold</w:t>
            </w:r>
          </w:p>
        </w:tc>
      </w:tr>
      <w:tr w:rsidR="0087354C" w14:paraId="148010D4" w14:textId="77777777" w:rsidTr="00810781">
        <w:tc>
          <w:tcPr>
            <w:tcW w:w="2134" w:type="dxa"/>
            <w:vMerge/>
          </w:tcPr>
          <w:p w14:paraId="14B7E487" w14:textId="77777777" w:rsidR="0087354C" w:rsidRDefault="0087354C" w:rsidP="0087354C">
            <w:pPr>
              <w:pStyle w:val="TABLE-cell"/>
            </w:pPr>
          </w:p>
        </w:tc>
        <w:tc>
          <w:tcPr>
            <w:tcW w:w="1158" w:type="dxa"/>
          </w:tcPr>
          <w:p w14:paraId="6DC6BE18" w14:textId="77777777" w:rsidR="0087354C" w:rsidRPr="005578CA" w:rsidRDefault="0087354C" w:rsidP="0087354C">
            <w:pPr>
              <w:pStyle w:val="TABLE-cell"/>
              <w:rPr>
                <w:szCs w:val="16"/>
              </w:rPr>
            </w:pPr>
            <w:r w:rsidRPr="005578CA">
              <w:rPr>
                <w:szCs w:val="16"/>
              </w:rPr>
              <w:t>8.2.4</w:t>
            </w:r>
          </w:p>
        </w:tc>
        <w:tc>
          <w:tcPr>
            <w:tcW w:w="5768" w:type="dxa"/>
          </w:tcPr>
          <w:p w14:paraId="7C77A19D" w14:textId="77777777" w:rsidR="0087354C" w:rsidRPr="007B6B6E" w:rsidRDefault="0087354C" w:rsidP="0087354C">
            <w:pPr>
              <w:pStyle w:val="TABLE-cell"/>
              <w:rPr>
                <w:bCs w:val="0"/>
                <w:lang w:val="en-US"/>
              </w:rPr>
            </w:pPr>
            <w:r w:rsidRPr="007B6B6E">
              <w:rPr>
                <w:bCs w:val="0"/>
                <w:lang w:val="en-US"/>
              </w:rPr>
              <w:t>Dielectric strength test</w:t>
            </w:r>
          </w:p>
        </w:tc>
      </w:tr>
      <w:tr w:rsidR="0087354C" w14:paraId="1985F5B2" w14:textId="77777777" w:rsidTr="00810781">
        <w:tc>
          <w:tcPr>
            <w:tcW w:w="2134" w:type="dxa"/>
            <w:vMerge/>
          </w:tcPr>
          <w:p w14:paraId="1012542F" w14:textId="77777777" w:rsidR="0087354C" w:rsidRDefault="0087354C" w:rsidP="0087354C">
            <w:pPr>
              <w:pStyle w:val="TABLE-cell"/>
            </w:pPr>
          </w:p>
        </w:tc>
        <w:tc>
          <w:tcPr>
            <w:tcW w:w="1158" w:type="dxa"/>
          </w:tcPr>
          <w:p w14:paraId="2A344746" w14:textId="77777777" w:rsidR="0087354C" w:rsidRPr="005578CA" w:rsidRDefault="0087354C" w:rsidP="0087354C">
            <w:pPr>
              <w:pStyle w:val="TABLE-cell"/>
              <w:rPr>
                <w:szCs w:val="16"/>
              </w:rPr>
            </w:pPr>
            <w:r w:rsidRPr="005578CA">
              <w:rPr>
                <w:szCs w:val="16"/>
              </w:rPr>
              <w:t>8.2.5</w:t>
            </w:r>
          </w:p>
        </w:tc>
        <w:tc>
          <w:tcPr>
            <w:tcW w:w="5768" w:type="dxa"/>
          </w:tcPr>
          <w:p w14:paraId="329F04C0" w14:textId="77777777" w:rsidR="0087354C" w:rsidRPr="007B6B6E" w:rsidRDefault="0087354C" w:rsidP="0087354C">
            <w:pPr>
              <w:pStyle w:val="TABLE-cell"/>
              <w:rPr>
                <w:bCs w:val="0"/>
                <w:lang w:val="en-US"/>
              </w:rPr>
            </w:pPr>
            <w:r w:rsidRPr="007B6B6E">
              <w:rPr>
                <w:bCs w:val="0"/>
                <w:lang w:val="en-US"/>
              </w:rPr>
              <w:t>Cable pull test</w:t>
            </w:r>
          </w:p>
        </w:tc>
      </w:tr>
      <w:tr w:rsidR="0087354C" w14:paraId="7A5C61BE" w14:textId="77777777" w:rsidTr="00810781">
        <w:tc>
          <w:tcPr>
            <w:tcW w:w="2134" w:type="dxa"/>
            <w:vMerge/>
          </w:tcPr>
          <w:p w14:paraId="432F6D21" w14:textId="77777777" w:rsidR="0087354C" w:rsidRDefault="0087354C" w:rsidP="0087354C">
            <w:pPr>
              <w:pStyle w:val="TABLE-cell"/>
            </w:pPr>
          </w:p>
        </w:tc>
        <w:tc>
          <w:tcPr>
            <w:tcW w:w="1158" w:type="dxa"/>
          </w:tcPr>
          <w:p w14:paraId="0D7A5F10" w14:textId="77777777" w:rsidR="0087354C" w:rsidRPr="005578CA" w:rsidRDefault="0087354C" w:rsidP="0087354C">
            <w:pPr>
              <w:pStyle w:val="TABLE-cell"/>
              <w:rPr>
                <w:szCs w:val="16"/>
              </w:rPr>
            </w:pPr>
            <w:r w:rsidRPr="005578CA">
              <w:rPr>
                <w:szCs w:val="16"/>
              </w:rPr>
              <w:t>8.2.6</w:t>
            </w:r>
          </w:p>
        </w:tc>
        <w:tc>
          <w:tcPr>
            <w:tcW w:w="5768" w:type="dxa"/>
          </w:tcPr>
          <w:p w14:paraId="2A9D94A6" w14:textId="77777777" w:rsidR="0087354C" w:rsidRPr="007B6B6E" w:rsidRDefault="0087354C" w:rsidP="0087354C">
            <w:pPr>
              <w:pStyle w:val="TABLE-cell"/>
              <w:rPr>
                <w:bCs w:val="0"/>
                <w:lang w:val="en-US"/>
              </w:rPr>
            </w:pPr>
            <w:r w:rsidRPr="007B6B6E">
              <w:rPr>
                <w:bCs w:val="0"/>
                <w:lang w:val="en-US"/>
              </w:rPr>
              <w:t>Pressure test for Group I and Group II electrical equipment</w:t>
            </w:r>
          </w:p>
        </w:tc>
      </w:tr>
      <w:tr w:rsidR="0087354C" w14:paraId="29DFBEF3" w14:textId="77777777" w:rsidTr="00810781">
        <w:tc>
          <w:tcPr>
            <w:tcW w:w="2134" w:type="dxa"/>
            <w:vMerge/>
          </w:tcPr>
          <w:p w14:paraId="451EB421" w14:textId="77777777" w:rsidR="0087354C" w:rsidRDefault="0087354C" w:rsidP="0087354C">
            <w:pPr>
              <w:pStyle w:val="TABLE-cell"/>
            </w:pPr>
          </w:p>
        </w:tc>
        <w:tc>
          <w:tcPr>
            <w:tcW w:w="1158" w:type="dxa"/>
          </w:tcPr>
          <w:p w14:paraId="45F12470" w14:textId="77777777" w:rsidR="0087354C" w:rsidRPr="005578CA" w:rsidRDefault="0087354C" w:rsidP="0087354C">
            <w:pPr>
              <w:pStyle w:val="TABLE-cell"/>
              <w:rPr>
                <w:szCs w:val="16"/>
              </w:rPr>
            </w:pPr>
            <w:r w:rsidRPr="005578CA">
              <w:rPr>
                <w:szCs w:val="16"/>
              </w:rPr>
              <w:t>8.2.7</w:t>
            </w:r>
          </w:p>
        </w:tc>
        <w:tc>
          <w:tcPr>
            <w:tcW w:w="5768" w:type="dxa"/>
          </w:tcPr>
          <w:p w14:paraId="4F0FBD58" w14:textId="77777777" w:rsidR="0087354C" w:rsidRPr="007B6B6E" w:rsidRDefault="0087354C" w:rsidP="0087354C">
            <w:pPr>
              <w:pStyle w:val="TABLE-cell"/>
              <w:rPr>
                <w:bCs w:val="0"/>
                <w:lang w:val="en-US"/>
              </w:rPr>
            </w:pPr>
            <w:r w:rsidRPr="007B6B6E">
              <w:rPr>
                <w:bCs w:val="0"/>
                <w:lang w:val="en-US"/>
              </w:rPr>
              <w:t>Test for resettable thermal protective device</w:t>
            </w:r>
          </w:p>
        </w:tc>
      </w:tr>
      <w:tr w:rsidR="0087354C" w14:paraId="2C0EDC79" w14:textId="77777777" w:rsidTr="00810781">
        <w:tc>
          <w:tcPr>
            <w:tcW w:w="2134" w:type="dxa"/>
            <w:vMerge/>
          </w:tcPr>
          <w:p w14:paraId="07AD2BED" w14:textId="77777777" w:rsidR="0087354C" w:rsidRDefault="0087354C" w:rsidP="0087354C">
            <w:pPr>
              <w:pStyle w:val="TABLE-cell"/>
            </w:pPr>
          </w:p>
        </w:tc>
        <w:tc>
          <w:tcPr>
            <w:tcW w:w="1158" w:type="dxa"/>
          </w:tcPr>
          <w:p w14:paraId="197AC6B1" w14:textId="77777777" w:rsidR="0087354C" w:rsidRPr="005578CA" w:rsidRDefault="0087354C" w:rsidP="0087354C">
            <w:pPr>
              <w:pStyle w:val="TABLE-cell"/>
              <w:rPr>
                <w:szCs w:val="16"/>
              </w:rPr>
            </w:pPr>
            <w:r w:rsidRPr="005578CA">
              <w:rPr>
                <w:szCs w:val="16"/>
              </w:rPr>
              <w:t>8.2.8</w:t>
            </w:r>
          </w:p>
        </w:tc>
        <w:tc>
          <w:tcPr>
            <w:tcW w:w="5768" w:type="dxa"/>
          </w:tcPr>
          <w:p w14:paraId="1625327F" w14:textId="77777777" w:rsidR="0087354C" w:rsidRPr="007B6B6E" w:rsidRDefault="0087354C" w:rsidP="0087354C">
            <w:pPr>
              <w:pStyle w:val="TABLE-cell"/>
              <w:rPr>
                <w:bCs w:val="0"/>
                <w:lang w:val="en-US"/>
              </w:rPr>
            </w:pPr>
            <w:r w:rsidRPr="007B6B6E">
              <w:rPr>
                <w:bCs w:val="0"/>
                <w:lang w:val="en-US"/>
              </w:rPr>
              <w:t>Sealing test for built-in protective devices</w:t>
            </w:r>
          </w:p>
        </w:tc>
      </w:tr>
      <w:tr w:rsidR="0087354C" w14:paraId="3A7A978D" w14:textId="77777777" w:rsidTr="00810781">
        <w:tc>
          <w:tcPr>
            <w:tcW w:w="2134" w:type="dxa"/>
            <w:vMerge w:val="restart"/>
          </w:tcPr>
          <w:p w14:paraId="6D2460AE" w14:textId="35B731B5" w:rsidR="0087354C" w:rsidRDefault="0087354C" w:rsidP="0087354C">
            <w:pPr>
              <w:pStyle w:val="TABLE-cell"/>
            </w:pPr>
            <w:r>
              <w:t>IEC 60079-26, Ed. 4</w:t>
            </w:r>
          </w:p>
        </w:tc>
        <w:tc>
          <w:tcPr>
            <w:tcW w:w="1158" w:type="dxa"/>
          </w:tcPr>
          <w:p w14:paraId="279DD37F" w14:textId="0FD74629" w:rsidR="0087354C" w:rsidRPr="005578CA" w:rsidRDefault="0087354C" w:rsidP="0087354C">
            <w:pPr>
              <w:pStyle w:val="TABLE-cell"/>
              <w:rPr>
                <w:szCs w:val="16"/>
              </w:rPr>
            </w:pPr>
            <w:r>
              <w:rPr>
                <w:szCs w:val="16"/>
              </w:rPr>
              <w:t>7.1</w:t>
            </w:r>
          </w:p>
        </w:tc>
        <w:tc>
          <w:tcPr>
            <w:tcW w:w="5768" w:type="dxa"/>
          </w:tcPr>
          <w:p w14:paraId="6CC77258" w14:textId="6DC86509" w:rsidR="0087354C" w:rsidRPr="001012F5" w:rsidRDefault="0087354C" w:rsidP="0087354C">
            <w:pPr>
              <w:pStyle w:val="TABLE-cell"/>
              <w:rPr>
                <w:bCs w:val="0"/>
                <w:lang w:val="en-US"/>
              </w:rPr>
            </w:pPr>
            <w:r w:rsidRPr="004B0274">
              <w:rPr>
                <w:bCs w:val="0"/>
                <w:lang w:val="en-US"/>
              </w:rPr>
              <w:t>Standardized types of protection</w:t>
            </w:r>
          </w:p>
        </w:tc>
      </w:tr>
      <w:tr w:rsidR="0087354C" w14:paraId="2E57B66A" w14:textId="77777777" w:rsidTr="00810781">
        <w:tc>
          <w:tcPr>
            <w:tcW w:w="2134" w:type="dxa"/>
            <w:vMerge/>
          </w:tcPr>
          <w:p w14:paraId="47663305" w14:textId="77777777" w:rsidR="0087354C" w:rsidRDefault="0087354C" w:rsidP="0087354C">
            <w:pPr>
              <w:pStyle w:val="TABLE-cell"/>
            </w:pPr>
          </w:p>
        </w:tc>
        <w:tc>
          <w:tcPr>
            <w:tcW w:w="1158" w:type="dxa"/>
          </w:tcPr>
          <w:p w14:paraId="36C02D3F" w14:textId="6C671E61" w:rsidR="0087354C" w:rsidRPr="005578CA" w:rsidRDefault="0087354C" w:rsidP="0087354C">
            <w:pPr>
              <w:pStyle w:val="TABLE-cell"/>
              <w:rPr>
                <w:szCs w:val="16"/>
              </w:rPr>
            </w:pPr>
            <w:r>
              <w:rPr>
                <w:szCs w:val="16"/>
              </w:rPr>
              <w:t>7.2</w:t>
            </w:r>
          </w:p>
        </w:tc>
        <w:tc>
          <w:tcPr>
            <w:tcW w:w="5768" w:type="dxa"/>
          </w:tcPr>
          <w:p w14:paraId="059488FB" w14:textId="15A3E594" w:rsidR="0087354C" w:rsidRPr="001012F5" w:rsidRDefault="0087354C" w:rsidP="0087354C">
            <w:pPr>
              <w:pStyle w:val="TABLE-cell"/>
              <w:rPr>
                <w:bCs w:val="0"/>
                <w:lang w:val="en-US"/>
              </w:rPr>
            </w:pPr>
            <w:r w:rsidRPr="008C585F">
              <w:rPr>
                <w:bCs w:val="0"/>
                <w:lang w:val="en-US"/>
              </w:rPr>
              <w:t>Separation elements</w:t>
            </w:r>
          </w:p>
        </w:tc>
      </w:tr>
      <w:tr w:rsidR="0087354C" w14:paraId="4F950A6E" w14:textId="77777777" w:rsidTr="00810781">
        <w:tc>
          <w:tcPr>
            <w:tcW w:w="2134" w:type="dxa"/>
            <w:vMerge/>
          </w:tcPr>
          <w:p w14:paraId="2624EB2F" w14:textId="77777777" w:rsidR="0087354C" w:rsidRDefault="0087354C" w:rsidP="0087354C">
            <w:pPr>
              <w:pStyle w:val="TABLE-cell"/>
            </w:pPr>
          </w:p>
        </w:tc>
        <w:tc>
          <w:tcPr>
            <w:tcW w:w="1158" w:type="dxa"/>
          </w:tcPr>
          <w:p w14:paraId="715F2531" w14:textId="0BCD8BF4" w:rsidR="0087354C" w:rsidRPr="005578CA" w:rsidRDefault="0087354C" w:rsidP="0087354C">
            <w:pPr>
              <w:pStyle w:val="TABLE-cell"/>
              <w:rPr>
                <w:szCs w:val="16"/>
              </w:rPr>
            </w:pPr>
            <w:r>
              <w:rPr>
                <w:szCs w:val="16"/>
              </w:rPr>
              <w:t>7.3</w:t>
            </w:r>
          </w:p>
        </w:tc>
        <w:tc>
          <w:tcPr>
            <w:tcW w:w="5768" w:type="dxa"/>
          </w:tcPr>
          <w:p w14:paraId="6A22AEB3" w14:textId="17108C3D" w:rsidR="0087354C" w:rsidRPr="001012F5" w:rsidRDefault="0087354C" w:rsidP="0087354C">
            <w:pPr>
              <w:pStyle w:val="TABLE-cell"/>
              <w:rPr>
                <w:bCs w:val="0"/>
                <w:lang w:val="en-US"/>
              </w:rPr>
            </w:pPr>
            <w:r w:rsidRPr="008C585F">
              <w:rPr>
                <w:bCs w:val="0"/>
                <w:lang w:val="en-US"/>
              </w:rPr>
              <w:t>Temperature evaluation</w:t>
            </w:r>
          </w:p>
        </w:tc>
      </w:tr>
      <w:tr w:rsidR="0087354C" w14:paraId="28594BDC" w14:textId="77777777" w:rsidTr="00810781">
        <w:tc>
          <w:tcPr>
            <w:tcW w:w="2134" w:type="dxa"/>
            <w:vMerge w:val="restart"/>
          </w:tcPr>
          <w:p w14:paraId="512CD97C" w14:textId="77777777" w:rsidR="0087354C" w:rsidRDefault="0087354C" w:rsidP="0087354C">
            <w:pPr>
              <w:pStyle w:val="TABLE-cell"/>
            </w:pPr>
            <w:r>
              <w:t>IEC 60079-28 Ed 2</w:t>
            </w:r>
          </w:p>
        </w:tc>
        <w:tc>
          <w:tcPr>
            <w:tcW w:w="1158" w:type="dxa"/>
          </w:tcPr>
          <w:p w14:paraId="40A0477C" w14:textId="77777777" w:rsidR="0087354C" w:rsidRPr="005578CA" w:rsidRDefault="0087354C" w:rsidP="0087354C">
            <w:pPr>
              <w:pStyle w:val="TABLE-cell"/>
              <w:rPr>
                <w:szCs w:val="16"/>
              </w:rPr>
            </w:pPr>
            <w:r w:rsidRPr="005578CA">
              <w:rPr>
                <w:szCs w:val="16"/>
              </w:rPr>
              <w:t>5.2.2.2</w:t>
            </w:r>
          </w:p>
        </w:tc>
        <w:tc>
          <w:tcPr>
            <w:tcW w:w="5768" w:type="dxa"/>
          </w:tcPr>
          <w:p w14:paraId="5FE326ED" w14:textId="77777777" w:rsidR="0087354C" w:rsidRPr="007B6B6E" w:rsidRDefault="0087354C" w:rsidP="0087354C">
            <w:pPr>
              <w:pStyle w:val="TABLE-cell"/>
              <w:rPr>
                <w:bCs w:val="0"/>
                <w:lang w:val="en-US"/>
              </w:rPr>
            </w:pPr>
            <w:r w:rsidRPr="001012F5">
              <w:rPr>
                <w:bCs w:val="0"/>
                <w:lang w:val="en-US"/>
              </w:rPr>
              <w:t>Optical power</w:t>
            </w:r>
          </w:p>
        </w:tc>
      </w:tr>
      <w:tr w:rsidR="0087354C" w14:paraId="76F6AECD" w14:textId="77777777" w:rsidTr="00810781">
        <w:tc>
          <w:tcPr>
            <w:tcW w:w="2134" w:type="dxa"/>
            <w:vMerge/>
          </w:tcPr>
          <w:p w14:paraId="3867CFA5" w14:textId="77777777" w:rsidR="0087354C" w:rsidRDefault="0087354C" w:rsidP="0087354C">
            <w:pPr>
              <w:pStyle w:val="TABLE-cell"/>
            </w:pPr>
          </w:p>
        </w:tc>
        <w:tc>
          <w:tcPr>
            <w:tcW w:w="1158" w:type="dxa"/>
          </w:tcPr>
          <w:p w14:paraId="0195B5EE" w14:textId="7C044ABA" w:rsidR="0087354C" w:rsidRPr="005578CA" w:rsidRDefault="0087354C" w:rsidP="0087354C">
            <w:pPr>
              <w:pStyle w:val="TABLE-cell"/>
              <w:rPr>
                <w:szCs w:val="16"/>
              </w:rPr>
            </w:pPr>
            <w:r>
              <w:rPr>
                <w:szCs w:val="16"/>
              </w:rPr>
              <w:t>5.2.2.3</w:t>
            </w:r>
          </w:p>
        </w:tc>
        <w:tc>
          <w:tcPr>
            <w:tcW w:w="5768" w:type="dxa"/>
          </w:tcPr>
          <w:p w14:paraId="67710C6D" w14:textId="0C2B9AB6" w:rsidR="0087354C" w:rsidRPr="001012F5" w:rsidRDefault="0087354C" w:rsidP="0087354C">
            <w:pPr>
              <w:pStyle w:val="TABLE-cell"/>
              <w:rPr>
                <w:bCs w:val="0"/>
                <w:lang w:val="en-US"/>
              </w:rPr>
            </w:pPr>
            <w:r w:rsidRPr="00EB0E01">
              <w:rPr>
                <w:bCs w:val="0"/>
                <w:lang w:val="en-US"/>
              </w:rPr>
              <w:t>Optical irradiance</w:t>
            </w:r>
          </w:p>
        </w:tc>
      </w:tr>
      <w:tr w:rsidR="0087354C" w14:paraId="06296F6A" w14:textId="77777777" w:rsidTr="00810781">
        <w:tc>
          <w:tcPr>
            <w:tcW w:w="2134" w:type="dxa"/>
            <w:vMerge/>
          </w:tcPr>
          <w:p w14:paraId="00CD9F7F" w14:textId="77777777" w:rsidR="0087354C" w:rsidRDefault="0087354C" w:rsidP="0087354C">
            <w:pPr>
              <w:pStyle w:val="TABLE-cell"/>
            </w:pPr>
          </w:p>
        </w:tc>
        <w:tc>
          <w:tcPr>
            <w:tcW w:w="1158" w:type="dxa"/>
          </w:tcPr>
          <w:p w14:paraId="6B6C8CFF" w14:textId="189E866F" w:rsidR="0087354C" w:rsidRPr="005578CA" w:rsidRDefault="0087354C" w:rsidP="0087354C">
            <w:pPr>
              <w:pStyle w:val="TABLE-cell"/>
              <w:rPr>
                <w:szCs w:val="16"/>
              </w:rPr>
            </w:pPr>
            <w:r>
              <w:rPr>
                <w:szCs w:val="16"/>
              </w:rPr>
              <w:t>5.2.3</w:t>
            </w:r>
          </w:p>
        </w:tc>
        <w:tc>
          <w:tcPr>
            <w:tcW w:w="5768" w:type="dxa"/>
          </w:tcPr>
          <w:p w14:paraId="3E6A1160" w14:textId="4E80790D" w:rsidR="0087354C" w:rsidRPr="001012F5" w:rsidRDefault="0087354C" w:rsidP="0087354C">
            <w:pPr>
              <w:pStyle w:val="TABLE-cell"/>
              <w:rPr>
                <w:bCs w:val="0"/>
                <w:lang w:val="en-US"/>
              </w:rPr>
            </w:pPr>
            <w:r w:rsidRPr="00EB0E01">
              <w:rPr>
                <w:bCs w:val="0"/>
                <w:lang w:val="en-US"/>
              </w:rPr>
              <w:t>Pulsed radiation</w:t>
            </w:r>
          </w:p>
        </w:tc>
      </w:tr>
      <w:tr w:rsidR="0087354C" w14:paraId="67DA098E" w14:textId="77777777" w:rsidTr="00810781">
        <w:tc>
          <w:tcPr>
            <w:tcW w:w="2134" w:type="dxa"/>
            <w:vMerge/>
          </w:tcPr>
          <w:p w14:paraId="5D7C8C74" w14:textId="77777777" w:rsidR="0087354C" w:rsidRDefault="0087354C" w:rsidP="0087354C">
            <w:pPr>
              <w:pStyle w:val="TABLE-cell"/>
            </w:pPr>
          </w:p>
        </w:tc>
        <w:tc>
          <w:tcPr>
            <w:tcW w:w="1158" w:type="dxa"/>
          </w:tcPr>
          <w:p w14:paraId="0E251583" w14:textId="15874564" w:rsidR="0087354C" w:rsidRPr="005578CA" w:rsidRDefault="0087354C" w:rsidP="0087354C">
            <w:pPr>
              <w:pStyle w:val="TABLE-cell"/>
              <w:rPr>
                <w:szCs w:val="16"/>
              </w:rPr>
            </w:pPr>
            <w:r>
              <w:rPr>
                <w:szCs w:val="16"/>
              </w:rPr>
              <w:t>5.2.3.1</w:t>
            </w:r>
          </w:p>
        </w:tc>
        <w:tc>
          <w:tcPr>
            <w:tcW w:w="5768" w:type="dxa"/>
          </w:tcPr>
          <w:p w14:paraId="3FB6EE20" w14:textId="47E9C84C" w:rsidR="0087354C" w:rsidRPr="001012F5" w:rsidRDefault="0087354C" w:rsidP="0087354C">
            <w:pPr>
              <w:pStyle w:val="TABLE-cell"/>
              <w:rPr>
                <w:bCs w:val="0"/>
                <w:lang w:val="en-US"/>
              </w:rPr>
            </w:pPr>
            <w:r w:rsidRPr="00EB0E01">
              <w:rPr>
                <w:bCs w:val="0"/>
                <w:lang w:val="en-US"/>
              </w:rPr>
              <w:t>General</w:t>
            </w:r>
          </w:p>
        </w:tc>
      </w:tr>
      <w:tr w:rsidR="0087354C" w14:paraId="562F8F71" w14:textId="77777777" w:rsidTr="00810781">
        <w:tc>
          <w:tcPr>
            <w:tcW w:w="2134" w:type="dxa"/>
            <w:vMerge/>
          </w:tcPr>
          <w:p w14:paraId="2083F17D" w14:textId="77777777" w:rsidR="0087354C" w:rsidRDefault="0087354C" w:rsidP="0087354C">
            <w:pPr>
              <w:pStyle w:val="TABLE-cell"/>
            </w:pPr>
          </w:p>
        </w:tc>
        <w:tc>
          <w:tcPr>
            <w:tcW w:w="1158" w:type="dxa"/>
          </w:tcPr>
          <w:p w14:paraId="00D40ED9" w14:textId="24C3F151" w:rsidR="0087354C" w:rsidRPr="005578CA" w:rsidRDefault="0087354C" w:rsidP="0087354C">
            <w:pPr>
              <w:pStyle w:val="TABLE-cell"/>
              <w:rPr>
                <w:szCs w:val="16"/>
              </w:rPr>
            </w:pPr>
            <w:r>
              <w:rPr>
                <w:szCs w:val="16"/>
              </w:rPr>
              <w:t>5.2.3.2</w:t>
            </w:r>
          </w:p>
        </w:tc>
        <w:tc>
          <w:tcPr>
            <w:tcW w:w="5768" w:type="dxa"/>
          </w:tcPr>
          <w:p w14:paraId="624A446A" w14:textId="3B21F164" w:rsidR="0087354C" w:rsidRPr="001012F5" w:rsidRDefault="0087354C" w:rsidP="0087354C">
            <w:pPr>
              <w:pStyle w:val="TABLE-cell"/>
              <w:rPr>
                <w:bCs w:val="0"/>
                <w:lang w:val="en-US"/>
              </w:rPr>
            </w:pPr>
            <w:r w:rsidRPr="00EB0E01">
              <w:rPr>
                <w:bCs w:val="0"/>
                <w:lang w:val="en-US"/>
              </w:rPr>
              <w:t>Optical pulse duration of less than or equal to 1 s for Group II</w:t>
            </w:r>
          </w:p>
        </w:tc>
      </w:tr>
      <w:tr w:rsidR="0087354C" w14:paraId="2C3E4057" w14:textId="77777777" w:rsidTr="00810781">
        <w:tc>
          <w:tcPr>
            <w:tcW w:w="2134" w:type="dxa"/>
            <w:vMerge/>
          </w:tcPr>
          <w:p w14:paraId="4B3FE63A" w14:textId="77777777" w:rsidR="0087354C" w:rsidRDefault="0087354C" w:rsidP="0087354C">
            <w:pPr>
              <w:pStyle w:val="TABLE-cell"/>
            </w:pPr>
          </w:p>
        </w:tc>
        <w:tc>
          <w:tcPr>
            <w:tcW w:w="1158" w:type="dxa"/>
          </w:tcPr>
          <w:p w14:paraId="6D700FB1" w14:textId="55135524" w:rsidR="0087354C" w:rsidRPr="005578CA" w:rsidRDefault="0087354C" w:rsidP="0087354C">
            <w:pPr>
              <w:pStyle w:val="TABLE-cell"/>
              <w:rPr>
                <w:szCs w:val="16"/>
              </w:rPr>
            </w:pPr>
            <w:r>
              <w:rPr>
                <w:szCs w:val="16"/>
              </w:rPr>
              <w:t>5.2.3.3</w:t>
            </w:r>
          </w:p>
        </w:tc>
        <w:tc>
          <w:tcPr>
            <w:tcW w:w="5768" w:type="dxa"/>
          </w:tcPr>
          <w:p w14:paraId="7F16E438" w14:textId="1037B1EC" w:rsidR="0087354C" w:rsidRPr="001012F5" w:rsidRDefault="0087354C" w:rsidP="0087354C">
            <w:pPr>
              <w:pStyle w:val="TABLE-cell"/>
              <w:rPr>
                <w:bCs w:val="0"/>
                <w:lang w:val="en-US"/>
              </w:rPr>
            </w:pPr>
            <w:r w:rsidRPr="00C13ADD">
              <w:rPr>
                <w:bCs w:val="0"/>
                <w:lang w:val="en-US"/>
              </w:rPr>
              <w:t>Optical pulse duration greater than 1 s for Group II</w:t>
            </w:r>
          </w:p>
        </w:tc>
      </w:tr>
      <w:tr w:rsidR="0087354C" w14:paraId="02151F94" w14:textId="77777777" w:rsidTr="00810781">
        <w:tc>
          <w:tcPr>
            <w:tcW w:w="2134" w:type="dxa"/>
            <w:vMerge/>
          </w:tcPr>
          <w:p w14:paraId="34BEAB77" w14:textId="77777777" w:rsidR="0087354C" w:rsidRDefault="0087354C" w:rsidP="0087354C">
            <w:pPr>
              <w:pStyle w:val="TABLE-cell"/>
            </w:pPr>
          </w:p>
        </w:tc>
        <w:tc>
          <w:tcPr>
            <w:tcW w:w="1158" w:type="dxa"/>
          </w:tcPr>
          <w:p w14:paraId="11C4BBDD" w14:textId="713E37FC" w:rsidR="0087354C" w:rsidRPr="005578CA" w:rsidRDefault="0087354C" w:rsidP="0087354C">
            <w:pPr>
              <w:pStyle w:val="TABLE-cell"/>
              <w:rPr>
                <w:szCs w:val="16"/>
              </w:rPr>
            </w:pPr>
            <w:r>
              <w:rPr>
                <w:szCs w:val="16"/>
              </w:rPr>
              <w:t>5.2.3.4</w:t>
            </w:r>
          </w:p>
        </w:tc>
        <w:tc>
          <w:tcPr>
            <w:tcW w:w="5768" w:type="dxa"/>
          </w:tcPr>
          <w:p w14:paraId="4367D9A3" w14:textId="614BBBF9" w:rsidR="0087354C" w:rsidRPr="001012F5" w:rsidRDefault="0087354C" w:rsidP="0087354C">
            <w:pPr>
              <w:pStyle w:val="TABLE-cell"/>
              <w:rPr>
                <w:bCs w:val="0"/>
                <w:lang w:val="en-US"/>
              </w:rPr>
            </w:pPr>
            <w:r w:rsidRPr="00C13ADD">
              <w:rPr>
                <w:bCs w:val="0"/>
                <w:lang w:val="en-US"/>
              </w:rPr>
              <w:t>Additional requirements for optical pulse trains for Group II equipment</w:t>
            </w:r>
          </w:p>
        </w:tc>
      </w:tr>
      <w:tr w:rsidR="0087354C" w14:paraId="7727E5E6" w14:textId="77777777" w:rsidTr="00810781">
        <w:tc>
          <w:tcPr>
            <w:tcW w:w="2134" w:type="dxa"/>
            <w:vMerge/>
          </w:tcPr>
          <w:p w14:paraId="4A2B51F6" w14:textId="77777777" w:rsidR="0087354C" w:rsidRDefault="0087354C" w:rsidP="0087354C">
            <w:pPr>
              <w:pStyle w:val="TABLE-cell"/>
            </w:pPr>
          </w:p>
        </w:tc>
        <w:tc>
          <w:tcPr>
            <w:tcW w:w="1158" w:type="dxa"/>
          </w:tcPr>
          <w:p w14:paraId="7AF435BC" w14:textId="791C0178" w:rsidR="0087354C" w:rsidRPr="005578CA" w:rsidRDefault="0087354C" w:rsidP="0087354C">
            <w:pPr>
              <w:pStyle w:val="TABLE-cell"/>
              <w:rPr>
                <w:szCs w:val="16"/>
              </w:rPr>
            </w:pPr>
            <w:r>
              <w:rPr>
                <w:szCs w:val="16"/>
              </w:rPr>
              <w:t>5.2.3.5</w:t>
            </w:r>
          </w:p>
        </w:tc>
        <w:tc>
          <w:tcPr>
            <w:tcW w:w="5768" w:type="dxa"/>
          </w:tcPr>
          <w:p w14:paraId="05BE78AB" w14:textId="3EEE34E6" w:rsidR="0087354C" w:rsidRPr="001012F5" w:rsidRDefault="0087354C" w:rsidP="0087354C">
            <w:pPr>
              <w:pStyle w:val="TABLE-cell"/>
              <w:rPr>
                <w:bCs w:val="0"/>
                <w:lang w:val="en-US"/>
              </w:rPr>
            </w:pPr>
            <w:r w:rsidRPr="00C13ADD">
              <w:rPr>
                <w:bCs w:val="0"/>
                <w:lang w:val="en-US"/>
              </w:rPr>
              <w:t>Additional requirements for optical pulses for Group I and Group III equipment</w:t>
            </w:r>
          </w:p>
        </w:tc>
      </w:tr>
      <w:tr w:rsidR="0087354C" w14:paraId="42B66851" w14:textId="77777777" w:rsidTr="00810781">
        <w:tc>
          <w:tcPr>
            <w:tcW w:w="2134" w:type="dxa"/>
            <w:vMerge/>
          </w:tcPr>
          <w:p w14:paraId="157976C3" w14:textId="77777777" w:rsidR="0087354C" w:rsidRDefault="0087354C" w:rsidP="0087354C">
            <w:pPr>
              <w:pStyle w:val="TABLE-cell"/>
            </w:pPr>
          </w:p>
        </w:tc>
        <w:tc>
          <w:tcPr>
            <w:tcW w:w="1158" w:type="dxa"/>
          </w:tcPr>
          <w:p w14:paraId="6FCDD4F5" w14:textId="1C749982" w:rsidR="0087354C" w:rsidRPr="005578CA" w:rsidRDefault="0087354C" w:rsidP="0087354C">
            <w:pPr>
              <w:pStyle w:val="TABLE-cell"/>
              <w:rPr>
                <w:szCs w:val="16"/>
              </w:rPr>
            </w:pPr>
            <w:r>
              <w:rPr>
                <w:szCs w:val="16"/>
              </w:rPr>
              <w:t>5.2.4</w:t>
            </w:r>
          </w:p>
        </w:tc>
        <w:tc>
          <w:tcPr>
            <w:tcW w:w="5768" w:type="dxa"/>
          </w:tcPr>
          <w:p w14:paraId="466F9BBC" w14:textId="1E608340" w:rsidR="0087354C" w:rsidRPr="001012F5" w:rsidRDefault="0087354C" w:rsidP="0087354C">
            <w:pPr>
              <w:pStyle w:val="TABLE-cell"/>
              <w:rPr>
                <w:bCs w:val="0"/>
                <w:lang w:val="en-US"/>
              </w:rPr>
            </w:pPr>
            <w:r w:rsidRPr="00C13ADD">
              <w:rPr>
                <w:bCs w:val="0"/>
                <w:lang w:val="en-US"/>
              </w:rPr>
              <w:t>Ignition tests</w:t>
            </w:r>
          </w:p>
        </w:tc>
      </w:tr>
      <w:tr w:rsidR="0087354C" w14:paraId="20B645FB" w14:textId="77777777" w:rsidTr="00810781">
        <w:tc>
          <w:tcPr>
            <w:tcW w:w="2134" w:type="dxa"/>
            <w:vMerge/>
          </w:tcPr>
          <w:p w14:paraId="4929E4E5" w14:textId="77777777" w:rsidR="0087354C" w:rsidRDefault="0087354C" w:rsidP="0087354C">
            <w:pPr>
              <w:pStyle w:val="TABLE-cell"/>
            </w:pPr>
          </w:p>
        </w:tc>
        <w:tc>
          <w:tcPr>
            <w:tcW w:w="1158" w:type="dxa"/>
          </w:tcPr>
          <w:p w14:paraId="673EF2D1" w14:textId="10A1E741" w:rsidR="0087354C" w:rsidRPr="005578CA" w:rsidRDefault="0087354C" w:rsidP="0087354C">
            <w:pPr>
              <w:pStyle w:val="TABLE-cell"/>
              <w:rPr>
                <w:szCs w:val="16"/>
              </w:rPr>
            </w:pPr>
            <w:r>
              <w:rPr>
                <w:szCs w:val="16"/>
              </w:rPr>
              <w:t>5.2.5</w:t>
            </w:r>
          </w:p>
        </w:tc>
        <w:tc>
          <w:tcPr>
            <w:tcW w:w="5768" w:type="dxa"/>
          </w:tcPr>
          <w:p w14:paraId="74F61CA8" w14:textId="619C11D7" w:rsidR="0087354C" w:rsidRPr="001012F5" w:rsidRDefault="0087354C" w:rsidP="0087354C">
            <w:pPr>
              <w:pStyle w:val="TABLE-cell"/>
              <w:rPr>
                <w:bCs w:val="0"/>
                <w:lang w:val="en-US"/>
              </w:rPr>
            </w:pPr>
            <w:r w:rsidRPr="00C83B72">
              <w:rPr>
                <w:bCs w:val="0"/>
                <w:lang w:val="en-US"/>
              </w:rPr>
              <w:t>Over-power/energy fault protection</w:t>
            </w:r>
          </w:p>
        </w:tc>
      </w:tr>
      <w:tr w:rsidR="0087354C" w14:paraId="1BC05801" w14:textId="77777777" w:rsidTr="00810781">
        <w:tc>
          <w:tcPr>
            <w:tcW w:w="2134" w:type="dxa"/>
            <w:vMerge/>
          </w:tcPr>
          <w:p w14:paraId="353B591C" w14:textId="77777777" w:rsidR="0087354C" w:rsidRDefault="0087354C" w:rsidP="0087354C">
            <w:pPr>
              <w:pStyle w:val="TABLE-cell"/>
            </w:pPr>
          </w:p>
        </w:tc>
        <w:tc>
          <w:tcPr>
            <w:tcW w:w="1158" w:type="dxa"/>
          </w:tcPr>
          <w:p w14:paraId="40D652C6" w14:textId="1FD05F0A" w:rsidR="0087354C" w:rsidRPr="005578CA" w:rsidRDefault="0087354C" w:rsidP="0087354C">
            <w:pPr>
              <w:pStyle w:val="TABLE-cell"/>
              <w:rPr>
                <w:szCs w:val="16"/>
              </w:rPr>
            </w:pPr>
            <w:r>
              <w:rPr>
                <w:szCs w:val="16"/>
              </w:rPr>
              <w:t>5.2.5.1</w:t>
            </w:r>
          </w:p>
        </w:tc>
        <w:tc>
          <w:tcPr>
            <w:tcW w:w="5768" w:type="dxa"/>
          </w:tcPr>
          <w:p w14:paraId="79325A55" w14:textId="42EEA18F" w:rsidR="0087354C" w:rsidRPr="001012F5" w:rsidRDefault="0087354C" w:rsidP="0087354C">
            <w:pPr>
              <w:pStyle w:val="TABLE-cell"/>
              <w:rPr>
                <w:bCs w:val="0"/>
                <w:lang w:val="en-US"/>
              </w:rPr>
            </w:pPr>
            <w:r w:rsidRPr="00C83B72">
              <w:rPr>
                <w:bCs w:val="0"/>
                <w:lang w:val="en-US"/>
              </w:rPr>
              <w:t>General</w:t>
            </w:r>
          </w:p>
        </w:tc>
      </w:tr>
      <w:tr w:rsidR="0087354C" w14:paraId="332AF839" w14:textId="77777777" w:rsidTr="00810781">
        <w:tc>
          <w:tcPr>
            <w:tcW w:w="2134" w:type="dxa"/>
            <w:vMerge/>
          </w:tcPr>
          <w:p w14:paraId="37E195CD" w14:textId="77777777" w:rsidR="0087354C" w:rsidRDefault="0087354C" w:rsidP="0087354C">
            <w:pPr>
              <w:pStyle w:val="TABLE-cell"/>
            </w:pPr>
          </w:p>
        </w:tc>
        <w:tc>
          <w:tcPr>
            <w:tcW w:w="1158" w:type="dxa"/>
          </w:tcPr>
          <w:p w14:paraId="643C9AF5" w14:textId="7A0CE9C0" w:rsidR="0087354C" w:rsidRPr="005578CA" w:rsidRDefault="0087354C" w:rsidP="0087354C">
            <w:pPr>
              <w:pStyle w:val="TABLE-cell"/>
              <w:rPr>
                <w:szCs w:val="16"/>
              </w:rPr>
            </w:pPr>
            <w:r>
              <w:rPr>
                <w:szCs w:val="16"/>
              </w:rPr>
              <w:t>5.2.5.2</w:t>
            </w:r>
          </w:p>
        </w:tc>
        <w:tc>
          <w:tcPr>
            <w:tcW w:w="5768" w:type="dxa"/>
          </w:tcPr>
          <w:p w14:paraId="04119FC5" w14:textId="7264FBF3" w:rsidR="0087354C" w:rsidRPr="001012F5" w:rsidRDefault="0087354C" w:rsidP="0087354C">
            <w:pPr>
              <w:pStyle w:val="TABLE-cell"/>
              <w:rPr>
                <w:bCs w:val="0"/>
                <w:lang w:val="en-US"/>
              </w:rPr>
            </w:pPr>
            <w:r w:rsidRPr="008C585F">
              <w:rPr>
                <w:bCs w:val="0"/>
                <w:lang w:val="en-US"/>
              </w:rPr>
              <w:t>Self-limiting optical sources</w:t>
            </w:r>
          </w:p>
        </w:tc>
      </w:tr>
      <w:tr w:rsidR="0087354C" w14:paraId="19866670" w14:textId="77777777" w:rsidTr="00810781">
        <w:tc>
          <w:tcPr>
            <w:tcW w:w="2134" w:type="dxa"/>
            <w:vMerge/>
          </w:tcPr>
          <w:p w14:paraId="628A05A6" w14:textId="77777777" w:rsidR="0087354C" w:rsidRDefault="0087354C" w:rsidP="0087354C">
            <w:pPr>
              <w:pStyle w:val="TABLE-cell"/>
            </w:pPr>
          </w:p>
        </w:tc>
        <w:tc>
          <w:tcPr>
            <w:tcW w:w="1158" w:type="dxa"/>
          </w:tcPr>
          <w:p w14:paraId="6407A24C" w14:textId="7AA38242" w:rsidR="0087354C" w:rsidRPr="005578CA" w:rsidRDefault="0087354C" w:rsidP="0087354C">
            <w:pPr>
              <w:pStyle w:val="TABLE-cell"/>
              <w:rPr>
                <w:szCs w:val="16"/>
              </w:rPr>
            </w:pPr>
            <w:r>
              <w:rPr>
                <w:szCs w:val="16"/>
              </w:rPr>
              <w:t>5.2.5.3</w:t>
            </w:r>
          </w:p>
        </w:tc>
        <w:tc>
          <w:tcPr>
            <w:tcW w:w="5768" w:type="dxa"/>
          </w:tcPr>
          <w:p w14:paraId="13EA2B28" w14:textId="0D92844F" w:rsidR="0087354C" w:rsidRPr="001012F5" w:rsidRDefault="0087354C" w:rsidP="0087354C">
            <w:pPr>
              <w:pStyle w:val="TABLE-cell"/>
              <w:rPr>
                <w:bCs w:val="0"/>
                <w:lang w:val="en-US"/>
              </w:rPr>
            </w:pPr>
            <w:r w:rsidRPr="008C585F">
              <w:rPr>
                <w:bCs w:val="0"/>
                <w:lang w:val="en-US"/>
              </w:rPr>
              <w:t>Optical sources requiring power limiting circuitry</w:t>
            </w:r>
          </w:p>
        </w:tc>
      </w:tr>
      <w:tr w:rsidR="0087354C" w14:paraId="174A69F4" w14:textId="77777777" w:rsidTr="00810781">
        <w:tc>
          <w:tcPr>
            <w:tcW w:w="2134" w:type="dxa"/>
            <w:vMerge w:val="restart"/>
          </w:tcPr>
          <w:p w14:paraId="680436CC" w14:textId="6F7D86B9" w:rsidR="0087354C" w:rsidRDefault="0087354C" w:rsidP="0087354C">
            <w:pPr>
              <w:pStyle w:val="TABLE-cell"/>
            </w:pPr>
            <w:r>
              <w:lastRenderedPageBreak/>
              <w:t>IEC/IEEE 60079-30-1 Ed 1.0</w:t>
            </w:r>
          </w:p>
        </w:tc>
        <w:tc>
          <w:tcPr>
            <w:tcW w:w="1158" w:type="dxa"/>
          </w:tcPr>
          <w:p w14:paraId="04B72D65" w14:textId="5B8ECB89" w:rsidR="0087354C" w:rsidRPr="005578CA" w:rsidRDefault="0087354C" w:rsidP="0087354C">
            <w:pPr>
              <w:pStyle w:val="TABLE-cell"/>
              <w:rPr>
                <w:szCs w:val="16"/>
              </w:rPr>
            </w:pPr>
            <w:r>
              <w:rPr>
                <w:szCs w:val="16"/>
              </w:rPr>
              <w:t>5.1.1</w:t>
            </w:r>
          </w:p>
        </w:tc>
        <w:tc>
          <w:tcPr>
            <w:tcW w:w="5768" w:type="dxa"/>
          </w:tcPr>
          <w:p w14:paraId="025523C8" w14:textId="62E5DC55" w:rsidR="0087354C" w:rsidRPr="001012F5" w:rsidRDefault="0087354C" w:rsidP="0087354C">
            <w:pPr>
              <w:pStyle w:val="TABLE-cell"/>
              <w:rPr>
                <w:bCs w:val="0"/>
                <w:lang w:val="en-US"/>
              </w:rPr>
            </w:pPr>
            <w:r>
              <w:rPr>
                <w:bCs w:val="0"/>
                <w:lang w:val="en-US"/>
              </w:rPr>
              <w:t>General</w:t>
            </w:r>
          </w:p>
        </w:tc>
      </w:tr>
      <w:tr w:rsidR="0087354C" w14:paraId="3BD6817A" w14:textId="77777777" w:rsidTr="00810781">
        <w:tc>
          <w:tcPr>
            <w:tcW w:w="2134" w:type="dxa"/>
            <w:vMerge/>
          </w:tcPr>
          <w:p w14:paraId="50CF7678" w14:textId="77777777" w:rsidR="0087354C" w:rsidRDefault="0087354C" w:rsidP="0087354C">
            <w:pPr>
              <w:pStyle w:val="TABLE-cell"/>
            </w:pPr>
          </w:p>
        </w:tc>
        <w:tc>
          <w:tcPr>
            <w:tcW w:w="1158" w:type="dxa"/>
          </w:tcPr>
          <w:p w14:paraId="4200AA37" w14:textId="74E4AF0D" w:rsidR="0087354C" w:rsidRPr="005578CA" w:rsidRDefault="0087354C" w:rsidP="0087354C">
            <w:pPr>
              <w:pStyle w:val="TABLE-cell"/>
              <w:rPr>
                <w:szCs w:val="16"/>
              </w:rPr>
            </w:pPr>
            <w:r>
              <w:rPr>
                <w:szCs w:val="16"/>
              </w:rPr>
              <w:t>5.1.2</w:t>
            </w:r>
          </w:p>
        </w:tc>
        <w:tc>
          <w:tcPr>
            <w:tcW w:w="5768" w:type="dxa"/>
          </w:tcPr>
          <w:p w14:paraId="2E8EEAE8" w14:textId="28B0F264" w:rsidR="0087354C" w:rsidRPr="001012F5" w:rsidRDefault="0087354C" w:rsidP="0087354C">
            <w:pPr>
              <w:pStyle w:val="TABLE-cell"/>
              <w:rPr>
                <w:bCs w:val="0"/>
                <w:lang w:val="en-US"/>
              </w:rPr>
            </w:pPr>
            <w:r w:rsidRPr="005304F7">
              <w:rPr>
                <w:bCs w:val="0"/>
                <w:lang w:val="en-US"/>
              </w:rPr>
              <w:t>Dielectric test</w:t>
            </w:r>
          </w:p>
        </w:tc>
      </w:tr>
      <w:tr w:rsidR="0087354C" w14:paraId="18699B67" w14:textId="77777777" w:rsidTr="00810781">
        <w:tc>
          <w:tcPr>
            <w:tcW w:w="2134" w:type="dxa"/>
            <w:vMerge/>
          </w:tcPr>
          <w:p w14:paraId="39616B17" w14:textId="77777777" w:rsidR="0087354C" w:rsidRDefault="0087354C" w:rsidP="0087354C">
            <w:pPr>
              <w:pStyle w:val="TABLE-cell"/>
            </w:pPr>
          </w:p>
        </w:tc>
        <w:tc>
          <w:tcPr>
            <w:tcW w:w="1158" w:type="dxa"/>
          </w:tcPr>
          <w:p w14:paraId="695610F8" w14:textId="7B4FA5E2" w:rsidR="0087354C" w:rsidRPr="005578CA" w:rsidRDefault="0087354C" w:rsidP="0087354C">
            <w:pPr>
              <w:pStyle w:val="TABLE-cell"/>
              <w:rPr>
                <w:szCs w:val="16"/>
              </w:rPr>
            </w:pPr>
            <w:r>
              <w:rPr>
                <w:szCs w:val="16"/>
              </w:rPr>
              <w:t>5.1.3</w:t>
            </w:r>
          </w:p>
        </w:tc>
        <w:tc>
          <w:tcPr>
            <w:tcW w:w="5768" w:type="dxa"/>
          </w:tcPr>
          <w:p w14:paraId="25D5DC1A" w14:textId="1472A45B" w:rsidR="0087354C" w:rsidRPr="001012F5" w:rsidRDefault="0087354C" w:rsidP="0087354C">
            <w:pPr>
              <w:pStyle w:val="TABLE-cell"/>
              <w:rPr>
                <w:bCs w:val="0"/>
                <w:lang w:val="en-US"/>
              </w:rPr>
            </w:pPr>
            <w:r w:rsidRPr="005304F7">
              <w:rPr>
                <w:bCs w:val="0"/>
                <w:lang w:val="en-US"/>
              </w:rPr>
              <w:t>Electrical insulation resistance test</w:t>
            </w:r>
          </w:p>
        </w:tc>
      </w:tr>
      <w:tr w:rsidR="0087354C" w14:paraId="23014D71" w14:textId="77777777" w:rsidTr="00810781">
        <w:tc>
          <w:tcPr>
            <w:tcW w:w="2134" w:type="dxa"/>
            <w:vMerge/>
          </w:tcPr>
          <w:p w14:paraId="7AF12A11" w14:textId="77777777" w:rsidR="0087354C" w:rsidRDefault="0087354C" w:rsidP="0087354C">
            <w:pPr>
              <w:pStyle w:val="TABLE-cell"/>
            </w:pPr>
          </w:p>
        </w:tc>
        <w:tc>
          <w:tcPr>
            <w:tcW w:w="1158" w:type="dxa"/>
          </w:tcPr>
          <w:p w14:paraId="10E7BB6D" w14:textId="1538335F" w:rsidR="0087354C" w:rsidRPr="005578CA" w:rsidRDefault="0087354C" w:rsidP="0087354C">
            <w:pPr>
              <w:pStyle w:val="TABLE-cell"/>
              <w:rPr>
                <w:szCs w:val="16"/>
              </w:rPr>
            </w:pPr>
            <w:r>
              <w:rPr>
                <w:szCs w:val="16"/>
              </w:rPr>
              <w:t>5.1.4</w:t>
            </w:r>
          </w:p>
        </w:tc>
        <w:tc>
          <w:tcPr>
            <w:tcW w:w="5768" w:type="dxa"/>
          </w:tcPr>
          <w:p w14:paraId="250DF1C8" w14:textId="2464D3FC" w:rsidR="0087354C" w:rsidRPr="001012F5" w:rsidRDefault="0087354C" w:rsidP="0087354C">
            <w:pPr>
              <w:pStyle w:val="TABLE-cell"/>
              <w:rPr>
                <w:bCs w:val="0"/>
                <w:lang w:val="en-US"/>
              </w:rPr>
            </w:pPr>
            <w:r w:rsidRPr="005304F7">
              <w:rPr>
                <w:bCs w:val="0"/>
                <w:lang w:val="en-US"/>
              </w:rPr>
              <w:t>Flammability test</w:t>
            </w:r>
          </w:p>
        </w:tc>
      </w:tr>
      <w:tr w:rsidR="0087354C" w14:paraId="1243695C" w14:textId="77777777" w:rsidTr="00810781">
        <w:tc>
          <w:tcPr>
            <w:tcW w:w="2134" w:type="dxa"/>
            <w:vMerge/>
          </w:tcPr>
          <w:p w14:paraId="1BD49E75" w14:textId="77777777" w:rsidR="0087354C" w:rsidRDefault="0087354C" w:rsidP="0087354C">
            <w:pPr>
              <w:pStyle w:val="TABLE-cell"/>
            </w:pPr>
          </w:p>
        </w:tc>
        <w:tc>
          <w:tcPr>
            <w:tcW w:w="1158" w:type="dxa"/>
          </w:tcPr>
          <w:p w14:paraId="46CFA520" w14:textId="5458F8B5" w:rsidR="0087354C" w:rsidRPr="005578CA" w:rsidRDefault="0087354C" w:rsidP="0087354C">
            <w:pPr>
              <w:pStyle w:val="TABLE-cell"/>
              <w:rPr>
                <w:szCs w:val="16"/>
              </w:rPr>
            </w:pPr>
            <w:r>
              <w:rPr>
                <w:szCs w:val="16"/>
              </w:rPr>
              <w:t>5.1.5</w:t>
            </w:r>
          </w:p>
        </w:tc>
        <w:tc>
          <w:tcPr>
            <w:tcW w:w="5768" w:type="dxa"/>
          </w:tcPr>
          <w:p w14:paraId="26FEA66D" w14:textId="21B9EF48" w:rsidR="0087354C" w:rsidRPr="001012F5" w:rsidRDefault="0087354C" w:rsidP="0087354C">
            <w:pPr>
              <w:pStyle w:val="TABLE-cell"/>
              <w:rPr>
                <w:bCs w:val="0"/>
                <w:lang w:val="en-US"/>
              </w:rPr>
            </w:pPr>
            <w:r w:rsidRPr="005304F7">
              <w:rPr>
                <w:bCs w:val="0"/>
                <w:lang w:val="en-US"/>
              </w:rPr>
              <w:t>Impact test</w:t>
            </w:r>
          </w:p>
        </w:tc>
      </w:tr>
      <w:tr w:rsidR="0087354C" w14:paraId="40C60034" w14:textId="77777777" w:rsidTr="00810781">
        <w:tc>
          <w:tcPr>
            <w:tcW w:w="2134" w:type="dxa"/>
            <w:vMerge/>
          </w:tcPr>
          <w:p w14:paraId="2684503F" w14:textId="77777777" w:rsidR="0087354C" w:rsidRDefault="0087354C" w:rsidP="0087354C">
            <w:pPr>
              <w:pStyle w:val="TABLE-cell"/>
            </w:pPr>
          </w:p>
        </w:tc>
        <w:tc>
          <w:tcPr>
            <w:tcW w:w="1158" w:type="dxa"/>
          </w:tcPr>
          <w:p w14:paraId="3D074AC4" w14:textId="46CED001" w:rsidR="0087354C" w:rsidRPr="005578CA" w:rsidRDefault="0087354C" w:rsidP="0087354C">
            <w:pPr>
              <w:pStyle w:val="TABLE-cell"/>
              <w:rPr>
                <w:szCs w:val="16"/>
              </w:rPr>
            </w:pPr>
            <w:r>
              <w:rPr>
                <w:szCs w:val="16"/>
              </w:rPr>
              <w:t>5.1.6</w:t>
            </w:r>
          </w:p>
        </w:tc>
        <w:tc>
          <w:tcPr>
            <w:tcW w:w="5768" w:type="dxa"/>
          </w:tcPr>
          <w:p w14:paraId="5BCC1ECA" w14:textId="74BC76E0" w:rsidR="0087354C" w:rsidRPr="001012F5" w:rsidRDefault="0087354C" w:rsidP="0087354C">
            <w:pPr>
              <w:pStyle w:val="TABLE-cell"/>
              <w:rPr>
                <w:bCs w:val="0"/>
                <w:lang w:val="en-US"/>
              </w:rPr>
            </w:pPr>
            <w:r w:rsidRPr="005E7A22">
              <w:rPr>
                <w:bCs w:val="0"/>
                <w:lang w:val="en-US"/>
              </w:rPr>
              <w:t>Deformation test</w:t>
            </w:r>
          </w:p>
        </w:tc>
      </w:tr>
      <w:tr w:rsidR="0087354C" w14:paraId="5E30F03B" w14:textId="77777777" w:rsidTr="00810781">
        <w:tc>
          <w:tcPr>
            <w:tcW w:w="2134" w:type="dxa"/>
            <w:vMerge/>
          </w:tcPr>
          <w:p w14:paraId="0DA02383" w14:textId="77777777" w:rsidR="0087354C" w:rsidRDefault="0087354C" w:rsidP="0087354C">
            <w:pPr>
              <w:pStyle w:val="TABLE-cell"/>
            </w:pPr>
          </w:p>
        </w:tc>
        <w:tc>
          <w:tcPr>
            <w:tcW w:w="1158" w:type="dxa"/>
          </w:tcPr>
          <w:p w14:paraId="537F240B" w14:textId="4A0D0919" w:rsidR="0087354C" w:rsidRPr="005578CA" w:rsidRDefault="0087354C" w:rsidP="0087354C">
            <w:pPr>
              <w:pStyle w:val="TABLE-cell"/>
              <w:rPr>
                <w:szCs w:val="16"/>
              </w:rPr>
            </w:pPr>
            <w:r>
              <w:rPr>
                <w:szCs w:val="16"/>
              </w:rPr>
              <w:t>5.1.7</w:t>
            </w:r>
          </w:p>
        </w:tc>
        <w:tc>
          <w:tcPr>
            <w:tcW w:w="5768" w:type="dxa"/>
          </w:tcPr>
          <w:p w14:paraId="4F969076" w14:textId="4B012DDA" w:rsidR="0087354C" w:rsidRPr="001012F5" w:rsidRDefault="0087354C" w:rsidP="0087354C">
            <w:pPr>
              <w:pStyle w:val="TABLE-cell"/>
              <w:rPr>
                <w:bCs w:val="0"/>
                <w:lang w:val="en-US"/>
              </w:rPr>
            </w:pPr>
            <w:r w:rsidRPr="005E7A22">
              <w:rPr>
                <w:bCs w:val="0"/>
                <w:lang w:val="en-US"/>
              </w:rPr>
              <w:t>Cold bend test</w:t>
            </w:r>
          </w:p>
        </w:tc>
      </w:tr>
      <w:tr w:rsidR="0087354C" w14:paraId="7DD252FF" w14:textId="77777777" w:rsidTr="00810781">
        <w:tc>
          <w:tcPr>
            <w:tcW w:w="2134" w:type="dxa"/>
            <w:vMerge/>
          </w:tcPr>
          <w:p w14:paraId="37CE3755" w14:textId="77777777" w:rsidR="0087354C" w:rsidRDefault="0087354C" w:rsidP="0087354C">
            <w:pPr>
              <w:pStyle w:val="TABLE-cell"/>
            </w:pPr>
          </w:p>
        </w:tc>
        <w:tc>
          <w:tcPr>
            <w:tcW w:w="1158" w:type="dxa"/>
          </w:tcPr>
          <w:p w14:paraId="7D2D9144" w14:textId="411190D5" w:rsidR="0087354C" w:rsidRPr="005578CA" w:rsidRDefault="0087354C" w:rsidP="0087354C">
            <w:pPr>
              <w:pStyle w:val="TABLE-cell"/>
              <w:rPr>
                <w:szCs w:val="16"/>
              </w:rPr>
            </w:pPr>
            <w:r>
              <w:rPr>
                <w:szCs w:val="16"/>
              </w:rPr>
              <w:t>5.1.8</w:t>
            </w:r>
          </w:p>
        </w:tc>
        <w:tc>
          <w:tcPr>
            <w:tcW w:w="5768" w:type="dxa"/>
          </w:tcPr>
          <w:p w14:paraId="582AD24A" w14:textId="44F7AAF7" w:rsidR="0087354C" w:rsidRPr="001012F5" w:rsidRDefault="0087354C" w:rsidP="0087354C">
            <w:pPr>
              <w:pStyle w:val="TABLE-cell"/>
              <w:rPr>
                <w:bCs w:val="0"/>
                <w:lang w:val="en-US"/>
              </w:rPr>
            </w:pPr>
            <w:r w:rsidRPr="005E7A22">
              <w:rPr>
                <w:bCs w:val="0"/>
                <w:lang w:val="en-US"/>
              </w:rPr>
              <w:t>Water resistance test</w:t>
            </w:r>
          </w:p>
        </w:tc>
      </w:tr>
      <w:tr w:rsidR="0087354C" w14:paraId="1A71767C" w14:textId="77777777" w:rsidTr="00810781">
        <w:tc>
          <w:tcPr>
            <w:tcW w:w="2134" w:type="dxa"/>
            <w:vMerge/>
          </w:tcPr>
          <w:p w14:paraId="3A541612" w14:textId="77777777" w:rsidR="0087354C" w:rsidRDefault="0087354C" w:rsidP="0087354C">
            <w:pPr>
              <w:pStyle w:val="TABLE-cell"/>
            </w:pPr>
          </w:p>
        </w:tc>
        <w:tc>
          <w:tcPr>
            <w:tcW w:w="1158" w:type="dxa"/>
          </w:tcPr>
          <w:p w14:paraId="46DF7C5E" w14:textId="3A432CCB" w:rsidR="0087354C" w:rsidRPr="005578CA" w:rsidRDefault="0087354C" w:rsidP="0087354C">
            <w:pPr>
              <w:pStyle w:val="TABLE-cell"/>
              <w:rPr>
                <w:szCs w:val="16"/>
              </w:rPr>
            </w:pPr>
            <w:r>
              <w:rPr>
                <w:szCs w:val="16"/>
              </w:rPr>
              <w:t>5.1.9</w:t>
            </w:r>
          </w:p>
        </w:tc>
        <w:tc>
          <w:tcPr>
            <w:tcW w:w="5768" w:type="dxa"/>
          </w:tcPr>
          <w:p w14:paraId="06B2F519" w14:textId="371DEBA6" w:rsidR="0087354C" w:rsidRPr="001012F5" w:rsidRDefault="0087354C" w:rsidP="0087354C">
            <w:pPr>
              <w:pStyle w:val="TABLE-cell"/>
              <w:rPr>
                <w:bCs w:val="0"/>
                <w:lang w:val="en-US"/>
              </w:rPr>
            </w:pPr>
            <w:r w:rsidRPr="0090377B">
              <w:rPr>
                <w:bCs w:val="0"/>
                <w:lang w:val="en-US"/>
              </w:rPr>
              <w:t>Integral components water resistance test</w:t>
            </w:r>
          </w:p>
        </w:tc>
      </w:tr>
      <w:tr w:rsidR="0087354C" w14:paraId="0258034D" w14:textId="77777777" w:rsidTr="00810781">
        <w:tc>
          <w:tcPr>
            <w:tcW w:w="2134" w:type="dxa"/>
            <w:vMerge/>
          </w:tcPr>
          <w:p w14:paraId="0052FED7" w14:textId="77777777" w:rsidR="0087354C" w:rsidRDefault="0087354C" w:rsidP="0087354C">
            <w:pPr>
              <w:pStyle w:val="TABLE-cell"/>
            </w:pPr>
          </w:p>
        </w:tc>
        <w:tc>
          <w:tcPr>
            <w:tcW w:w="1158" w:type="dxa"/>
          </w:tcPr>
          <w:p w14:paraId="0B0725E5" w14:textId="6DBDBD62" w:rsidR="0087354C" w:rsidRPr="005578CA" w:rsidRDefault="0087354C" w:rsidP="0087354C">
            <w:pPr>
              <w:pStyle w:val="TABLE-cell"/>
              <w:rPr>
                <w:szCs w:val="16"/>
              </w:rPr>
            </w:pPr>
            <w:r>
              <w:rPr>
                <w:szCs w:val="16"/>
              </w:rPr>
              <w:t>5.1.10</w:t>
            </w:r>
          </w:p>
        </w:tc>
        <w:tc>
          <w:tcPr>
            <w:tcW w:w="5768" w:type="dxa"/>
          </w:tcPr>
          <w:p w14:paraId="2C4586FB" w14:textId="1EB8E54F" w:rsidR="0087354C" w:rsidRPr="001012F5" w:rsidRDefault="0087354C" w:rsidP="0087354C">
            <w:pPr>
              <w:pStyle w:val="TABLE-cell"/>
              <w:rPr>
                <w:bCs w:val="0"/>
                <w:lang w:val="en-US"/>
              </w:rPr>
            </w:pPr>
            <w:r w:rsidRPr="0090377B">
              <w:rPr>
                <w:bCs w:val="0"/>
                <w:lang w:val="en-US"/>
              </w:rPr>
              <w:t>Verification of rated output</w:t>
            </w:r>
          </w:p>
        </w:tc>
      </w:tr>
      <w:tr w:rsidR="0087354C" w14:paraId="6CC8E6AE" w14:textId="77777777" w:rsidTr="00810781">
        <w:tc>
          <w:tcPr>
            <w:tcW w:w="2134" w:type="dxa"/>
            <w:vMerge/>
          </w:tcPr>
          <w:p w14:paraId="013CE9FB" w14:textId="77777777" w:rsidR="0087354C" w:rsidRDefault="0087354C" w:rsidP="0087354C">
            <w:pPr>
              <w:pStyle w:val="TABLE-cell"/>
            </w:pPr>
          </w:p>
        </w:tc>
        <w:tc>
          <w:tcPr>
            <w:tcW w:w="1158" w:type="dxa"/>
          </w:tcPr>
          <w:p w14:paraId="18E8E57A" w14:textId="323550C8" w:rsidR="0087354C" w:rsidRPr="005578CA" w:rsidRDefault="0087354C" w:rsidP="0087354C">
            <w:pPr>
              <w:pStyle w:val="TABLE-cell"/>
              <w:rPr>
                <w:szCs w:val="16"/>
              </w:rPr>
            </w:pPr>
            <w:r>
              <w:rPr>
                <w:szCs w:val="16"/>
              </w:rPr>
              <w:t>5.1.11</w:t>
            </w:r>
          </w:p>
        </w:tc>
        <w:tc>
          <w:tcPr>
            <w:tcW w:w="5768" w:type="dxa"/>
          </w:tcPr>
          <w:p w14:paraId="39B84201" w14:textId="3B59661C" w:rsidR="0087354C" w:rsidRPr="001012F5" w:rsidRDefault="0087354C" w:rsidP="0087354C">
            <w:pPr>
              <w:pStyle w:val="TABLE-cell"/>
              <w:rPr>
                <w:bCs w:val="0"/>
                <w:lang w:val="en-US"/>
              </w:rPr>
            </w:pPr>
            <w:r w:rsidRPr="0090377B">
              <w:rPr>
                <w:bCs w:val="0"/>
                <w:lang w:val="en-US"/>
              </w:rPr>
              <w:t>Thermal stability</w:t>
            </w:r>
          </w:p>
        </w:tc>
      </w:tr>
      <w:tr w:rsidR="0087354C" w14:paraId="5C5A80A6" w14:textId="77777777" w:rsidTr="00810781">
        <w:tc>
          <w:tcPr>
            <w:tcW w:w="2134" w:type="dxa"/>
            <w:vMerge/>
          </w:tcPr>
          <w:p w14:paraId="10915F81" w14:textId="77777777" w:rsidR="0087354C" w:rsidRDefault="0087354C" w:rsidP="0087354C">
            <w:pPr>
              <w:pStyle w:val="TABLE-cell"/>
            </w:pPr>
          </w:p>
        </w:tc>
        <w:tc>
          <w:tcPr>
            <w:tcW w:w="1158" w:type="dxa"/>
          </w:tcPr>
          <w:p w14:paraId="34098798" w14:textId="022488BB" w:rsidR="0087354C" w:rsidRPr="005578CA" w:rsidRDefault="0087354C" w:rsidP="0087354C">
            <w:pPr>
              <w:pStyle w:val="TABLE-cell"/>
              <w:rPr>
                <w:szCs w:val="16"/>
              </w:rPr>
            </w:pPr>
            <w:r>
              <w:rPr>
                <w:szCs w:val="16"/>
              </w:rPr>
              <w:t>5.1.12</w:t>
            </w:r>
          </w:p>
        </w:tc>
        <w:tc>
          <w:tcPr>
            <w:tcW w:w="5768" w:type="dxa"/>
          </w:tcPr>
          <w:p w14:paraId="6CA3A0BE" w14:textId="3DAF2CCB" w:rsidR="0087354C" w:rsidRPr="001012F5" w:rsidRDefault="0087354C" w:rsidP="0087354C">
            <w:pPr>
              <w:pStyle w:val="TABLE-cell"/>
              <w:rPr>
                <w:bCs w:val="0"/>
                <w:lang w:val="en-US"/>
              </w:rPr>
            </w:pPr>
            <w:r w:rsidRPr="0090377B">
              <w:rPr>
                <w:bCs w:val="0"/>
                <w:lang w:val="en-US"/>
              </w:rPr>
              <w:t>Thermal performance</w:t>
            </w:r>
          </w:p>
        </w:tc>
      </w:tr>
      <w:tr w:rsidR="0087354C" w14:paraId="08A4C61E" w14:textId="77777777" w:rsidTr="00810781">
        <w:tc>
          <w:tcPr>
            <w:tcW w:w="2134" w:type="dxa"/>
            <w:vMerge/>
          </w:tcPr>
          <w:p w14:paraId="4CFF8607" w14:textId="77777777" w:rsidR="0087354C" w:rsidRDefault="0087354C" w:rsidP="0087354C">
            <w:pPr>
              <w:pStyle w:val="TABLE-cell"/>
            </w:pPr>
          </w:p>
        </w:tc>
        <w:tc>
          <w:tcPr>
            <w:tcW w:w="1158" w:type="dxa"/>
          </w:tcPr>
          <w:p w14:paraId="01C58939" w14:textId="3AD502F3" w:rsidR="0087354C" w:rsidRDefault="0087354C" w:rsidP="0087354C">
            <w:pPr>
              <w:pStyle w:val="TABLE-cell"/>
              <w:rPr>
                <w:szCs w:val="16"/>
              </w:rPr>
            </w:pPr>
            <w:r>
              <w:rPr>
                <w:szCs w:val="16"/>
              </w:rPr>
              <w:t>5.1.13</w:t>
            </w:r>
          </w:p>
        </w:tc>
        <w:tc>
          <w:tcPr>
            <w:tcW w:w="5768" w:type="dxa"/>
          </w:tcPr>
          <w:p w14:paraId="122DF88C" w14:textId="009C9209" w:rsidR="0087354C" w:rsidRPr="001012F5" w:rsidRDefault="0087354C" w:rsidP="0087354C">
            <w:pPr>
              <w:pStyle w:val="TABLE-cell"/>
              <w:rPr>
                <w:bCs w:val="0"/>
                <w:lang w:val="en-US"/>
              </w:rPr>
            </w:pPr>
            <w:r w:rsidRPr="00D74F93">
              <w:rPr>
                <w:bCs w:val="0"/>
                <w:lang w:val="en-US"/>
              </w:rPr>
              <w:t>Max sheath temperature</w:t>
            </w:r>
          </w:p>
        </w:tc>
      </w:tr>
      <w:tr w:rsidR="0087354C" w14:paraId="61087D0D" w14:textId="77777777" w:rsidTr="00810781">
        <w:tc>
          <w:tcPr>
            <w:tcW w:w="2134" w:type="dxa"/>
            <w:vMerge/>
          </w:tcPr>
          <w:p w14:paraId="34511A4E" w14:textId="77777777" w:rsidR="0087354C" w:rsidRDefault="0087354C" w:rsidP="0087354C">
            <w:pPr>
              <w:pStyle w:val="TABLE-cell"/>
            </w:pPr>
          </w:p>
        </w:tc>
        <w:tc>
          <w:tcPr>
            <w:tcW w:w="1158" w:type="dxa"/>
          </w:tcPr>
          <w:p w14:paraId="266AFF06" w14:textId="72DB07BA" w:rsidR="0087354C" w:rsidRDefault="0087354C" w:rsidP="0087354C">
            <w:pPr>
              <w:pStyle w:val="TABLE-cell"/>
              <w:rPr>
                <w:szCs w:val="16"/>
              </w:rPr>
            </w:pPr>
            <w:r>
              <w:rPr>
                <w:szCs w:val="16"/>
              </w:rPr>
              <w:t>5.1.14</w:t>
            </w:r>
          </w:p>
        </w:tc>
        <w:tc>
          <w:tcPr>
            <w:tcW w:w="5768" w:type="dxa"/>
          </w:tcPr>
          <w:p w14:paraId="71C6571A" w14:textId="5D26B37C" w:rsidR="0087354C" w:rsidRPr="001012F5" w:rsidRDefault="0087354C" w:rsidP="0087354C">
            <w:pPr>
              <w:pStyle w:val="TABLE-cell"/>
              <w:rPr>
                <w:bCs w:val="0"/>
                <w:lang w:val="en-US"/>
              </w:rPr>
            </w:pPr>
            <w:r w:rsidRPr="00D74F93">
              <w:rPr>
                <w:bCs w:val="0"/>
                <w:lang w:val="en-US"/>
              </w:rPr>
              <w:t>Verification of startup current</w:t>
            </w:r>
          </w:p>
        </w:tc>
      </w:tr>
      <w:tr w:rsidR="0087354C" w14:paraId="00EC0EB7" w14:textId="77777777" w:rsidTr="00810781">
        <w:tc>
          <w:tcPr>
            <w:tcW w:w="2134" w:type="dxa"/>
            <w:vMerge/>
          </w:tcPr>
          <w:p w14:paraId="1DB23843" w14:textId="77777777" w:rsidR="0087354C" w:rsidRDefault="0087354C" w:rsidP="0087354C">
            <w:pPr>
              <w:pStyle w:val="TABLE-cell"/>
            </w:pPr>
          </w:p>
        </w:tc>
        <w:tc>
          <w:tcPr>
            <w:tcW w:w="1158" w:type="dxa"/>
          </w:tcPr>
          <w:p w14:paraId="59252254" w14:textId="03FAA7BA" w:rsidR="0087354C" w:rsidRDefault="0087354C" w:rsidP="0087354C">
            <w:pPr>
              <w:pStyle w:val="TABLE-cell"/>
              <w:rPr>
                <w:szCs w:val="16"/>
              </w:rPr>
            </w:pPr>
            <w:r>
              <w:rPr>
                <w:szCs w:val="16"/>
              </w:rPr>
              <w:t>5.1.15</w:t>
            </w:r>
          </w:p>
        </w:tc>
        <w:tc>
          <w:tcPr>
            <w:tcW w:w="5768" w:type="dxa"/>
          </w:tcPr>
          <w:p w14:paraId="00A2CF01" w14:textId="427F0257" w:rsidR="0087354C" w:rsidRPr="001012F5" w:rsidRDefault="0087354C" w:rsidP="0087354C">
            <w:pPr>
              <w:pStyle w:val="TABLE-cell"/>
              <w:rPr>
                <w:bCs w:val="0"/>
                <w:lang w:val="en-US"/>
              </w:rPr>
            </w:pPr>
            <w:r w:rsidRPr="00D74F93">
              <w:rPr>
                <w:bCs w:val="0"/>
                <w:lang w:val="en-US"/>
              </w:rPr>
              <w:t>Verification of the electrical resistance of the electrical conductive covering</w:t>
            </w:r>
          </w:p>
        </w:tc>
      </w:tr>
      <w:tr w:rsidR="0087354C" w14:paraId="4A14A92D" w14:textId="77777777" w:rsidTr="00810781">
        <w:tc>
          <w:tcPr>
            <w:tcW w:w="2134" w:type="dxa"/>
            <w:vMerge/>
          </w:tcPr>
          <w:p w14:paraId="7AFD428B" w14:textId="77777777" w:rsidR="0087354C" w:rsidRDefault="0087354C" w:rsidP="0087354C">
            <w:pPr>
              <w:pStyle w:val="TABLE-cell"/>
            </w:pPr>
          </w:p>
        </w:tc>
        <w:tc>
          <w:tcPr>
            <w:tcW w:w="1158" w:type="dxa"/>
          </w:tcPr>
          <w:p w14:paraId="60EEBF72" w14:textId="4280384D" w:rsidR="0087354C" w:rsidRDefault="0087354C" w:rsidP="0087354C">
            <w:pPr>
              <w:pStyle w:val="TABLE-cell"/>
              <w:rPr>
                <w:szCs w:val="16"/>
              </w:rPr>
            </w:pPr>
            <w:r>
              <w:rPr>
                <w:szCs w:val="16"/>
              </w:rPr>
              <w:t>5.1.16</w:t>
            </w:r>
          </w:p>
        </w:tc>
        <w:tc>
          <w:tcPr>
            <w:tcW w:w="5768" w:type="dxa"/>
          </w:tcPr>
          <w:p w14:paraId="42336E20" w14:textId="52887D16" w:rsidR="0087354C" w:rsidRPr="001012F5" w:rsidRDefault="0087354C" w:rsidP="0087354C">
            <w:pPr>
              <w:pStyle w:val="TABLE-cell"/>
              <w:rPr>
                <w:bCs w:val="0"/>
                <w:lang w:val="en-US"/>
              </w:rPr>
            </w:pPr>
            <w:r w:rsidRPr="005C0F55">
              <w:rPr>
                <w:bCs w:val="0"/>
                <w:lang w:val="en-US"/>
              </w:rPr>
              <w:t>Outdoor exposure test</w:t>
            </w:r>
          </w:p>
        </w:tc>
      </w:tr>
      <w:tr w:rsidR="0087354C" w14:paraId="6F7520D3" w14:textId="77777777" w:rsidTr="00810781">
        <w:tc>
          <w:tcPr>
            <w:tcW w:w="2134" w:type="dxa"/>
            <w:vMerge w:val="restart"/>
          </w:tcPr>
          <w:p w14:paraId="04BFF0C5" w14:textId="77777777" w:rsidR="0087354C" w:rsidRDefault="0087354C" w:rsidP="0087354C">
            <w:pPr>
              <w:pStyle w:val="TABLE-cell"/>
            </w:pPr>
            <w:r>
              <w:t>IEC 60079-31 Ed 2</w:t>
            </w:r>
          </w:p>
        </w:tc>
        <w:tc>
          <w:tcPr>
            <w:tcW w:w="1158" w:type="dxa"/>
            <w:vAlign w:val="center"/>
          </w:tcPr>
          <w:p w14:paraId="528471BC" w14:textId="77777777" w:rsidR="0087354C" w:rsidRPr="005578CA" w:rsidRDefault="0087354C" w:rsidP="0087354C">
            <w:pPr>
              <w:pStyle w:val="TABLE-cell"/>
              <w:rPr>
                <w:szCs w:val="16"/>
              </w:rPr>
            </w:pPr>
            <w:r w:rsidRPr="005578CA">
              <w:rPr>
                <w:szCs w:val="16"/>
              </w:rPr>
              <w:t>6.1.1</w:t>
            </w:r>
          </w:p>
        </w:tc>
        <w:tc>
          <w:tcPr>
            <w:tcW w:w="5768" w:type="dxa"/>
            <w:vAlign w:val="center"/>
          </w:tcPr>
          <w:p w14:paraId="3E0C0DAB" w14:textId="77777777" w:rsidR="0087354C" w:rsidRPr="007B6B6E" w:rsidRDefault="0087354C" w:rsidP="0087354C">
            <w:pPr>
              <w:pStyle w:val="TABLE-cell"/>
              <w:rPr>
                <w:bCs w:val="0"/>
                <w:lang w:val="en-US"/>
              </w:rPr>
            </w:pPr>
            <w:r w:rsidRPr="0090120B">
              <w:rPr>
                <w:lang w:val="en-US"/>
              </w:rPr>
              <w:t>Type tests for dust exclusion by enclosures</w:t>
            </w:r>
          </w:p>
        </w:tc>
      </w:tr>
      <w:tr w:rsidR="0087354C" w14:paraId="6C3B2C2E" w14:textId="77777777" w:rsidTr="00810781">
        <w:tc>
          <w:tcPr>
            <w:tcW w:w="2134" w:type="dxa"/>
            <w:vMerge/>
          </w:tcPr>
          <w:p w14:paraId="7B793855" w14:textId="77777777" w:rsidR="0087354C" w:rsidRDefault="0087354C" w:rsidP="0087354C">
            <w:pPr>
              <w:pStyle w:val="TABLE-cell"/>
            </w:pPr>
          </w:p>
        </w:tc>
        <w:tc>
          <w:tcPr>
            <w:tcW w:w="1158" w:type="dxa"/>
            <w:vAlign w:val="center"/>
          </w:tcPr>
          <w:p w14:paraId="7473147B" w14:textId="77777777" w:rsidR="0087354C" w:rsidRPr="005578CA" w:rsidRDefault="0087354C" w:rsidP="0087354C">
            <w:pPr>
              <w:pStyle w:val="TABLE-cell"/>
              <w:rPr>
                <w:szCs w:val="16"/>
              </w:rPr>
            </w:pPr>
            <w:r w:rsidRPr="005578CA">
              <w:rPr>
                <w:szCs w:val="16"/>
              </w:rPr>
              <w:t>6.1.1.2</w:t>
            </w:r>
          </w:p>
        </w:tc>
        <w:tc>
          <w:tcPr>
            <w:tcW w:w="5768" w:type="dxa"/>
            <w:vAlign w:val="center"/>
          </w:tcPr>
          <w:p w14:paraId="7DE59968" w14:textId="77777777" w:rsidR="0087354C" w:rsidRPr="007B6B6E" w:rsidRDefault="0087354C" w:rsidP="0087354C">
            <w:pPr>
              <w:pStyle w:val="TABLE-cell"/>
              <w:rPr>
                <w:bCs w:val="0"/>
                <w:lang w:val="en-US"/>
              </w:rPr>
            </w:pPr>
            <w:r w:rsidRPr="0090120B">
              <w:rPr>
                <w:bCs w:val="0"/>
                <w:lang w:val="en-US"/>
              </w:rPr>
              <w:t>Impact test for supplementary enclosures</w:t>
            </w:r>
          </w:p>
        </w:tc>
      </w:tr>
      <w:tr w:rsidR="0087354C" w14:paraId="240DFA6E" w14:textId="77777777" w:rsidTr="00810781">
        <w:tc>
          <w:tcPr>
            <w:tcW w:w="2134" w:type="dxa"/>
            <w:vMerge/>
          </w:tcPr>
          <w:p w14:paraId="351AD53A" w14:textId="77777777" w:rsidR="0087354C" w:rsidRDefault="0087354C" w:rsidP="0087354C">
            <w:pPr>
              <w:pStyle w:val="TABLE-cell"/>
            </w:pPr>
          </w:p>
        </w:tc>
        <w:tc>
          <w:tcPr>
            <w:tcW w:w="1158" w:type="dxa"/>
            <w:vAlign w:val="center"/>
          </w:tcPr>
          <w:p w14:paraId="6172D6ED" w14:textId="77777777" w:rsidR="0087354C" w:rsidRPr="005578CA" w:rsidRDefault="0087354C" w:rsidP="0087354C">
            <w:pPr>
              <w:pStyle w:val="TABLE-cell"/>
              <w:rPr>
                <w:szCs w:val="16"/>
              </w:rPr>
            </w:pPr>
            <w:r w:rsidRPr="005578CA">
              <w:rPr>
                <w:szCs w:val="16"/>
              </w:rPr>
              <w:t>6.1.1.3</w:t>
            </w:r>
          </w:p>
        </w:tc>
        <w:tc>
          <w:tcPr>
            <w:tcW w:w="5768" w:type="dxa"/>
            <w:vAlign w:val="center"/>
          </w:tcPr>
          <w:p w14:paraId="0DAC3F88" w14:textId="77777777" w:rsidR="0087354C" w:rsidRPr="0090120B" w:rsidRDefault="0087354C" w:rsidP="0087354C">
            <w:pPr>
              <w:pStyle w:val="TABLE-cell"/>
              <w:rPr>
                <w:bCs w:val="0"/>
                <w:lang w:val="en-US"/>
              </w:rPr>
            </w:pPr>
            <w:r w:rsidRPr="0090120B">
              <w:rPr>
                <w:bCs w:val="0"/>
                <w:lang w:val="en-US"/>
              </w:rPr>
              <w:t>Pressure test</w:t>
            </w:r>
          </w:p>
        </w:tc>
      </w:tr>
      <w:tr w:rsidR="0087354C" w14:paraId="2D1436E7" w14:textId="77777777" w:rsidTr="00810781">
        <w:tc>
          <w:tcPr>
            <w:tcW w:w="2134" w:type="dxa"/>
            <w:vMerge/>
          </w:tcPr>
          <w:p w14:paraId="474D2660" w14:textId="77777777" w:rsidR="0087354C" w:rsidRDefault="0087354C" w:rsidP="0087354C">
            <w:pPr>
              <w:pStyle w:val="TABLE-cell"/>
            </w:pPr>
          </w:p>
        </w:tc>
        <w:tc>
          <w:tcPr>
            <w:tcW w:w="1158" w:type="dxa"/>
            <w:vAlign w:val="center"/>
          </w:tcPr>
          <w:p w14:paraId="75C61799" w14:textId="77777777" w:rsidR="0087354C" w:rsidRPr="005578CA" w:rsidRDefault="0087354C" w:rsidP="0087354C">
            <w:pPr>
              <w:pStyle w:val="TABLE-cell"/>
              <w:rPr>
                <w:szCs w:val="16"/>
              </w:rPr>
            </w:pPr>
            <w:r w:rsidRPr="005578CA">
              <w:rPr>
                <w:szCs w:val="16"/>
              </w:rPr>
              <w:t>6.1.1.4</w:t>
            </w:r>
          </w:p>
        </w:tc>
        <w:tc>
          <w:tcPr>
            <w:tcW w:w="5768" w:type="dxa"/>
            <w:vAlign w:val="center"/>
          </w:tcPr>
          <w:p w14:paraId="4B8449E8" w14:textId="77777777" w:rsidR="0087354C" w:rsidRPr="0090120B" w:rsidRDefault="0087354C" w:rsidP="0087354C">
            <w:pPr>
              <w:pStyle w:val="TABLE-cell"/>
              <w:rPr>
                <w:bCs w:val="0"/>
                <w:lang w:val="en-US"/>
              </w:rPr>
            </w:pPr>
            <w:r w:rsidRPr="0090120B">
              <w:rPr>
                <w:bCs w:val="0"/>
                <w:lang w:val="en-US"/>
              </w:rPr>
              <w:t>IP test</w:t>
            </w:r>
          </w:p>
        </w:tc>
      </w:tr>
      <w:tr w:rsidR="0087354C" w14:paraId="39276D4B" w14:textId="77777777" w:rsidTr="00810781">
        <w:tc>
          <w:tcPr>
            <w:tcW w:w="2134" w:type="dxa"/>
            <w:vMerge/>
          </w:tcPr>
          <w:p w14:paraId="7B8B0BCA" w14:textId="77777777" w:rsidR="0087354C" w:rsidRDefault="0087354C" w:rsidP="0087354C">
            <w:pPr>
              <w:pStyle w:val="TABLE-cell"/>
            </w:pPr>
          </w:p>
        </w:tc>
        <w:tc>
          <w:tcPr>
            <w:tcW w:w="1158" w:type="dxa"/>
            <w:vAlign w:val="center"/>
          </w:tcPr>
          <w:p w14:paraId="2050365A" w14:textId="77777777" w:rsidR="0087354C" w:rsidRPr="005578CA" w:rsidRDefault="0087354C" w:rsidP="0087354C">
            <w:pPr>
              <w:pStyle w:val="TABLE-cell"/>
              <w:rPr>
                <w:szCs w:val="16"/>
              </w:rPr>
            </w:pPr>
            <w:r w:rsidRPr="005578CA">
              <w:rPr>
                <w:szCs w:val="16"/>
              </w:rPr>
              <w:t>6.1.2</w:t>
            </w:r>
          </w:p>
        </w:tc>
        <w:tc>
          <w:tcPr>
            <w:tcW w:w="5768" w:type="dxa"/>
            <w:vAlign w:val="center"/>
          </w:tcPr>
          <w:p w14:paraId="4041D8D0" w14:textId="77777777" w:rsidR="0087354C" w:rsidRPr="0090120B" w:rsidRDefault="0087354C" w:rsidP="0087354C">
            <w:pPr>
              <w:pStyle w:val="TABLE-cell"/>
              <w:rPr>
                <w:bCs w:val="0"/>
                <w:lang w:val="en-US"/>
              </w:rPr>
            </w:pPr>
            <w:r w:rsidRPr="0090120B">
              <w:rPr>
                <w:lang w:val="en-US"/>
              </w:rPr>
              <w:t>Thermal tests</w:t>
            </w:r>
          </w:p>
        </w:tc>
      </w:tr>
    </w:tbl>
    <w:p w14:paraId="1CABA4CD" w14:textId="77777777" w:rsidR="003A31AA" w:rsidRDefault="003A31AA" w:rsidP="003A31AA">
      <w:pPr>
        <w:pStyle w:val="PARAGRAPH"/>
      </w:pPr>
      <w:r>
        <w:t>The following tests are, or may be, subcontracted by the body to other facilities: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1158"/>
        <w:gridCol w:w="5768"/>
      </w:tblGrid>
      <w:tr w:rsidR="003A31AA" w14:paraId="50126D98" w14:textId="77777777" w:rsidTr="006C2B01">
        <w:trPr>
          <w:tblHeader/>
        </w:trPr>
        <w:tc>
          <w:tcPr>
            <w:tcW w:w="2134" w:type="dxa"/>
          </w:tcPr>
          <w:p w14:paraId="7FDE0F9B" w14:textId="77777777" w:rsidR="003A31AA" w:rsidRDefault="003A31AA" w:rsidP="006C2B01">
            <w:pPr>
              <w:pStyle w:val="TABLE-col-heading"/>
              <w:jc w:val="left"/>
            </w:pPr>
            <w:r>
              <w:t>Standard</w:t>
            </w:r>
          </w:p>
        </w:tc>
        <w:tc>
          <w:tcPr>
            <w:tcW w:w="1158" w:type="dxa"/>
          </w:tcPr>
          <w:p w14:paraId="0509A3ED" w14:textId="77777777" w:rsidR="003A31AA" w:rsidRPr="005578CA" w:rsidRDefault="003A31AA" w:rsidP="006C2B01">
            <w:pPr>
              <w:pStyle w:val="TABLE-col-heading"/>
              <w:jc w:val="left"/>
            </w:pPr>
            <w:r w:rsidRPr="005578CA">
              <w:t xml:space="preserve">Clause </w:t>
            </w:r>
          </w:p>
        </w:tc>
        <w:tc>
          <w:tcPr>
            <w:tcW w:w="5768" w:type="dxa"/>
          </w:tcPr>
          <w:p w14:paraId="5DE25CE4" w14:textId="77777777" w:rsidR="003A31AA" w:rsidRDefault="003A31AA" w:rsidP="006C2B01">
            <w:pPr>
              <w:pStyle w:val="TABLE-col-heading"/>
              <w:jc w:val="left"/>
            </w:pPr>
            <w:r>
              <w:t>Test</w:t>
            </w:r>
          </w:p>
        </w:tc>
      </w:tr>
      <w:tr w:rsidR="003A31AA" w:rsidRPr="00CC43B9" w14:paraId="4DD4992D" w14:textId="77777777" w:rsidTr="006C2B01">
        <w:tc>
          <w:tcPr>
            <w:tcW w:w="2134" w:type="dxa"/>
          </w:tcPr>
          <w:p w14:paraId="6E034718" w14:textId="77777777" w:rsidR="003A31AA" w:rsidRDefault="003A31AA" w:rsidP="006C2B01">
            <w:pPr>
              <w:pStyle w:val="TABLE-cell"/>
            </w:pPr>
            <w:r>
              <w:t>IEC 60079-0</w:t>
            </w:r>
          </w:p>
        </w:tc>
        <w:tc>
          <w:tcPr>
            <w:tcW w:w="1158" w:type="dxa"/>
          </w:tcPr>
          <w:p w14:paraId="0ECB4C9F" w14:textId="77777777" w:rsidR="003A31AA" w:rsidRPr="005578CA" w:rsidRDefault="003A31AA" w:rsidP="006C2B01">
            <w:pPr>
              <w:pStyle w:val="TABLE-cell"/>
              <w:rPr>
                <w:szCs w:val="16"/>
                <w:lang w:val="en-US"/>
              </w:rPr>
            </w:pPr>
            <w:r>
              <w:t>26.10.3</w:t>
            </w:r>
          </w:p>
        </w:tc>
        <w:tc>
          <w:tcPr>
            <w:tcW w:w="5768" w:type="dxa"/>
          </w:tcPr>
          <w:p w14:paraId="28472EA1" w14:textId="77777777" w:rsidR="003A31AA" w:rsidRPr="00CC43B9" w:rsidRDefault="003A31AA" w:rsidP="006C2B01">
            <w:pPr>
              <w:pStyle w:val="TABLE-cell"/>
              <w:rPr>
                <w:lang w:val="en-US"/>
              </w:rPr>
            </w:pPr>
            <w:r>
              <w:t>Charpy impact testing for plastic samples exposed to UV</w:t>
            </w:r>
          </w:p>
        </w:tc>
      </w:tr>
      <w:tr w:rsidR="003A31AA" w:rsidRPr="00CC43B9" w14:paraId="52461A41" w14:textId="77777777" w:rsidTr="006C2B01">
        <w:tc>
          <w:tcPr>
            <w:tcW w:w="2134" w:type="dxa"/>
          </w:tcPr>
          <w:p w14:paraId="70052026" w14:textId="77777777" w:rsidR="003A31AA" w:rsidRDefault="003A31AA" w:rsidP="006C2B01">
            <w:pPr>
              <w:pStyle w:val="TABLE-cell"/>
            </w:pPr>
            <w:r>
              <w:rPr>
                <w:color w:val="000000"/>
                <w:szCs w:val="16"/>
              </w:rPr>
              <w:t>IEC60079-0</w:t>
            </w:r>
          </w:p>
        </w:tc>
        <w:tc>
          <w:tcPr>
            <w:tcW w:w="1158" w:type="dxa"/>
          </w:tcPr>
          <w:p w14:paraId="0FAF329E" w14:textId="77777777" w:rsidR="003A31AA" w:rsidRDefault="003A31AA" w:rsidP="006C2B01">
            <w:pPr>
              <w:pStyle w:val="TABLE-cell"/>
              <w:rPr>
                <w:szCs w:val="16"/>
                <w:lang w:val="en-US"/>
              </w:rPr>
            </w:pPr>
            <w:r>
              <w:t>26.11</w:t>
            </w:r>
          </w:p>
        </w:tc>
        <w:tc>
          <w:tcPr>
            <w:tcW w:w="5768" w:type="dxa"/>
          </w:tcPr>
          <w:p w14:paraId="4F357E96" w14:textId="77777777" w:rsidR="003A31AA" w:rsidRPr="00D60907" w:rsidRDefault="003A31AA" w:rsidP="006C2B01">
            <w:pPr>
              <w:pStyle w:val="TABLE-cell"/>
              <w:rPr>
                <w:lang w:val="en-US"/>
              </w:rPr>
            </w:pPr>
            <w:r>
              <w:t>Resistance to chemical agents for Group I equipment</w:t>
            </w:r>
          </w:p>
        </w:tc>
      </w:tr>
      <w:tr w:rsidR="003A31AA" w:rsidRPr="00CC43B9" w14:paraId="66A729B9" w14:textId="77777777" w:rsidTr="006C2B01">
        <w:tc>
          <w:tcPr>
            <w:tcW w:w="2134" w:type="dxa"/>
          </w:tcPr>
          <w:p w14:paraId="666A20AE" w14:textId="77777777" w:rsidR="003A31AA" w:rsidRPr="006C2B01" w:rsidRDefault="003A31AA" w:rsidP="006C2B01">
            <w:pPr>
              <w:pStyle w:val="TABLE-cell"/>
              <w:rPr>
                <w:color w:val="000000"/>
              </w:rPr>
            </w:pPr>
            <w:r>
              <w:rPr>
                <w:color w:val="000000"/>
              </w:rPr>
              <w:t>IEC 60079-7</w:t>
            </w:r>
          </w:p>
        </w:tc>
        <w:tc>
          <w:tcPr>
            <w:tcW w:w="1158" w:type="dxa"/>
          </w:tcPr>
          <w:p w14:paraId="107490BA" w14:textId="77777777" w:rsidR="003A31AA" w:rsidRPr="006C2B01" w:rsidRDefault="003A31AA" w:rsidP="006C2B01">
            <w:pPr>
              <w:pStyle w:val="TABLE-cell"/>
            </w:pPr>
            <w:r>
              <w:t>6.3.6</w:t>
            </w:r>
          </w:p>
        </w:tc>
        <w:tc>
          <w:tcPr>
            <w:tcW w:w="5768" w:type="dxa"/>
          </w:tcPr>
          <w:p w14:paraId="62E0D70E" w14:textId="77777777" w:rsidR="003A31AA" w:rsidRPr="00A36D30" w:rsidRDefault="003A31AA" w:rsidP="006C2B01">
            <w:pPr>
              <w:pStyle w:val="TABLE-cell"/>
              <w:rPr>
                <w:lang w:val="en-US"/>
              </w:rPr>
            </w:pPr>
            <w:r w:rsidRPr="006C2B01">
              <w:rPr>
                <w:lang w:eastAsia="en-GB"/>
              </w:rPr>
              <w:t>Vibration test for level of protection "eb" for luminaires with bi-pin lamps</w:t>
            </w:r>
          </w:p>
        </w:tc>
      </w:tr>
      <w:tr w:rsidR="003A31AA" w:rsidRPr="00CC43B9" w14:paraId="2C892616" w14:textId="77777777" w:rsidTr="006C2B01">
        <w:tc>
          <w:tcPr>
            <w:tcW w:w="2134" w:type="dxa"/>
          </w:tcPr>
          <w:p w14:paraId="35F87ECA" w14:textId="77777777" w:rsidR="003A31AA" w:rsidRDefault="003A31AA" w:rsidP="006C2B01">
            <w:pPr>
              <w:pStyle w:val="TABLE-cell"/>
              <w:rPr>
                <w:color w:val="000000"/>
              </w:rPr>
            </w:pPr>
            <w:r>
              <w:rPr>
                <w:color w:val="000000"/>
              </w:rPr>
              <w:t>IEC 60079-7</w:t>
            </w:r>
          </w:p>
        </w:tc>
        <w:tc>
          <w:tcPr>
            <w:tcW w:w="1158" w:type="dxa"/>
          </w:tcPr>
          <w:p w14:paraId="1924EA65" w14:textId="77777777" w:rsidR="003A31AA" w:rsidRDefault="003A31AA" w:rsidP="006C2B01">
            <w:pPr>
              <w:pStyle w:val="TABLE-cell"/>
            </w:pPr>
            <w:r>
              <w:t>6.6.3</w:t>
            </w:r>
          </w:p>
        </w:tc>
        <w:tc>
          <w:tcPr>
            <w:tcW w:w="5768" w:type="dxa"/>
          </w:tcPr>
          <w:p w14:paraId="3840E475" w14:textId="77777777" w:rsidR="003A31AA" w:rsidRDefault="003A31AA" w:rsidP="006C2B01">
            <w:pPr>
              <w:pStyle w:val="TABLE-cell"/>
              <w:rPr>
                <w:color w:val="000000"/>
                <w:szCs w:val="16"/>
              </w:rPr>
            </w:pPr>
            <w:r>
              <w:rPr>
                <w:color w:val="000000"/>
                <w:szCs w:val="16"/>
              </w:rPr>
              <w:t>Mechanical shock test</w:t>
            </w:r>
          </w:p>
        </w:tc>
      </w:tr>
    </w:tbl>
    <w:p w14:paraId="5A606C85" w14:textId="0678FC8B" w:rsidR="00762DA1" w:rsidRPr="0084003B" w:rsidRDefault="0074371F" w:rsidP="00762DA1">
      <w:pPr>
        <w:pStyle w:val="PARAGRAPH"/>
        <w:rPr>
          <w:lang w:val="pt-BR"/>
        </w:rPr>
      </w:pPr>
      <w:r w:rsidRPr="00BD6E18">
        <w:t xml:space="preserve">More details, including </w:t>
      </w:r>
      <w:r w:rsidR="006677B0" w:rsidRPr="00BD6E18">
        <w:t>bodies</w:t>
      </w:r>
      <w:r w:rsidRPr="00BD6E18">
        <w:t xml:space="preserve"> to whom tests will be subcontracted</w:t>
      </w:r>
      <w:r w:rsidR="0021211B" w:rsidRPr="00BD6E18">
        <w:t>,</w:t>
      </w:r>
      <w:r w:rsidR="006677B0" w:rsidRPr="00BD6E18">
        <w:t xml:space="preserve"> details of accreditation of those bodies</w:t>
      </w:r>
      <w:r w:rsidR="0021211B" w:rsidRPr="00BD6E18">
        <w:t xml:space="preserve"> and details of how the subcontracted bodies are checked</w:t>
      </w:r>
      <w:r w:rsidR="006677B0" w:rsidRPr="00BD6E18">
        <w:t xml:space="preserve">, </w:t>
      </w:r>
      <w:r w:rsidRPr="00BD6E18">
        <w:t>are included in the site assessment report</w:t>
      </w:r>
      <w:r w:rsidR="00E24ED3" w:rsidRPr="00E24ED3">
        <w:t xml:space="preserve">. </w:t>
      </w:r>
      <w:r w:rsidR="00762DA1" w:rsidRPr="00E24ED3">
        <w:t>D</w:t>
      </w:r>
      <w:r w:rsidR="00762DA1">
        <w:t xml:space="preserve">espite subcontracting of tests, the assessment team confirmed that </w:t>
      </w:r>
      <w:r w:rsidR="00762DA1" w:rsidRPr="0084003B">
        <w:rPr>
          <w:lang w:val="pt-BR"/>
        </w:rPr>
        <w:t>Eurofins E&amp;E CML L</w:t>
      </w:r>
      <w:r w:rsidR="00762DA1">
        <w:rPr>
          <w:lang w:val="pt-BR"/>
        </w:rPr>
        <w:t>imited have the testing capability according to the listed tests specified in the IECEx Technical Capability Document.</w:t>
      </w:r>
    </w:p>
    <w:p w14:paraId="774147FF" w14:textId="7A937880" w:rsidR="006677B0" w:rsidRPr="00BD6E18" w:rsidRDefault="000D6061" w:rsidP="006677B0">
      <w:pPr>
        <w:pStyle w:val="Heading3"/>
      </w:pPr>
      <w:bookmarkStart w:id="78" w:name="_Toc184644354"/>
      <w:r w:rsidRPr="00BD6E18">
        <w:t xml:space="preserve">Off-site and </w:t>
      </w:r>
      <w:r w:rsidR="006677B0" w:rsidRPr="00BD6E18">
        <w:t>Witness testing</w:t>
      </w:r>
      <w:bookmarkEnd w:id="78"/>
    </w:p>
    <w:p w14:paraId="0F74C42D" w14:textId="0814FF56" w:rsidR="00973B5D" w:rsidRPr="00913966" w:rsidRDefault="00DB48A2" w:rsidP="00AF2428">
      <w:pPr>
        <w:pStyle w:val="NOTE"/>
        <w:spacing w:after="200"/>
      </w:pPr>
      <w:r w:rsidRPr="002F1D18">
        <w:rPr>
          <w:sz w:val="20"/>
          <w:szCs w:val="20"/>
        </w:rPr>
        <w:t>Ex Haz</w:t>
      </w:r>
      <w:r w:rsidR="002F1D18" w:rsidRPr="002F1D18">
        <w:rPr>
          <w:sz w:val="20"/>
          <w:szCs w:val="20"/>
        </w:rPr>
        <w:t xml:space="preserve"> manual</w:t>
      </w:r>
      <w:r w:rsidR="00AD73D1">
        <w:rPr>
          <w:sz w:val="20"/>
          <w:szCs w:val="20"/>
        </w:rPr>
        <w:t xml:space="preserve"> in section 7.2</w:t>
      </w:r>
      <w:r w:rsidR="002F1D18" w:rsidRPr="002F1D18">
        <w:rPr>
          <w:sz w:val="20"/>
          <w:szCs w:val="20"/>
        </w:rPr>
        <w:t xml:space="preserve"> </w:t>
      </w:r>
      <w:r>
        <w:rPr>
          <w:sz w:val="20"/>
          <w:szCs w:val="20"/>
        </w:rPr>
        <w:t>referenc</w:t>
      </w:r>
      <w:r w:rsidR="00196FC6">
        <w:rPr>
          <w:sz w:val="20"/>
          <w:szCs w:val="20"/>
        </w:rPr>
        <w:t>es</w:t>
      </w:r>
      <w:r>
        <w:rPr>
          <w:sz w:val="20"/>
          <w:szCs w:val="20"/>
        </w:rPr>
        <w:t xml:space="preserve"> the </w:t>
      </w:r>
      <w:r w:rsidR="002F1D18" w:rsidRPr="002F1D18">
        <w:rPr>
          <w:sz w:val="20"/>
          <w:szCs w:val="20"/>
        </w:rPr>
        <w:t>use</w:t>
      </w:r>
      <w:r>
        <w:rPr>
          <w:sz w:val="20"/>
          <w:szCs w:val="20"/>
        </w:rPr>
        <w:t xml:space="preserve"> of</w:t>
      </w:r>
      <w:r w:rsidR="002F1D18" w:rsidRPr="002F1D18">
        <w:rPr>
          <w:sz w:val="20"/>
          <w:szCs w:val="20"/>
        </w:rPr>
        <w:t xml:space="preserve"> </w:t>
      </w:r>
      <w:r w:rsidR="00196FC6">
        <w:rPr>
          <w:sz w:val="20"/>
          <w:szCs w:val="20"/>
        </w:rPr>
        <w:t>the</w:t>
      </w:r>
      <w:r w:rsidR="00046F99">
        <w:rPr>
          <w:sz w:val="20"/>
          <w:szCs w:val="20"/>
        </w:rPr>
        <w:t xml:space="preserve"> </w:t>
      </w:r>
      <w:r w:rsidR="00845F25">
        <w:rPr>
          <w:sz w:val="20"/>
          <w:szCs w:val="20"/>
        </w:rPr>
        <w:t>Witne</w:t>
      </w:r>
      <w:r w:rsidR="004E0E81">
        <w:rPr>
          <w:sz w:val="20"/>
          <w:szCs w:val="20"/>
        </w:rPr>
        <w:t>ss</w:t>
      </w:r>
      <w:r w:rsidR="00845F25">
        <w:rPr>
          <w:sz w:val="20"/>
          <w:szCs w:val="20"/>
        </w:rPr>
        <w:t>/Off Site Testing Site Assesment Checklist &amp; Agreement</w:t>
      </w:r>
      <w:r w:rsidR="00C47E35">
        <w:rPr>
          <w:sz w:val="20"/>
          <w:szCs w:val="20"/>
        </w:rPr>
        <w:t>.</w:t>
      </w:r>
      <w:r w:rsidR="00F119C2">
        <w:rPr>
          <w:sz w:val="20"/>
          <w:szCs w:val="20"/>
        </w:rPr>
        <w:t xml:space="preserve"> </w:t>
      </w:r>
      <w:r w:rsidR="00F119C2" w:rsidRPr="00A93117">
        <w:rPr>
          <w:sz w:val="20"/>
          <w:szCs w:val="20"/>
        </w:rPr>
        <w:t xml:space="preserve">There was an issue identified with </w:t>
      </w:r>
      <w:r w:rsidR="001F2D5E" w:rsidRPr="00A93117">
        <w:rPr>
          <w:sz w:val="20"/>
          <w:szCs w:val="20"/>
        </w:rPr>
        <w:t>missing agreement, site assessment and registration on the IECEx website.</w:t>
      </w:r>
      <w:r w:rsidR="0015522F">
        <w:rPr>
          <w:sz w:val="20"/>
          <w:szCs w:val="20"/>
        </w:rPr>
        <w:t xml:space="preserve">  This was subsequently resolved and found to meet the requirements of the </w:t>
      </w:r>
      <w:r w:rsidR="0015522F" w:rsidRPr="00702A4D">
        <w:rPr>
          <w:sz w:val="20"/>
          <w:szCs w:val="20"/>
        </w:rPr>
        <w:t>IECEx.</w:t>
      </w:r>
      <w:r w:rsidR="00E84166" w:rsidRPr="00702A4D">
        <w:rPr>
          <w:sz w:val="20"/>
          <w:szCs w:val="20"/>
        </w:rPr>
        <w:t xml:space="preserve"> OD 024 </w:t>
      </w:r>
    </w:p>
    <w:p w14:paraId="0D9699D7" w14:textId="77777777" w:rsidR="00C7000A" w:rsidRPr="00EF2549" w:rsidRDefault="00530B32" w:rsidP="00AD0236">
      <w:pPr>
        <w:pStyle w:val="Heading2"/>
      </w:pPr>
      <w:bookmarkStart w:id="79" w:name="_Toc184644355"/>
      <w:r w:rsidRPr="00EF2549">
        <w:t>Training and competence</w:t>
      </w:r>
      <w:bookmarkEnd w:id="79"/>
    </w:p>
    <w:p w14:paraId="4D88798E" w14:textId="77777777" w:rsidR="001B0872" w:rsidRPr="003B6548" w:rsidRDefault="001B0872" w:rsidP="001B0872">
      <w:pPr>
        <w:pStyle w:val="PARAGRAPH"/>
      </w:pPr>
      <w:r w:rsidRPr="003B6548">
        <w:t xml:space="preserve">Staff competence and training is described in the Quality Manual section 11.5 and includes the process for establishing and monitoring competence. Requirements are listed in the Sharepoint system and records of competent staff are also maintained there. </w:t>
      </w:r>
    </w:p>
    <w:p w14:paraId="07AC1FF2" w14:textId="781633A0" w:rsidR="001B0872" w:rsidRDefault="001B0872" w:rsidP="001B0872">
      <w:pPr>
        <w:pStyle w:val="PARAGRAPH"/>
      </w:pPr>
      <w:r w:rsidRPr="003B6548">
        <w:lastRenderedPageBreak/>
        <w:t>Details of staff competencies are included in the site assessment report</w:t>
      </w:r>
      <w:r w:rsidR="004D4EE4" w:rsidRPr="003B6548">
        <w:t xml:space="preserve">. </w:t>
      </w:r>
      <w:r w:rsidRPr="003B6548">
        <w:t xml:space="preserve">Training records were </w:t>
      </w:r>
      <w:r w:rsidRPr="001F5B44">
        <w:t>viewed for ExTL, ExCB and QA staff and were in compliance with the IECEx requirements.</w:t>
      </w:r>
    </w:p>
    <w:p w14:paraId="4CE23047" w14:textId="77777777" w:rsidR="00C7000A" w:rsidRPr="001F5B44" w:rsidRDefault="00530B32" w:rsidP="00AD0236">
      <w:pPr>
        <w:pStyle w:val="Heading2"/>
      </w:pPr>
      <w:bookmarkStart w:id="80" w:name="_Toc184644356"/>
      <w:r w:rsidRPr="001F5B44">
        <w:t>Complaints and appeals</w:t>
      </w:r>
      <w:r w:rsidR="007F33C0" w:rsidRPr="001F5B44">
        <w:t xml:space="preserve"> </w:t>
      </w:r>
      <w:r w:rsidR="00C7000A" w:rsidRPr="001F5B44">
        <w:t>(</w:t>
      </w:r>
      <w:r w:rsidR="007F33C0" w:rsidRPr="001F5B44">
        <w:t>i</w:t>
      </w:r>
      <w:r w:rsidR="00C7000A" w:rsidRPr="001F5B44">
        <w:t xml:space="preserve">ncluding appeals to </w:t>
      </w:r>
      <w:r w:rsidR="00A608DC" w:rsidRPr="001F5B44">
        <w:t>IECEx</w:t>
      </w:r>
      <w:r w:rsidR="00C7000A" w:rsidRPr="001F5B44">
        <w:t>)</w:t>
      </w:r>
      <w:bookmarkEnd w:id="80"/>
    </w:p>
    <w:p w14:paraId="2DACA7B3" w14:textId="186DDCA0" w:rsidR="00210C23" w:rsidRPr="00D2430F" w:rsidRDefault="00210C23" w:rsidP="00210C23">
      <w:pPr>
        <w:pStyle w:val="PARAGRAPH"/>
        <w:rPr>
          <w:b/>
          <w:bCs/>
        </w:rPr>
      </w:pPr>
      <w:r w:rsidRPr="001F5B44">
        <w:t>The process for handling complaints and appeals is detailed in the Quality Manual section 13.</w:t>
      </w:r>
      <w:r w:rsidR="00D2430F" w:rsidRPr="00D2430F">
        <w:t xml:space="preserve"> </w:t>
      </w:r>
      <w:r w:rsidR="00E10829">
        <w:t xml:space="preserve">Evidence that </w:t>
      </w:r>
      <w:r w:rsidR="003C7A3D">
        <w:t xml:space="preserve">Eurofins </w:t>
      </w:r>
      <w:r w:rsidR="00D2430F" w:rsidRPr="00681BA6">
        <w:t xml:space="preserve">CML maintain records on the company </w:t>
      </w:r>
      <w:r w:rsidR="001C4A15">
        <w:t>Harmony</w:t>
      </w:r>
      <w:r w:rsidR="00D2430F" w:rsidRPr="00681BA6">
        <w:t xml:space="preserve"> system</w:t>
      </w:r>
      <w:r w:rsidR="00D2430F">
        <w:t xml:space="preserve"> and is in compliance with the requirements of the IECEx</w:t>
      </w:r>
      <w:r w:rsidR="00D2430F" w:rsidRPr="00681BA6">
        <w:t>.</w:t>
      </w:r>
    </w:p>
    <w:p w14:paraId="1C1A9C51" w14:textId="77777777" w:rsidR="00396922" w:rsidRPr="00981BF7" w:rsidRDefault="00396922" w:rsidP="00396922">
      <w:pPr>
        <w:pStyle w:val="Heading2"/>
      </w:pPr>
      <w:bookmarkStart w:id="81" w:name="_Toc184644357"/>
      <w:r w:rsidRPr="00981BF7">
        <w:t>Impartiality</w:t>
      </w:r>
      <w:bookmarkEnd w:id="81"/>
    </w:p>
    <w:p w14:paraId="3F2BD105" w14:textId="22C7626C" w:rsidR="00396922" w:rsidRPr="000572CA" w:rsidRDefault="00643F95" w:rsidP="00396922">
      <w:pPr>
        <w:pStyle w:val="NOTE"/>
        <w:rPr>
          <w:sz w:val="20"/>
          <w:szCs w:val="20"/>
        </w:rPr>
      </w:pPr>
      <w:r w:rsidRPr="00981BF7">
        <w:rPr>
          <w:sz w:val="20"/>
          <w:szCs w:val="20"/>
        </w:rPr>
        <w:t xml:space="preserve">The company policy on impartiality is described in </w:t>
      </w:r>
      <w:r w:rsidR="000572CA">
        <w:rPr>
          <w:sz w:val="20"/>
          <w:szCs w:val="20"/>
        </w:rPr>
        <w:t xml:space="preserve">section 11 of </w:t>
      </w:r>
      <w:r w:rsidRPr="00981BF7">
        <w:rPr>
          <w:sz w:val="20"/>
          <w:szCs w:val="20"/>
        </w:rPr>
        <w:t>the Quality manual</w:t>
      </w:r>
      <w:r w:rsidR="002F284A" w:rsidRPr="002F284A">
        <w:rPr>
          <w:sz w:val="20"/>
          <w:szCs w:val="20"/>
        </w:rPr>
        <w:t xml:space="preserve"> and is in compliance with the requirements of the IECEx</w:t>
      </w:r>
      <w:r w:rsidR="000572CA">
        <w:rPr>
          <w:sz w:val="20"/>
          <w:szCs w:val="20"/>
        </w:rPr>
        <w:t xml:space="preserve"> as well as ISO/IEC 17065 and ISO/IEC 17025</w:t>
      </w:r>
      <w:r w:rsidR="001B2F93" w:rsidRPr="002F284A">
        <w:rPr>
          <w:sz w:val="20"/>
          <w:szCs w:val="20"/>
        </w:rPr>
        <w:t>.</w:t>
      </w:r>
    </w:p>
    <w:p w14:paraId="0EFE7679" w14:textId="41FA8D82" w:rsidR="0074371F" w:rsidRPr="00857D63" w:rsidRDefault="009D6EA4" w:rsidP="0074371F">
      <w:pPr>
        <w:pStyle w:val="Heading2"/>
      </w:pPr>
      <w:bookmarkStart w:id="82" w:name="_Toc184644358"/>
      <w:r w:rsidRPr="00857D63">
        <w:t>Active involvement in development of Decision Sheets</w:t>
      </w:r>
      <w:bookmarkEnd w:id="82"/>
    </w:p>
    <w:p w14:paraId="5313C8A3" w14:textId="2260329B" w:rsidR="0074371F" w:rsidRPr="00BD6E18" w:rsidRDefault="00F56A1F" w:rsidP="00A608DC">
      <w:pPr>
        <w:pStyle w:val="PARAGRAPH"/>
      </w:pPr>
      <w:r w:rsidRPr="00857D63">
        <w:t>Quality Manual section 11.9 describes the company policy on participation in IECEx ExTAG</w:t>
      </w:r>
      <w:r w:rsidR="004D4EE4" w:rsidRPr="00857D63">
        <w:t>.</w:t>
      </w:r>
      <w:r w:rsidR="004D4EE4">
        <w:t xml:space="preserve"> </w:t>
      </w:r>
      <w:r w:rsidR="00A71E35">
        <w:t>Commenting on ExTAG DS is covered under Clause 13 of the Ex</w:t>
      </w:r>
      <w:r w:rsidR="00E463CB">
        <w:t>Ha</w:t>
      </w:r>
      <w:r w:rsidR="00A71E35">
        <w:t>z manual</w:t>
      </w:r>
      <w:r w:rsidR="004D4EE4">
        <w:t xml:space="preserve">. </w:t>
      </w:r>
      <w:r w:rsidR="009932A2">
        <w:t xml:space="preserve">It was discovered during the reassessment that </w:t>
      </w:r>
      <w:r w:rsidR="00137722">
        <w:t xml:space="preserve">only one individual from </w:t>
      </w:r>
      <w:r w:rsidR="001413BC">
        <w:t xml:space="preserve">Eurofins </w:t>
      </w:r>
      <w:r w:rsidR="009932A2">
        <w:t>CML was receiving the draft ExTAG DS for comments</w:t>
      </w:r>
      <w:r w:rsidR="0055386C">
        <w:t xml:space="preserve"> and </w:t>
      </w:r>
      <w:r w:rsidR="00A44378">
        <w:t xml:space="preserve">they </w:t>
      </w:r>
      <w:r w:rsidR="0055386C">
        <w:t xml:space="preserve">requested additional staff be added to the </w:t>
      </w:r>
      <w:r w:rsidR="00A44378">
        <w:t xml:space="preserve">IECEx Secretariat’s </w:t>
      </w:r>
      <w:r w:rsidR="0055386C">
        <w:t>distribution list</w:t>
      </w:r>
      <w:r w:rsidR="004D4EE4">
        <w:t>.</w:t>
      </w:r>
    </w:p>
    <w:p w14:paraId="3904F666" w14:textId="77777777" w:rsidR="00664482" w:rsidRPr="00BD6E18" w:rsidRDefault="00664482" w:rsidP="00AD0236">
      <w:pPr>
        <w:pStyle w:val="Heading2"/>
      </w:pPr>
      <w:bookmarkStart w:id="83" w:name="_Toc184644359"/>
      <w:r w:rsidRPr="00BD6E18">
        <w:t>Special facts to be noted</w:t>
      </w:r>
      <w:bookmarkEnd w:id="83"/>
    </w:p>
    <w:p w14:paraId="00B870A6" w14:textId="707D3C00" w:rsidR="00935687" w:rsidRPr="00593613" w:rsidRDefault="00593613" w:rsidP="00593613">
      <w:pPr>
        <w:pStyle w:val="PARAGRAPH"/>
      </w:pPr>
      <w:r w:rsidRPr="00593613">
        <w:t>None</w:t>
      </w:r>
      <w:r w:rsidR="00990B02">
        <w:t xml:space="preserve"> other </w:t>
      </w:r>
      <w:r w:rsidR="00692196">
        <w:t xml:space="preserve">than </w:t>
      </w:r>
      <w:r w:rsidR="00990B02">
        <w:t>those listed</w:t>
      </w:r>
    </w:p>
    <w:p w14:paraId="17981E27" w14:textId="77777777" w:rsidR="00664482" w:rsidRPr="00BD6E18" w:rsidRDefault="00FD3E8C" w:rsidP="00E14A93">
      <w:pPr>
        <w:pStyle w:val="Heading2"/>
      </w:pPr>
      <w:bookmarkStart w:id="84" w:name="_Toc184644360"/>
      <w:r w:rsidRPr="00BD6E18">
        <w:t>Supporting d</w:t>
      </w:r>
      <w:r w:rsidR="00664482" w:rsidRPr="00BD6E18">
        <w:t>ocumentation</w:t>
      </w:r>
      <w:bookmarkEnd w:id="84"/>
    </w:p>
    <w:p w14:paraId="41C98ABF" w14:textId="57F4E1D5" w:rsidR="00664482" w:rsidRPr="00BD6E18" w:rsidRDefault="00664482" w:rsidP="00664482">
      <w:r w:rsidRPr="00BD6E18">
        <w:t>Copies of additional supporting information for this assessment have been provided to the applicant and the IECEx Secretariat</w:t>
      </w:r>
      <w:r w:rsidR="004D4EE4" w:rsidRPr="00BD6E18">
        <w:t xml:space="preserve">. </w:t>
      </w:r>
      <w:r w:rsidRPr="00BD6E18">
        <w:t xml:space="preserve">These are included in a site assessment report </w:t>
      </w:r>
      <w:r w:rsidR="003E2EFF" w:rsidRPr="00BD6E18">
        <w:t xml:space="preserve">or provided separately </w:t>
      </w:r>
      <w:r w:rsidRPr="00BD6E18">
        <w:t>and include:</w:t>
      </w:r>
    </w:p>
    <w:p w14:paraId="6BDC8D49" w14:textId="53E97E68" w:rsidR="00664482" w:rsidRPr="00BD6E18" w:rsidRDefault="00664482" w:rsidP="00664482">
      <w:pPr>
        <w:pStyle w:val="ListBullet"/>
      </w:pPr>
      <w:r w:rsidRPr="00BD6E18">
        <w:t>Details of issues raised and how these have been resolved</w:t>
      </w:r>
      <w:r w:rsidR="00332E77">
        <w:t>;</w:t>
      </w:r>
    </w:p>
    <w:p w14:paraId="0E1D4E06" w14:textId="762CC553" w:rsidR="003E2EFF" w:rsidRPr="00BD6E18" w:rsidRDefault="003E2EFF" w:rsidP="00664482">
      <w:pPr>
        <w:pStyle w:val="ListBullet"/>
      </w:pPr>
      <w:r w:rsidRPr="00BD6E18">
        <w:t>Completed Technical Capability Document (TCD)</w:t>
      </w:r>
      <w:r w:rsidR="00332E77">
        <w:t>;</w:t>
      </w:r>
    </w:p>
    <w:p w14:paraId="1546E46B" w14:textId="2E9AEDBA" w:rsidR="003E2EFF" w:rsidRPr="00BD6E18" w:rsidRDefault="003E2EFF" w:rsidP="003E2EFF">
      <w:pPr>
        <w:pStyle w:val="ListBullet"/>
      </w:pPr>
      <w:r w:rsidRPr="00BD6E18">
        <w:t>Photos of the facilities/tests witnessed are included in the above TCD</w:t>
      </w:r>
      <w:r w:rsidR="00332E77">
        <w:t>;</w:t>
      </w:r>
    </w:p>
    <w:p w14:paraId="2D503073" w14:textId="4CAD6822" w:rsidR="0050367E" w:rsidRPr="00BD6E18" w:rsidRDefault="0050367E" w:rsidP="003E2EFF">
      <w:pPr>
        <w:pStyle w:val="ListBullet"/>
      </w:pPr>
      <w:r w:rsidRPr="00BD6E18">
        <w:t>Information on competencies</w:t>
      </w:r>
      <w:r w:rsidR="00332E77">
        <w:t>; and</w:t>
      </w:r>
    </w:p>
    <w:p w14:paraId="7E000B89" w14:textId="3380B492" w:rsidR="0050367E" w:rsidRPr="00BD6E18" w:rsidRDefault="0050367E" w:rsidP="003E2EFF">
      <w:pPr>
        <w:pStyle w:val="ListBullet"/>
      </w:pPr>
      <w:r w:rsidRPr="00BD6E18">
        <w:t>Information on contracting/subcontracting</w:t>
      </w:r>
      <w:r w:rsidR="00332E77">
        <w:t>.</w:t>
      </w:r>
    </w:p>
    <w:p w14:paraId="248C2B78" w14:textId="77777777" w:rsidR="0019699B" w:rsidRPr="00BD6E18" w:rsidRDefault="0019699B" w:rsidP="00AD0236">
      <w:pPr>
        <w:pStyle w:val="Heading2"/>
      </w:pPr>
      <w:bookmarkStart w:id="85" w:name="_Toc184644361"/>
      <w:r w:rsidRPr="00BD6E18">
        <w:t>Recommendation</w:t>
      </w:r>
      <w:r w:rsidR="00AD0236" w:rsidRPr="00BD6E18">
        <w:t>s</w:t>
      </w:r>
      <w:bookmarkEnd w:id="85"/>
      <w:r w:rsidRPr="00BD6E18">
        <w:t xml:space="preserve"> </w:t>
      </w:r>
    </w:p>
    <w:p w14:paraId="306C5D82" w14:textId="07A82ED7" w:rsidR="0019699B" w:rsidRPr="00BD6E18" w:rsidRDefault="0019699B" w:rsidP="00767963">
      <w:pPr>
        <w:pStyle w:val="PARAGRAPH"/>
      </w:pPr>
      <w:r w:rsidRPr="00BD6E18">
        <w:rPr>
          <w:rStyle w:val="PARAGRAPHChar"/>
        </w:rPr>
        <w:t xml:space="preserve">Based on the assessment </w:t>
      </w:r>
      <w:r w:rsidRPr="00BD6E18">
        <w:t xml:space="preserve">performed on </w:t>
      </w:r>
      <w:r w:rsidR="00E56A82">
        <w:t>202</w:t>
      </w:r>
      <w:r w:rsidR="00E21EE3">
        <w:t>4</w:t>
      </w:r>
      <w:r w:rsidR="00E56A82">
        <w:t>-04-22 to 202</w:t>
      </w:r>
      <w:r w:rsidR="00E21EE3">
        <w:t>4</w:t>
      </w:r>
      <w:r w:rsidR="00E56A82">
        <w:t>-04-24</w:t>
      </w:r>
      <w:r w:rsidRPr="00BD6E18">
        <w:t xml:space="preserve">, </w:t>
      </w:r>
      <w:r w:rsidR="001E49FC" w:rsidRPr="00EC7A2B">
        <w:rPr>
          <w:lang w:val="en-US"/>
        </w:rPr>
        <w:t>Eurofins E&amp;E CML Limited</w:t>
      </w:r>
      <w:r w:rsidRPr="00BD6E18">
        <w:t xml:space="preserve"> is recommended for (continued acceptance in the IECEx scheme as:</w:t>
      </w:r>
    </w:p>
    <w:p w14:paraId="484BFF92" w14:textId="77777777" w:rsidR="0019699B" w:rsidRPr="00913966" w:rsidRDefault="0019699B" w:rsidP="00767963">
      <w:pPr>
        <w:pStyle w:val="ListBullet"/>
        <w:rPr>
          <w:rStyle w:val="SubtleEmphasis"/>
          <w:i w:val="0"/>
          <w:color w:val="auto"/>
        </w:rPr>
      </w:pPr>
      <w:r w:rsidRPr="00913966">
        <w:t xml:space="preserve">An </w:t>
      </w:r>
      <w:r w:rsidRPr="00BD6E18">
        <w:rPr>
          <w:rStyle w:val="SubtleEmphasis"/>
          <w:i w:val="0"/>
          <w:color w:val="auto"/>
        </w:rPr>
        <w:t>ExCB in t</w:t>
      </w:r>
      <w:r w:rsidRPr="00913966">
        <w:rPr>
          <w:rStyle w:val="SubtleEmphasis"/>
          <w:i w:val="0"/>
          <w:color w:val="auto"/>
        </w:rPr>
        <w:t>he IECEx Certified Equipment Scheme</w:t>
      </w:r>
    </w:p>
    <w:p w14:paraId="2698587C" w14:textId="49FDE1E5" w:rsidR="0019699B" w:rsidRPr="00BD6E18" w:rsidRDefault="0019699B" w:rsidP="00767963">
      <w:pPr>
        <w:pStyle w:val="ListBullet"/>
        <w:rPr>
          <w:rStyle w:val="SubtleEmphasis"/>
          <w:i w:val="0"/>
          <w:color w:val="auto"/>
        </w:rPr>
      </w:pPr>
      <w:r w:rsidRPr="00BD6E18">
        <w:rPr>
          <w:rStyle w:val="SubtleEmphasis"/>
          <w:i w:val="0"/>
          <w:color w:val="auto"/>
        </w:rPr>
        <w:t>An ExTL in t</w:t>
      </w:r>
      <w:r w:rsidRPr="00913966">
        <w:rPr>
          <w:rStyle w:val="SubtleEmphasis"/>
          <w:i w:val="0"/>
          <w:color w:val="auto"/>
        </w:rPr>
        <w:t>he IECEx Certified Equipment Scheme</w:t>
      </w:r>
    </w:p>
    <w:p w14:paraId="0CD69769" w14:textId="2C835300" w:rsidR="0019699B" w:rsidRPr="00BD6E18" w:rsidRDefault="0019699B" w:rsidP="00767963">
      <w:pPr>
        <w:pStyle w:val="ListBullet"/>
        <w:rPr>
          <w:rStyle w:val="SubtleEmphasis"/>
          <w:i w:val="0"/>
          <w:color w:val="auto"/>
        </w:rPr>
      </w:pPr>
      <w:r w:rsidRPr="00BD6E18">
        <w:rPr>
          <w:rStyle w:val="SubtleEmphasis"/>
          <w:i w:val="0"/>
          <w:color w:val="auto"/>
        </w:rPr>
        <w:t>An ExCB in t</w:t>
      </w:r>
      <w:r w:rsidRPr="00913966">
        <w:rPr>
          <w:rStyle w:val="SubtleEmphasis"/>
          <w:i w:val="0"/>
          <w:color w:val="auto"/>
        </w:rPr>
        <w:t xml:space="preserve">he IECEx Conformity Mark Licensing </w:t>
      </w:r>
      <w:r w:rsidR="00D508E0">
        <w:rPr>
          <w:rStyle w:val="SubtleEmphasis"/>
          <w:i w:val="0"/>
          <w:color w:val="auto"/>
        </w:rPr>
        <w:t>Scheme</w:t>
      </w:r>
    </w:p>
    <w:p w14:paraId="1F7B4A66" w14:textId="592C022D" w:rsidR="0019699B" w:rsidRPr="00BD6E18" w:rsidRDefault="00767963" w:rsidP="00767963">
      <w:pPr>
        <w:pStyle w:val="PARAGRAPH"/>
      </w:pPr>
      <w:r w:rsidRPr="00BD6E18">
        <w:rPr>
          <w:rStyle w:val="SubtleEmphasis"/>
          <w:i w:val="0"/>
          <w:color w:val="auto"/>
        </w:rPr>
        <w:t>This is ac</w:t>
      </w:r>
      <w:r w:rsidR="0019699B" w:rsidRPr="00BD6E18">
        <w:t>cording to the scope of the standards listed in this document, subject to resolution of the issues found during the assessment</w:t>
      </w:r>
      <w:r w:rsidR="004D4EE4" w:rsidRPr="00BD6E18">
        <w:t xml:space="preserve">. </w:t>
      </w:r>
    </w:p>
    <w:p w14:paraId="57E1E7D2" w14:textId="77777777" w:rsidR="00767963" w:rsidRPr="00BD6E18" w:rsidRDefault="00767963" w:rsidP="00EF7CDD">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25"/>
        <w:gridCol w:w="3004"/>
      </w:tblGrid>
      <w:tr w:rsidR="001A42EC" w:rsidRPr="00BD6E18" w14:paraId="4B2C057C" w14:textId="77777777" w:rsidTr="001A42EC">
        <w:trPr>
          <w:tblCellSpacing w:w="20" w:type="dxa"/>
        </w:trPr>
        <w:tc>
          <w:tcPr>
            <w:tcW w:w="2965" w:type="dxa"/>
          </w:tcPr>
          <w:p w14:paraId="1087490B" w14:textId="2186EC4F" w:rsidR="001A42EC" w:rsidRPr="00950A9C" w:rsidRDefault="009B7F37" w:rsidP="00E26F3E">
            <w:pPr>
              <w:pStyle w:val="TABLE-cell"/>
              <w:rPr>
                <w:sz w:val="20"/>
              </w:rPr>
            </w:pPr>
            <w:r w:rsidRPr="00950A9C">
              <w:rPr>
                <w:sz w:val="20"/>
              </w:rPr>
              <w:t>Katy A. Holdredge</w:t>
            </w:r>
          </w:p>
        </w:tc>
        <w:tc>
          <w:tcPr>
            <w:tcW w:w="2944" w:type="dxa"/>
          </w:tcPr>
          <w:p w14:paraId="3109F819" w14:textId="46D87F7A" w:rsidR="001A42EC" w:rsidRPr="00950A9C" w:rsidRDefault="009B7F37" w:rsidP="00E26F3E">
            <w:pPr>
              <w:pStyle w:val="TABLE-cell"/>
              <w:rPr>
                <w:sz w:val="20"/>
              </w:rPr>
            </w:pPr>
            <w:r w:rsidRPr="00950A9C">
              <w:rPr>
                <w:sz w:val="20"/>
              </w:rPr>
              <w:t>Klauspeter Graffi</w:t>
            </w:r>
          </w:p>
        </w:tc>
      </w:tr>
      <w:tr w:rsidR="001A42EC" w:rsidRPr="00BD6E18" w14:paraId="6924A6C1" w14:textId="77777777" w:rsidTr="001A42EC">
        <w:trPr>
          <w:tblCellSpacing w:w="20" w:type="dxa"/>
        </w:trPr>
        <w:tc>
          <w:tcPr>
            <w:tcW w:w="2965" w:type="dxa"/>
          </w:tcPr>
          <w:p w14:paraId="72DB414F" w14:textId="77777777" w:rsidR="001A42EC" w:rsidRPr="00950A9C" w:rsidRDefault="001A42EC" w:rsidP="00E26F3E">
            <w:pPr>
              <w:pStyle w:val="TABLE-cell"/>
              <w:rPr>
                <w:sz w:val="20"/>
              </w:rPr>
            </w:pPr>
            <w:r w:rsidRPr="00950A9C">
              <w:rPr>
                <w:sz w:val="20"/>
              </w:rPr>
              <w:t>IECEx Lead Assessor</w:t>
            </w:r>
          </w:p>
        </w:tc>
        <w:tc>
          <w:tcPr>
            <w:tcW w:w="2944" w:type="dxa"/>
          </w:tcPr>
          <w:p w14:paraId="606556AE" w14:textId="77777777" w:rsidR="001A42EC" w:rsidRPr="00950A9C" w:rsidRDefault="001A42EC" w:rsidP="00E26F3E">
            <w:pPr>
              <w:pStyle w:val="TABLE-cell"/>
              <w:rPr>
                <w:sz w:val="20"/>
              </w:rPr>
            </w:pPr>
            <w:r w:rsidRPr="00950A9C">
              <w:rPr>
                <w:sz w:val="20"/>
              </w:rPr>
              <w:t xml:space="preserve">IECEx Assessor </w:t>
            </w:r>
          </w:p>
        </w:tc>
      </w:tr>
    </w:tbl>
    <w:p w14:paraId="3E1E31ED" w14:textId="0F4ED2F6" w:rsidR="00B334B2" w:rsidRPr="00BD6E18" w:rsidRDefault="00345E03" w:rsidP="00B334B2">
      <w:pPr>
        <w:pStyle w:val="PARAGRAPH"/>
      </w:pPr>
      <w:r w:rsidRPr="00BD6E18">
        <w:t xml:space="preserve">Date:  </w:t>
      </w:r>
      <w:r w:rsidR="002E5316">
        <w:t>2024-</w:t>
      </w:r>
      <w:r w:rsidR="00A93117">
        <w:t>12-09</w:t>
      </w:r>
    </w:p>
    <w:p w14:paraId="276E1595" w14:textId="77777777" w:rsidR="00A608DC" w:rsidRPr="00BD6E18" w:rsidRDefault="00B334B2" w:rsidP="002E5FFB">
      <w:pPr>
        <w:pStyle w:val="Heading1"/>
      </w:pPr>
      <w:r w:rsidRPr="00BD6E18">
        <w:br w:type="page"/>
      </w:r>
      <w:bookmarkStart w:id="86" w:name="_Toc184644362"/>
      <w:r w:rsidR="00266C85" w:rsidRPr="00BD6E18">
        <w:lastRenderedPageBreak/>
        <w:t xml:space="preserve">ExCB for </w:t>
      </w:r>
      <w:r w:rsidR="00A608DC" w:rsidRPr="00BD6E18">
        <w:t xml:space="preserve">IECEx </w:t>
      </w:r>
      <w:r w:rsidR="0019699B" w:rsidRPr="00BD6E18">
        <w:t xml:space="preserve">Certified </w:t>
      </w:r>
      <w:r w:rsidR="00963E94" w:rsidRPr="00BD6E18">
        <w:t xml:space="preserve">Equipment </w:t>
      </w:r>
      <w:r w:rsidR="00A608DC" w:rsidRPr="00BD6E18">
        <w:t>Scheme</w:t>
      </w:r>
      <w:bookmarkEnd w:id="86"/>
    </w:p>
    <w:p w14:paraId="453ECFB8" w14:textId="77777777" w:rsidR="000F1891" w:rsidRPr="00BD6E18" w:rsidRDefault="00FD3E8C" w:rsidP="002E5FFB">
      <w:pPr>
        <w:pStyle w:val="Heading2"/>
      </w:pPr>
      <w:bookmarkStart w:id="87" w:name="_Toc184644363"/>
      <w:r w:rsidRPr="00BD6E18">
        <w:t>Assessment r</w:t>
      </w:r>
      <w:r w:rsidR="000F1891" w:rsidRPr="00BD6E18">
        <w:t>eferences</w:t>
      </w:r>
      <w:bookmarkEnd w:id="87"/>
    </w:p>
    <w:p w14:paraId="15B3907A" w14:textId="77777777" w:rsidR="00EB066E" w:rsidRPr="00BD6E18" w:rsidRDefault="00EB066E" w:rsidP="00EB066E">
      <w:pPr>
        <w:pStyle w:val="Heading3"/>
      </w:pPr>
      <w:bookmarkStart w:id="88" w:name="_Toc184644364"/>
      <w:r w:rsidRPr="00BD6E18">
        <w:t>General references</w:t>
      </w:r>
      <w:bookmarkEnd w:id="88"/>
    </w:p>
    <w:p w14:paraId="24BA4880" w14:textId="0419041A" w:rsidR="00A04DB7" w:rsidRPr="00BD6E18" w:rsidRDefault="005C318C" w:rsidP="00907F08">
      <w:pPr>
        <w:pStyle w:val="ListNumber"/>
        <w:tabs>
          <w:tab w:val="num" w:pos="360"/>
        </w:tabs>
      </w:pPr>
      <w:r w:rsidRPr="00BD6E18">
        <w:t xml:space="preserve">IECEx </w:t>
      </w:r>
      <w:r w:rsidR="00A04DB7" w:rsidRPr="00BD6E18">
        <w:t>02</w:t>
      </w:r>
      <w:r w:rsidR="002501D2" w:rsidRPr="00BD6E18">
        <w:t xml:space="preserve"> </w:t>
      </w:r>
      <w:r w:rsidR="00A04DB7" w:rsidRPr="00BD6E18">
        <w:t>IECEx Certified Equipment Scheme covering equipment for use in explosive atmospheres – Rules of Procedure</w:t>
      </w:r>
    </w:p>
    <w:p w14:paraId="197C2879" w14:textId="6F1A23DD" w:rsidR="00A04DB7" w:rsidRPr="00BD6E18" w:rsidRDefault="008376D6" w:rsidP="00907F08">
      <w:pPr>
        <w:pStyle w:val="ListNumber"/>
        <w:tabs>
          <w:tab w:val="num" w:pos="360"/>
        </w:tabs>
      </w:pPr>
      <w:r w:rsidRPr="00BD6E18">
        <w:t xml:space="preserve">IECEx </w:t>
      </w:r>
      <w:r w:rsidR="00A04DB7" w:rsidRPr="00BD6E18">
        <w:t>OD003-2</w:t>
      </w:r>
      <w:r w:rsidR="002501D2" w:rsidRPr="00BD6E18">
        <w:t xml:space="preserve"> </w:t>
      </w:r>
      <w:r w:rsidR="00323C87" w:rsidRPr="00913966">
        <w:t>Assessment, surveillance assessment and re-assessment of ExCBs and ExTLs operating in the IECEx 02, IECEx Certified Equipment Scheme</w:t>
      </w:r>
      <w:r w:rsidR="00323C87" w:rsidRPr="00BD6E18">
        <w:t xml:space="preserve"> </w:t>
      </w:r>
      <w:r w:rsidR="00A04DB7" w:rsidRPr="00BD6E18">
        <w:t xml:space="preserve"> </w:t>
      </w:r>
    </w:p>
    <w:p w14:paraId="4B2978DB" w14:textId="69E75DD3" w:rsidR="0096084E" w:rsidRPr="00BD6E18" w:rsidRDefault="0096084E" w:rsidP="00907F08">
      <w:pPr>
        <w:pStyle w:val="ListNumber"/>
        <w:tabs>
          <w:tab w:val="num" w:pos="360"/>
        </w:tabs>
        <w:ind w:left="340" w:hanging="340"/>
      </w:pPr>
      <w:r w:rsidRPr="00BD6E18">
        <w:t xml:space="preserve">ISO/IEC 80079-34 Explosive atmospheres – Part 34: Application of quality systems for equipment manufacture </w:t>
      </w:r>
    </w:p>
    <w:p w14:paraId="110E4DAA" w14:textId="61ABF41A" w:rsidR="00A04DB7" w:rsidRPr="00BD6E18" w:rsidRDefault="008376D6" w:rsidP="00907F08">
      <w:pPr>
        <w:pStyle w:val="ListNumber"/>
        <w:tabs>
          <w:tab w:val="num" w:pos="360"/>
        </w:tabs>
        <w:ind w:left="340" w:hanging="340"/>
      </w:pPr>
      <w:r w:rsidRPr="00BD6E18">
        <w:t xml:space="preserve">IECEx </w:t>
      </w:r>
      <w:r w:rsidR="00A04DB7" w:rsidRPr="00BD6E18">
        <w:t>OD</w:t>
      </w:r>
      <w:r w:rsidRPr="00BD6E18">
        <w:t xml:space="preserve"> </w:t>
      </w:r>
      <w:r w:rsidR="00A04DB7" w:rsidRPr="00BD6E18">
        <w:t>009 Issuing of CoCs, ExTRs and QARs</w:t>
      </w:r>
    </w:p>
    <w:p w14:paraId="6CC64002" w14:textId="4E142A6C" w:rsidR="00A04DB7" w:rsidRPr="00BD6E18" w:rsidRDefault="00A04DB7" w:rsidP="00907F08">
      <w:pPr>
        <w:pStyle w:val="ListNumber"/>
        <w:tabs>
          <w:tab w:val="num" w:pos="360"/>
        </w:tabs>
        <w:ind w:left="340" w:hanging="340"/>
      </w:pPr>
      <w:r w:rsidRPr="00BD6E18">
        <w:t>IECEx OD 025</w:t>
      </w:r>
      <w:r w:rsidR="00A608DC" w:rsidRPr="00BD6E18">
        <w:t xml:space="preserve"> </w:t>
      </w:r>
      <w:r w:rsidRPr="00BD6E18">
        <w:t xml:space="preserve">Guidelines on the Management of Assessment and Surveillance programs for the assessment of Manufacturer’s Quality Systems in accordance with the IECEx Scheme </w:t>
      </w:r>
    </w:p>
    <w:p w14:paraId="0C9270FC" w14:textId="6160A346" w:rsidR="00A04DB7" w:rsidRPr="00BD6E18" w:rsidRDefault="008376D6" w:rsidP="00907F08">
      <w:pPr>
        <w:pStyle w:val="ListNumber"/>
        <w:tabs>
          <w:tab w:val="num" w:pos="360"/>
        </w:tabs>
        <w:ind w:left="340" w:hanging="340"/>
      </w:pPr>
      <w:r w:rsidRPr="00BD6E18">
        <w:t xml:space="preserve">IECEx </w:t>
      </w:r>
      <w:r w:rsidR="00A04DB7" w:rsidRPr="00BD6E18">
        <w:t>OD</w:t>
      </w:r>
      <w:r w:rsidRPr="00BD6E18">
        <w:t xml:space="preserve"> </w:t>
      </w:r>
      <w:r w:rsidR="00A04DB7" w:rsidRPr="00BD6E18">
        <w:t>026</w:t>
      </w:r>
      <w:r w:rsidR="00323C87" w:rsidRPr="00BD6E18">
        <w:t xml:space="preserve"> </w:t>
      </w:r>
      <w:r w:rsidR="00A04DB7" w:rsidRPr="00BD6E18">
        <w:t>IECEx Certified Equipment Scheme – Guidelines for the qualification of Lead Auditor and Auditors, in a</w:t>
      </w:r>
      <w:r w:rsidR="00323C87" w:rsidRPr="00BD6E18">
        <w:t>ccordance with the IECEx System</w:t>
      </w:r>
    </w:p>
    <w:p w14:paraId="69052885" w14:textId="5F65909D" w:rsidR="00A04DB7" w:rsidRPr="00BD6E18" w:rsidRDefault="00A04DB7" w:rsidP="00907F08">
      <w:pPr>
        <w:pStyle w:val="ListNumber"/>
        <w:tabs>
          <w:tab w:val="num" w:pos="360"/>
        </w:tabs>
        <w:ind w:left="340" w:hanging="340"/>
      </w:pPr>
      <w:r w:rsidRPr="00BD6E18">
        <w:t xml:space="preserve">ISO/IEC </w:t>
      </w:r>
      <w:r w:rsidR="0096404A" w:rsidRPr="00BD6E18">
        <w:t>17065 General requirements for bodies operating product certification systems Conformity assessment — Requirements for bodies certifying products, processes and services</w:t>
      </w:r>
    </w:p>
    <w:p w14:paraId="5669C21B" w14:textId="04496B79" w:rsidR="00792782" w:rsidRPr="00BD6E18" w:rsidRDefault="00792782" w:rsidP="00907F08">
      <w:pPr>
        <w:pStyle w:val="ListNumber"/>
        <w:tabs>
          <w:tab w:val="num" w:pos="360"/>
        </w:tabs>
        <w:ind w:left="340" w:hanging="340"/>
      </w:pPr>
      <w:r w:rsidRPr="00BD6E18">
        <w:t>IECEx OD 107 Harmonised check list for certification bodies ISO/IEC 17065</w:t>
      </w:r>
    </w:p>
    <w:p w14:paraId="0FACA753" w14:textId="35FB2B1B" w:rsidR="001A215F" w:rsidRPr="00BD6E18" w:rsidRDefault="001A215F">
      <w:pPr>
        <w:pStyle w:val="ListNumber"/>
        <w:tabs>
          <w:tab w:val="num" w:pos="360"/>
        </w:tabs>
      </w:pPr>
      <w:r w:rsidRPr="00BD6E18">
        <w:t>IECEx OD 060 IECEx Guide for Business Continuity – Management of Extraordinary Circumstances or Events Affecting IECEx Certification Schemes and Activities</w:t>
      </w:r>
    </w:p>
    <w:p w14:paraId="05F06045" w14:textId="77777777" w:rsidR="0096404A" w:rsidRPr="00913966" w:rsidRDefault="0096404A" w:rsidP="00907F08">
      <w:pPr>
        <w:pStyle w:val="ListNumber"/>
        <w:tabs>
          <w:tab w:val="num" w:pos="360"/>
        </w:tabs>
        <w:ind w:left="340" w:hanging="340"/>
      </w:pPr>
      <w:r w:rsidRPr="00913966">
        <w:t>IECEx Technical Capability Document (TCD)</w:t>
      </w:r>
    </w:p>
    <w:p w14:paraId="71A9E465" w14:textId="77777777" w:rsidR="00323C87" w:rsidRPr="00913966" w:rsidRDefault="00323C87" w:rsidP="00907F08">
      <w:pPr>
        <w:pStyle w:val="ListNumber"/>
        <w:tabs>
          <w:tab w:val="num" w:pos="360"/>
        </w:tabs>
        <w:ind w:left="340" w:hanging="340"/>
      </w:pPr>
      <w:r w:rsidRPr="00913966">
        <w:t>ExTAG decision sheets (DSs)</w:t>
      </w:r>
    </w:p>
    <w:p w14:paraId="1DABF2C6" w14:textId="4534DE55" w:rsidR="00445ACC" w:rsidRPr="00913966" w:rsidRDefault="00445ACC" w:rsidP="00445ACC">
      <w:pPr>
        <w:pStyle w:val="NOTE"/>
      </w:pPr>
      <w:r w:rsidRPr="00913966">
        <w:t>NOTE</w:t>
      </w:r>
      <w:r w:rsidR="00E61BA4" w:rsidRPr="00913966">
        <w:tab/>
      </w:r>
      <w:r w:rsidRPr="00913966">
        <w:t>The latest editions of the above documents were applied</w:t>
      </w:r>
      <w:r w:rsidR="00F736C5" w:rsidRPr="00913966">
        <w:t xml:space="preserve">, unless otherwise </w:t>
      </w:r>
      <w:r w:rsidR="00AA5CF7" w:rsidRPr="00913966">
        <w:t>specified.</w:t>
      </w:r>
    </w:p>
    <w:p w14:paraId="688D67F9" w14:textId="77777777" w:rsidR="00EB066E" w:rsidRPr="00913966" w:rsidRDefault="00EB066E" w:rsidP="00EB066E">
      <w:pPr>
        <w:pStyle w:val="Heading3"/>
      </w:pPr>
      <w:bookmarkStart w:id="89" w:name="_Toc184644365"/>
      <w:r w:rsidRPr="00913966">
        <w:t>Additional references applied for this assessment</w:t>
      </w:r>
      <w:bookmarkEnd w:id="89"/>
    </w:p>
    <w:p w14:paraId="1A497569" w14:textId="77777777" w:rsidR="0034023E" w:rsidRPr="00334314" w:rsidRDefault="0034023E" w:rsidP="00534AF6">
      <w:pPr>
        <w:pStyle w:val="ListNumber"/>
        <w:rPr>
          <w:lang w:val="en-US"/>
        </w:rPr>
      </w:pPr>
      <w:r w:rsidRPr="00334314">
        <w:rPr>
          <w:lang w:val="en-US"/>
        </w:rPr>
        <w:t xml:space="preserve">OD233 </w:t>
      </w:r>
      <w:r w:rsidRPr="00334314">
        <w:t>IECEx Certified Equipment Scheme - Assessment of Ex “s" Equipment</w:t>
      </w:r>
    </w:p>
    <w:p w14:paraId="0F29FB6A" w14:textId="77777777" w:rsidR="0034023E" w:rsidRPr="00334314" w:rsidRDefault="0034023E" w:rsidP="00534AF6">
      <w:pPr>
        <w:pStyle w:val="ListNumber"/>
        <w:rPr>
          <w:lang w:val="en-US"/>
        </w:rPr>
      </w:pPr>
      <w:r w:rsidRPr="00334314">
        <w:t xml:space="preserve">OD280 </w:t>
      </w:r>
      <w:r w:rsidRPr="00334314">
        <w:rPr>
          <w:color w:val="333333"/>
        </w:rPr>
        <w:t>IECEx Certified Equipment Scheme – Guide to Certification of Non-electrical Equipment and Protective Systems</w:t>
      </w:r>
    </w:p>
    <w:p w14:paraId="48C5BAEC" w14:textId="16CD7E92" w:rsidR="000F1891" w:rsidRPr="00BD6E18" w:rsidRDefault="001B0AAA" w:rsidP="002E5FFB">
      <w:pPr>
        <w:pStyle w:val="Heading2"/>
      </w:pPr>
      <w:bookmarkStart w:id="90" w:name="_Toc184644366"/>
      <w:r w:rsidRPr="00BD6E18">
        <w:t>ExCB persons i</w:t>
      </w:r>
      <w:r w:rsidR="000F1891" w:rsidRPr="00BD6E18">
        <w:t>nterviewed</w:t>
      </w:r>
      <w:bookmarkEnd w:id="90"/>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F1891" w:rsidRPr="00BD6E18" w14:paraId="19BBEC1E" w14:textId="77777777">
        <w:tc>
          <w:tcPr>
            <w:tcW w:w="3260" w:type="dxa"/>
          </w:tcPr>
          <w:p w14:paraId="64A0BD5C" w14:textId="77777777" w:rsidR="000F1891" w:rsidRPr="00BD6E18" w:rsidRDefault="000F1891" w:rsidP="00E26F3E">
            <w:pPr>
              <w:pStyle w:val="TABLE-col-heading"/>
            </w:pPr>
            <w:r w:rsidRPr="00BD6E18">
              <w:t>Name</w:t>
            </w:r>
          </w:p>
        </w:tc>
        <w:tc>
          <w:tcPr>
            <w:tcW w:w="4819" w:type="dxa"/>
          </w:tcPr>
          <w:p w14:paraId="058D5328" w14:textId="77777777" w:rsidR="000F1891" w:rsidRPr="00BD6E18" w:rsidRDefault="000F1891" w:rsidP="00E26F3E">
            <w:pPr>
              <w:pStyle w:val="TABLE-col-heading"/>
            </w:pPr>
            <w:r w:rsidRPr="00BD6E18">
              <w:t>Position</w:t>
            </w:r>
          </w:p>
        </w:tc>
      </w:tr>
      <w:tr w:rsidR="000F1891" w:rsidRPr="00BD6E18" w14:paraId="560BEC58" w14:textId="77777777">
        <w:tc>
          <w:tcPr>
            <w:tcW w:w="3260" w:type="dxa"/>
          </w:tcPr>
          <w:p w14:paraId="595DF26B" w14:textId="3D78B21F" w:rsidR="000F1891" w:rsidRPr="00263B50" w:rsidRDefault="00E172D9" w:rsidP="005451FE">
            <w:pPr>
              <w:spacing w:before="60" w:after="60"/>
              <w:jc w:val="left"/>
              <w:rPr>
                <w:sz w:val="16"/>
                <w:szCs w:val="16"/>
              </w:rPr>
            </w:pPr>
            <w:r w:rsidRPr="00263B50">
              <w:rPr>
                <w:sz w:val="16"/>
                <w:szCs w:val="16"/>
              </w:rPr>
              <w:t>Andy Smith</w:t>
            </w:r>
          </w:p>
        </w:tc>
        <w:tc>
          <w:tcPr>
            <w:tcW w:w="4819" w:type="dxa"/>
          </w:tcPr>
          <w:p w14:paraId="0429E391" w14:textId="592DCD6C" w:rsidR="000F1891" w:rsidRPr="00263B50" w:rsidRDefault="00927C54" w:rsidP="005451FE">
            <w:pPr>
              <w:spacing w:before="60" w:after="60"/>
              <w:jc w:val="left"/>
              <w:rPr>
                <w:sz w:val="16"/>
                <w:szCs w:val="16"/>
              </w:rPr>
            </w:pPr>
            <w:r w:rsidRPr="00263B50">
              <w:rPr>
                <w:sz w:val="16"/>
                <w:szCs w:val="16"/>
              </w:rPr>
              <w:t>Managing Director</w:t>
            </w:r>
          </w:p>
        </w:tc>
      </w:tr>
      <w:tr w:rsidR="00E06D87" w:rsidRPr="00BD6E18" w14:paraId="3F3240D4" w14:textId="77777777">
        <w:tc>
          <w:tcPr>
            <w:tcW w:w="3260" w:type="dxa"/>
          </w:tcPr>
          <w:p w14:paraId="2276CE6D" w14:textId="3E859026" w:rsidR="00E06D87" w:rsidRPr="00263B50" w:rsidRDefault="00D25EED" w:rsidP="005451FE">
            <w:pPr>
              <w:spacing w:before="60" w:after="60"/>
              <w:jc w:val="left"/>
              <w:rPr>
                <w:sz w:val="16"/>
                <w:szCs w:val="16"/>
              </w:rPr>
            </w:pPr>
            <w:r w:rsidRPr="00263B50">
              <w:rPr>
                <w:sz w:val="16"/>
                <w:szCs w:val="16"/>
              </w:rPr>
              <w:t>Stylianos Roumbedakis</w:t>
            </w:r>
          </w:p>
        </w:tc>
        <w:tc>
          <w:tcPr>
            <w:tcW w:w="4819" w:type="dxa"/>
          </w:tcPr>
          <w:p w14:paraId="42D9F900" w14:textId="7C27BB5A" w:rsidR="00E06D87" w:rsidRPr="00263B50" w:rsidRDefault="00C90A84" w:rsidP="005451FE">
            <w:pPr>
              <w:spacing w:before="60" w:after="60"/>
              <w:jc w:val="left"/>
              <w:rPr>
                <w:sz w:val="16"/>
                <w:szCs w:val="16"/>
              </w:rPr>
            </w:pPr>
            <w:r w:rsidRPr="00263B50">
              <w:rPr>
                <w:sz w:val="16"/>
                <w:szCs w:val="16"/>
              </w:rPr>
              <w:t>Technical Manager</w:t>
            </w:r>
          </w:p>
        </w:tc>
      </w:tr>
      <w:tr w:rsidR="00B209C3" w:rsidRPr="00BD6E18" w14:paraId="263CAEF1" w14:textId="77777777">
        <w:tc>
          <w:tcPr>
            <w:tcW w:w="3260" w:type="dxa"/>
          </w:tcPr>
          <w:p w14:paraId="1F3E0C44" w14:textId="1A22F213" w:rsidR="00B209C3" w:rsidRPr="00263B50" w:rsidRDefault="00B209C3" w:rsidP="005451FE">
            <w:pPr>
              <w:spacing w:before="60" w:after="60"/>
              <w:jc w:val="left"/>
              <w:rPr>
                <w:sz w:val="16"/>
                <w:szCs w:val="16"/>
              </w:rPr>
            </w:pPr>
            <w:r w:rsidRPr="00263B50">
              <w:rPr>
                <w:sz w:val="16"/>
                <w:szCs w:val="16"/>
              </w:rPr>
              <w:t>David Stubbings</w:t>
            </w:r>
          </w:p>
        </w:tc>
        <w:tc>
          <w:tcPr>
            <w:tcW w:w="4819" w:type="dxa"/>
          </w:tcPr>
          <w:p w14:paraId="2A695709" w14:textId="49AD88A9" w:rsidR="00B209C3" w:rsidRPr="00263B50" w:rsidRDefault="00B209C3" w:rsidP="005451FE">
            <w:pPr>
              <w:spacing w:before="60" w:after="60"/>
              <w:jc w:val="left"/>
              <w:rPr>
                <w:sz w:val="16"/>
                <w:szCs w:val="16"/>
              </w:rPr>
            </w:pPr>
            <w:r w:rsidRPr="00263B50">
              <w:rPr>
                <w:sz w:val="16"/>
                <w:szCs w:val="16"/>
              </w:rPr>
              <w:t>Technical and business consultation</w:t>
            </w:r>
          </w:p>
        </w:tc>
      </w:tr>
      <w:tr w:rsidR="00D27A30" w:rsidRPr="00BD6E18" w14:paraId="4EBFEDE1" w14:textId="77777777">
        <w:tc>
          <w:tcPr>
            <w:tcW w:w="3260" w:type="dxa"/>
          </w:tcPr>
          <w:p w14:paraId="6E478D68" w14:textId="1C6429C6" w:rsidR="00D27A30" w:rsidRPr="00263B50" w:rsidRDefault="00D27A30" w:rsidP="005451FE">
            <w:pPr>
              <w:spacing w:before="60" w:after="60"/>
              <w:jc w:val="left"/>
              <w:rPr>
                <w:sz w:val="16"/>
                <w:szCs w:val="16"/>
              </w:rPr>
            </w:pPr>
            <w:r w:rsidRPr="00263B50">
              <w:rPr>
                <w:sz w:val="16"/>
                <w:szCs w:val="16"/>
              </w:rPr>
              <w:t>Afsaneh Jafari</w:t>
            </w:r>
          </w:p>
        </w:tc>
        <w:tc>
          <w:tcPr>
            <w:tcW w:w="4819" w:type="dxa"/>
          </w:tcPr>
          <w:p w14:paraId="4A08CD7C" w14:textId="49A349E0" w:rsidR="00D27A30" w:rsidRPr="00263B50" w:rsidRDefault="00D27A30" w:rsidP="005451FE">
            <w:pPr>
              <w:spacing w:before="60" w:after="60"/>
              <w:jc w:val="left"/>
              <w:rPr>
                <w:sz w:val="16"/>
                <w:szCs w:val="16"/>
              </w:rPr>
            </w:pPr>
            <w:r w:rsidRPr="00263B50">
              <w:rPr>
                <w:sz w:val="16"/>
                <w:szCs w:val="16"/>
              </w:rPr>
              <w:t>Quality Manager</w:t>
            </w:r>
          </w:p>
        </w:tc>
      </w:tr>
      <w:tr w:rsidR="00045D0D" w:rsidRPr="00BD6E18" w14:paraId="1C2CC599" w14:textId="77777777">
        <w:tc>
          <w:tcPr>
            <w:tcW w:w="3260" w:type="dxa"/>
          </w:tcPr>
          <w:p w14:paraId="2B97BD2D" w14:textId="071EAB1F" w:rsidR="00045D0D" w:rsidRPr="00263B50" w:rsidRDefault="00045D0D" w:rsidP="005451FE">
            <w:pPr>
              <w:spacing w:before="60" w:after="60"/>
              <w:jc w:val="left"/>
              <w:rPr>
                <w:sz w:val="16"/>
                <w:szCs w:val="16"/>
              </w:rPr>
            </w:pPr>
            <w:r w:rsidRPr="00263B50">
              <w:rPr>
                <w:sz w:val="16"/>
                <w:szCs w:val="16"/>
              </w:rPr>
              <w:t>Ann Scott</w:t>
            </w:r>
          </w:p>
        </w:tc>
        <w:tc>
          <w:tcPr>
            <w:tcW w:w="4819" w:type="dxa"/>
          </w:tcPr>
          <w:p w14:paraId="774138CB" w14:textId="3E9773D7" w:rsidR="00045D0D" w:rsidRPr="00263B50" w:rsidRDefault="00045D0D" w:rsidP="005451FE">
            <w:pPr>
              <w:spacing w:before="60" w:after="60"/>
              <w:jc w:val="left"/>
              <w:rPr>
                <w:sz w:val="16"/>
                <w:szCs w:val="16"/>
              </w:rPr>
            </w:pPr>
            <w:r w:rsidRPr="00263B50">
              <w:rPr>
                <w:sz w:val="16"/>
                <w:szCs w:val="16"/>
              </w:rPr>
              <w:t>Certification Coordinator/QA Operation manager</w:t>
            </w:r>
          </w:p>
        </w:tc>
      </w:tr>
    </w:tbl>
    <w:p w14:paraId="05EDD7F7" w14:textId="77777777" w:rsidR="000F1891" w:rsidRPr="00BD6E18" w:rsidRDefault="000F1891" w:rsidP="00374539"/>
    <w:p w14:paraId="1082D522" w14:textId="77777777" w:rsidR="000F1891" w:rsidRDefault="000F1891" w:rsidP="002E5FFB">
      <w:pPr>
        <w:pStyle w:val="Heading2"/>
      </w:pPr>
      <w:bookmarkStart w:id="91" w:name="_Toc184644367"/>
      <w:r w:rsidRPr="00BD6E18">
        <w:t xml:space="preserve">Associated </w:t>
      </w:r>
      <w:r w:rsidR="00255550" w:rsidRPr="00BD6E18">
        <w:t>ExTL(s)</w:t>
      </w:r>
      <w:bookmarkEnd w:id="91"/>
    </w:p>
    <w:p w14:paraId="40C6EC28" w14:textId="77777777" w:rsidR="006912ED" w:rsidRDefault="00326574" w:rsidP="00AC3AAE">
      <w:pPr>
        <w:pStyle w:val="PARAGRAPH"/>
        <w:rPr>
          <w:color w:val="333333"/>
          <w:spacing w:val="0"/>
          <w:lang w:val="en-US"/>
        </w:rPr>
      </w:pPr>
      <w:r w:rsidRPr="00AC5532">
        <w:t>Eurofins E&amp;E CML Limited</w:t>
      </w:r>
      <w:r w:rsidRPr="006574B4">
        <w:rPr>
          <w:color w:val="333333"/>
          <w:spacing w:val="0"/>
          <w:lang w:val="en-US"/>
        </w:rPr>
        <w:t xml:space="preserve"> </w:t>
      </w:r>
      <w:r w:rsidR="006912ED">
        <w:rPr>
          <w:color w:val="333333"/>
          <w:spacing w:val="0"/>
          <w:lang w:val="en-US"/>
        </w:rPr>
        <w:t>has the following ExTLs:</w:t>
      </w:r>
    </w:p>
    <w:p w14:paraId="25E2EBA3" w14:textId="474AA465" w:rsidR="00B3133B" w:rsidRPr="006912ED" w:rsidRDefault="00B3133B" w:rsidP="006912ED">
      <w:pPr>
        <w:pStyle w:val="PARAGRAPH"/>
        <w:numPr>
          <w:ilvl w:val="0"/>
          <w:numId w:val="25"/>
        </w:numPr>
        <w:rPr>
          <w:color w:val="333333"/>
          <w:spacing w:val="0"/>
          <w:lang w:val="en-US"/>
        </w:rPr>
      </w:pPr>
      <w:r w:rsidRPr="006574B4">
        <w:rPr>
          <w:color w:val="333333"/>
          <w:spacing w:val="0"/>
          <w:lang w:val="en-US"/>
        </w:rPr>
        <w:t xml:space="preserve">Eurofins E&amp;E CML Limited (CML) - </w:t>
      </w:r>
      <w:r w:rsidR="009F5E39" w:rsidRPr="006574B4">
        <w:rPr>
          <w:color w:val="333333"/>
          <w:spacing w:val="0"/>
          <w:lang w:val="en-US"/>
        </w:rPr>
        <w:t>United Kingdom</w:t>
      </w:r>
      <w:r w:rsidR="006912ED">
        <w:rPr>
          <w:color w:val="333333"/>
          <w:spacing w:val="0"/>
          <w:lang w:val="en-US"/>
        </w:rPr>
        <w:t>;</w:t>
      </w:r>
    </w:p>
    <w:p w14:paraId="784471A7" w14:textId="75525EE1" w:rsidR="00B3133B" w:rsidRPr="006912ED" w:rsidRDefault="00B3133B" w:rsidP="006912ED">
      <w:pPr>
        <w:pStyle w:val="PARAGRAPH"/>
        <w:numPr>
          <w:ilvl w:val="0"/>
          <w:numId w:val="25"/>
        </w:numPr>
        <w:rPr>
          <w:color w:val="333333"/>
          <w:spacing w:val="0"/>
          <w:lang w:val="en-US"/>
        </w:rPr>
      </w:pPr>
      <w:r w:rsidRPr="006574B4">
        <w:rPr>
          <w:color w:val="333333"/>
          <w:spacing w:val="0"/>
          <w:lang w:val="en-US"/>
        </w:rPr>
        <w:t xml:space="preserve">Eurofins MET Laboratories Baltimore MD </w:t>
      </w:r>
      <w:r w:rsidRPr="006912ED">
        <w:rPr>
          <w:color w:val="333333"/>
          <w:spacing w:val="0"/>
          <w:lang w:val="en-US"/>
        </w:rPr>
        <w:t>–</w:t>
      </w:r>
      <w:r w:rsidRPr="006574B4">
        <w:rPr>
          <w:color w:val="333333"/>
          <w:spacing w:val="0"/>
          <w:lang w:val="en-US"/>
        </w:rPr>
        <w:t xml:space="preserve"> USA</w:t>
      </w:r>
      <w:r w:rsidR="006912ED">
        <w:rPr>
          <w:color w:val="333333"/>
          <w:spacing w:val="0"/>
          <w:lang w:val="en-US"/>
        </w:rPr>
        <w:t>;</w:t>
      </w:r>
    </w:p>
    <w:p w14:paraId="01F21A39" w14:textId="740EC5E3" w:rsidR="00B3133B" w:rsidRPr="006912ED" w:rsidRDefault="00B3133B" w:rsidP="006912ED">
      <w:pPr>
        <w:pStyle w:val="PARAGRAPH"/>
        <w:numPr>
          <w:ilvl w:val="0"/>
          <w:numId w:val="25"/>
        </w:numPr>
        <w:rPr>
          <w:color w:val="333333"/>
          <w:spacing w:val="0"/>
          <w:lang w:val="en-US"/>
        </w:rPr>
      </w:pPr>
      <w:r w:rsidRPr="006574B4">
        <w:rPr>
          <w:color w:val="333333"/>
          <w:spacing w:val="0"/>
          <w:lang w:val="en-US"/>
        </w:rPr>
        <w:t xml:space="preserve">Eurofins MET Laboratories Austin, TX </w:t>
      </w:r>
      <w:r w:rsidRPr="006912ED">
        <w:rPr>
          <w:color w:val="333333"/>
          <w:spacing w:val="0"/>
          <w:lang w:val="en-US"/>
        </w:rPr>
        <w:t>–</w:t>
      </w:r>
      <w:r w:rsidRPr="006574B4">
        <w:rPr>
          <w:color w:val="333333"/>
          <w:spacing w:val="0"/>
          <w:lang w:val="en-US"/>
        </w:rPr>
        <w:t xml:space="preserve"> USA</w:t>
      </w:r>
      <w:r w:rsidR="006912ED">
        <w:rPr>
          <w:color w:val="333333"/>
          <w:spacing w:val="0"/>
          <w:lang w:val="en-US"/>
        </w:rPr>
        <w:t>;</w:t>
      </w:r>
    </w:p>
    <w:p w14:paraId="7CE333D5" w14:textId="2429A405" w:rsidR="00AC3AAE" w:rsidRPr="006912ED" w:rsidRDefault="00AC3AAE" w:rsidP="006912ED">
      <w:pPr>
        <w:pStyle w:val="PARAGRAPH"/>
        <w:numPr>
          <w:ilvl w:val="0"/>
          <w:numId w:val="25"/>
        </w:numPr>
      </w:pPr>
      <w:r w:rsidRPr="006574B4">
        <w:rPr>
          <w:color w:val="333333"/>
          <w:spacing w:val="0"/>
          <w:lang w:val="en-US"/>
        </w:rPr>
        <w:t>Eurofins Product Testing Italy Srl.(EUT) -</w:t>
      </w:r>
      <w:r w:rsidR="009F5E39" w:rsidRPr="006574B4">
        <w:rPr>
          <w:color w:val="333333"/>
          <w:spacing w:val="0"/>
          <w:lang w:val="en-US"/>
        </w:rPr>
        <w:t xml:space="preserve"> Italy</w:t>
      </w:r>
      <w:r w:rsidR="006912ED">
        <w:t>;</w:t>
      </w:r>
    </w:p>
    <w:p w14:paraId="676FCA4C" w14:textId="23CAAA7A" w:rsidR="00F77ABE" w:rsidRPr="006912ED" w:rsidRDefault="00F77ABE" w:rsidP="006912ED">
      <w:pPr>
        <w:pStyle w:val="PARAGRAPH"/>
        <w:numPr>
          <w:ilvl w:val="0"/>
          <w:numId w:val="25"/>
        </w:numPr>
      </w:pPr>
      <w:r w:rsidRPr="006912ED">
        <w:lastRenderedPageBreak/>
        <w:t>Korea Safety Certification (KSC)</w:t>
      </w:r>
      <w:r w:rsidR="006912ED">
        <w:t>; and</w:t>
      </w:r>
    </w:p>
    <w:p w14:paraId="4752590D" w14:textId="30FAD7B9" w:rsidR="006574B4" w:rsidRPr="00AC3AAE" w:rsidRDefault="009A1FD6" w:rsidP="006912ED">
      <w:pPr>
        <w:pStyle w:val="PARAGRAPH"/>
        <w:numPr>
          <w:ilvl w:val="0"/>
          <w:numId w:val="25"/>
        </w:numPr>
      </w:pPr>
      <w:r w:rsidRPr="006912ED">
        <w:t>NEPSI</w:t>
      </w:r>
      <w:r w:rsidR="006912ED">
        <w:t>.</w:t>
      </w:r>
    </w:p>
    <w:p w14:paraId="0D01DB3A" w14:textId="77777777" w:rsidR="000F1891" w:rsidRPr="00BD6E18" w:rsidRDefault="00FD3E8C" w:rsidP="002E5FFB">
      <w:pPr>
        <w:pStyle w:val="Heading2"/>
      </w:pPr>
      <w:bookmarkStart w:id="92" w:name="_Toc184644368"/>
      <w:r w:rsidRPr="00BD6E18">
        <w:t>Associated certification f</w:t>
      </w:r>
      <w:r w:rsidR="000F1891" w:rsidRPr="00BD6E18">
        <w:t>unctions</w:t>
      </w:r>
      <w:bookmarkEnd w:id="92"/>
    </w:p>
    <w:p w14:paraId="1B43F68C" w14:textId="190B678B" w:rsidR="004B3930" w:rsidRPr="00BD6E18" w:rsidRDefault="004D7BF5" w:rsidP="004B3930">
      <w:pPr>
        <w:pStyle w:val="PARAGRAPH"/>
      </w:pPr>
      <w:r w:rsidRPr="00063C00">
        <w:t>CML BV is an ATEX Notified Body.</w:t>
      </w:r>
    </w:p>
    <w:p w14:paraId="19560E5C" w14:textId="77777777" w:rsidR="000F1891" w:rsidRPr="00BD6E18" w:rsidRDefault="00FD3E8C" w:rsidP="002E5FFB">
      <w:pPr>
        <w:pStyle w:val="Heading2"/>
      </w:pPr>
      <w:bookmarkStart w:id="93" w:name="_Toc184644369"/>
      <w:r w:rsidRPr="00BD6E18">
        <w:t>National marks and c</w:t>
      </w:r>
      <w:r w:rsidR="000F1891" w:rsidRPr="00BD6E18">
        <w:t>ertificates</w:t>
      </w:r>
      <w:bookmarkEnd w:id="93"/>
    </w:p>
    <w:p w14:paraId="2661BF93" w14:textId="129EFC1A" w:rsidR="008A363F" w:rsidRPr="00374539" w:rsidRDefault="00063C00" w:rsidP="008A363F">
      <w:pPr>
        <w:pStyle w:val="PARAGRAPH"/>
      </w:pPr>
      <w:r w:rsidRPr="00E223DA">
        <w:t>Eurofins E&amp;E CML Limited is</w:t>
      </w:r>
      <w:r w:rsidR="008A363F" w:rsidRPr="00E223DA">
        <w:t xml:space="preserve"> accredited by UKAS to issue product certificates in the United Kingdom </w:t>
      </w:r>
      <w:r w:rsidR="00805276" w:rsidRPr="00E223DA">
        <w:t xml:space="preserve">and </w:t>
      </w:r>
      <w:r w:rsidR="008A363F" w:rsidRPr="00E223DA">
        <w:t>recognised by the Japanese government to issue certificates for Japan.</w:t>
      </w:r>
      <w:r w:rsidR="00E223DA" w:rsidRPr="00E223DA">
        <w:t xml:space="preserve">  CML BV is an EU Notified Body for ATEX.</w:t>
      </w:r>
    </w:p>
    <w:p w14:paraId="4516E572" w14:textId="77777777" w:rsidR="000F1891" w:rsidRPr="00BD6E18" w:rsidRDefault="00FD3E8C" w:rsidP="002E5FFB">
      <w:pPr>
        <w:pStyle w:val="Heading2"/>
      </w:pPr>
      <w:bookmarkStart w:id="94" w:name="_Toc184644370"/>
      <w:r w:rsidRPr="00BD6E18">
        <w:t>Standards a</w:t>
      </w:r>
      <w:r w:rsidR="000F1891" w:rsidRPr="00BD6E18">
        <w:t>ccepted</w:t>
      </w:r>
      <w:bookmarkEnd w:id="94"/>
    </w:p>
    <w:p w14:paraId="1A6D1EC2" w14:textId="76EA7C9D" w:rsidR="000F1891" w:rsidRPr="00BD6E18" w:rsidRDefault="000F1891" w:rsidP="00374539">
      <w:r w:rsidRPr="00BD6E18">
        <w:t xml:space="preserve">See </w:t>
      </w:r>
      <w:r w:rsidR="00067579" w:rsidRPr="00702A4D">
        <w:t>Annex A</w:t>
      </w:r>
      <w:r w:rsidR="00067579">
        <w:rPr>
          <w:strike/>
        </w:rPr>
        <w:t xml:space="preserve"> </w:t>
      </w:r>
      <w:r w:rsidRPr="00BD6E18">
        <w:t>of this report</w:t>
      </w:r>
      <w:r w:rsidR="007751C3">
        <w:t>.</w:t>
      </w:r>
    </w:p>
    <w:p w14:paraId="5E519718" w14:textId="77777777" w:rsidR="000F1891" w:rsidRPr="00BD6E18" w:rsidRDefault="00FD3E8C" w:rsidP="002E5FFB">
      <w:pPr>
        <w:pStyle w:val="Heading2"/>
      </w:pPr>
      <w:bookmarkStart w:id="95" w:name="_Toc184644371"/>
      <w:r w:rsidRPr="00BD6E18">
        <w:t>National differences to IEC s</w:t>
      </w:r>
      <w:r w:rsidR="000F1891" w:rsidRPr="00BD6E18">
        <w:t>tandards</w:t>
      </w:r>
      <w:bookmarkEnd w:id="95"/>
    </w:p>
    <w:p w14:paraId="7B1E60D0" w14:textId="1DE2BB8E" w:rsidR="000F1891" w:rsidRPr="00BD6E18" w:rsidRDefault="0068767B" w:rsidP="00374539">
      <w:r w:rsidRPr="00B25EBA">
        <w:rPr>
          <w:lang w:val="en-AU"/>
        </w:rPr>
        <w:t>In noting that some of the National Differences are listed on the IECEx On-Line Bulletin, the assessment team have raised a concern over the on-going maintenance of these at the GB National level and have referred this matter to the IECEx Secretariat for follow up action. On this basis the item, is closed from the assessment point of view.</w:t>
      </w:r>
    </w:p>
    <w:p w14:paraId="3D435321" w14:textId="77777777" w:rsidR="000F1891" w:rsidRPr="00BD6E18" w:rsidRDefault="004B3930" w:rsidP="002E5FFB">
      <w:pPr>
        <w:pStyle w:val="Heading2"/>
      </w:pPr>
      <w:bookmarkStart w:id="96" w:name="_Toc184644372"/>
      <w:r w:rsidRPr="00BD6E18">
        <w:t>Organisation</w:t>
      </w:r>
      <w:bookmarkEnd w:id="96"/>
    </w:p>
    <w:p w14:paraId="4C64C92B" w14:textId="4C652AE6" w:rsidR="000F1891" w:rsidRPr="00BD6E18" w:rsidRDefault="00FD3E8C" w:rsidP="002E5FFB">
      <w:pPr>
        <w:pStyle w:val="Heading3"/>
      </w:pPr>
      <w:bookmarkStart w:id="97" w:name="_Ref169699501"/>
      <w:bookmarkStart w:id="98" w:name="_Toc184644373"/>
      <w:r w:rsidRPr="00BD6E18">
        <w:t xml:space="preserve">Names, </w:t>
      </w:r>
      <w:r w:rsidR="004D4EE4" w:rsidRPr="00BD6E18">
        <w:t>titles,</w:t>
      </w:r>
      <w:r w:rsidRPr="00BD6E18">
        <w:t xml:space="preserve"> and experience of the senior executives</w:t>
      </w:r>
      <w:bookmarkEnd w:id="97"/>
      <w:bookmarkEnd w:id="98"/>
    </w:p>
    <w:p w14:paraId="5186418C"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6C140E9A" w14:textId="77777777" w:rsidTr="00BF4482">
        <w:tc>
          <w:tcPr>
            <w:tcW w:w="2482" w:type="dxa"/>
          </w:tcPr>
          <w:p w14:paraId="268D8A47" w14:textId="77777777" w:rsidR="000F1891" w:rsidRPr="00BD6E18" w:rsidRDefault="000F1891" w:rsidP="00E26F3E">
            <w:pPr>
              <w:pStyle w:val="TABLE-col-heading"/>
            </w:pPr>
            <w:r w:rsidRPr="00BD6E18">
              <w:t>Name</w:t>
            </w:r>
          </w:p>
        </w:tc>
        <w:tc>
          <w:tcPr>
            <w:tcW w:w="3016" w:type="dxa"/>
          </w:tcPr>
          <w:p w14:paraId="1EFE8748" w14:textId="77777777" w:rsidR="000F1891" w:rsidRPr="00BD6E18" w:rsidRDefault="000F1891" w:rsidP="00E26F3E">
            <w:pPr>
              <w:pStyle w:val="TABLE-col-heading"/>
            </w:pPr>
            <w:r w:rsidRPr="00BD6E18">
              <w:t>Title</w:t>
            </w:r>
          </w:p>
        </w:tc>
        <w:tc>
          <w:tcPr>
            <w:tcW w:w="3017" w:type="dxa"/>
          </w:tcPr>
          <w:p w14:paraId="2598A58E" w14:textId="19BB87F4" w:rsidR="000F1891" w:rsidRPr="00BD6E18" w:rsidRDefault="000F1891" w:rsidP="00E26F3E">
            <w:pPr>
              <w:pStyle w:val="TABLE-col-heading"/>
            </w:pPr>
            <w:r w:rsidRPr="00BD6E18">
              <w:t>Experience</w:t>
            </w:r>
            <w:r w:rsidR="001955DA" w:rsidRPr="00BD6E18">
              <w:t xml:space="preserve"> (years)</w:t>
            </w:r>
          </w:p>
        </w:tc>
      </w:tr>
      <w:tr w:rsidR="000F1891" w:rsidRPr="00BD6E18" w14:paraId="487CB6E8" w14:textId="77777777" w:rsidTr="00BF4482">
        <w:tc>
          <w:tcPr>
            <w:tcW w:w="2482" w:type="dxa"/>
          </w:tcPr>
          <w:p w14:paraId="588117DD" w14:textId="020C8F80" w:rsidR="000F1891" w:rsidRPr="00BD6E18" w:rsidRDefault="00DF010D" w:rsidP="00E26F3E">
            <w:pPr>
              <w:pStyle w:val="TABLE-cell"/>
            </w:pPr>
            <w:r w:rsidRPr="008647A3">
              <w:t>Andy Smith</w:t>
            </w:r>
          </w:p>
        </w:tc>
        <w:tc>
          <w:tcPr>
            <w:tcW w:w="3016" w:type="dxa"/>
          </w:tcPr>
          <w:p w14:paraId="6B7D651B" w14:textId="42850AF1" w:rsidR="000F1891" w:rsidRPr="00BD6E18" w:rsidRDefault="00DF010D" w:rsidP="00E26F3E">
            <w:pPr>
              <w:pStyle w:val="TABLE-cell"/>
            </w:pPr>
            <w:r>
              <w:t>Managing Director</w:t>
            </w:r>
            <w:r w:rsidR="00E16403">
              <w:t>/ quality certification manager</w:t>
            </w:r>
            <w:r>
              <w:t xml:space="preserve"> </w:t>
            </w:r>
          </w:p>
        </w:tc>
        <w:tc>
          <w:tcPr>
            <w:tcW w:w="3017" w:type="dxa"/>
          </w:tcPr>
          <w:p w14:paraId="72FA78F9" w14:textId="77777777" w:rsidR="000F1891" w:rsidRPr="00E729E7" w:rsidRDefault="00923E62" w:rsidP="00E26F3E">
            <w:pPr>
              <w:pStyle w:val="TABLE-cell"/>
            </w:pPr>
            <w:r w:rsidRPr="00E729E7">
              <w:t xml:space="preserve">16 </w:t>
            </w:r>
            <w:r w:rsidR="00AF6D1E" w:rsidRPr="00E729E7">
              <w:t>years’ experience in certification</w:t>
            </w:r>
          </w:p>
          <w:p w14:paraId="449CA542" w14:textId="14482621" w:rsidR="00AF6D1E" w:rsidRPr="00BD6E18" w:rsidRDefault="003F462C" w:rsidP="00E26F3E">
            <w:pPr>
              <w:pStyle w:val="TABLE-cell"/>
            </w:pPr>
            <w:r w:rsidRPr="00E729E7">
              <w:t>17 years’ experience in Ex industry</w:t>
            </w:r>
          </w:p>
        </w:tc>
      </w:tr>
      <w:tr w:rsidR="00871534" w:rsidRPr="00BD6E18" w14:paraId="652C96EC" w14:textId="77777777" w:rsidTr="00BF4482">
        <w:tc>
          <w:tcPr>
            <w:tcW w:w="2482" w:type="dxa"/>
          </w:tcPr>
          <w:p w14:paraId="01125354" w14:textId="6FB41F9C" w:rsidR="00871534" w:rsidRPr="008647A3" w:rsidRDefault="00871534" w:rsidP="00871534">
            <w:pPr>
              <w:pStyle w:val="TABLE-cell"/>
            </w:pPr>
            <w:r w:rsidRPr="008647A3">
              <w:t>David Stubbings</w:t>
            </w:r>
          </w:p>
        </w:tc>
        <w:tc>
          <w:tcPr>
            <w:tcW w:w="3016" w:type="dxa"/>
          </w:tcPr>
          <w:p w14:paraId="371372F1" w14:textId="0DE1B019" w:rsidR="00871534" w:rsidRDefault="00871534" w:rsidP="00871534">
            <w:pPr>
              <w:pStyle w:val="TABLE-cell"/>
            </w:pPr>
            <w:r>
              <w:t>Technical and business consultant</w:t>
            </w:r>
          </w:p>
        </w:tc>
        <w:tc>
          <w:tcPr>
            <w:tcW w:w="3017" w:type="dxa"/>
          </w:tcPr>
          <w:p w14:paraId="3DBE6FE4" w14:textId="7747B63B" w:rsidR="00871534" w:rsidRPr="000243D1" w:rsidRDefault="00871534" w:rsidP="00E729E7">
            <w:pPr>
              <w:pStyle w:val="TABLE-cell"/>
            </w:pPr>
            <w:r>
              <w:t>20</w:t>
            </w:r>
            <w:r w:rsidRPr="000243D1">
              <w:t xml:space="preserve"> years</w:t>
            </w:r>
            <w:r>
              <w:t>’</w:t>
            </w:r>
            <w:r w:rsidRPr="000243D1">
              <w:t xml:space="preserve"> experience as Certification Manager ATEX and IECEx accredited certification schemes, former Director of Sira Certification Service.</w:t>
            </w:r>
          </w:p>
          <w:p w14:paraId="4DD76408" w14:textId="77777777" w:rsidR="00871534" w:rsidRPr="000243D1" w:rsidRDefault="00871534" w:rsidP="00E729E7">
            <w:pPr>
              <w:pStyle w:val="TABLE-cell"/>
            </w:pPr>
            <w:r w:rsidRPr="000243D1">
              <w:t>Senior Engineer at Sira for 5 years carrying out assessment and testing against all protection methods.</w:t>
            </w:r>
          </w:p>
          <w:p w14:paraId="5B255774" w14:textId="77777777" w:rsidR="00871534" w:rsidRPr="000243D1" w:rsidRDefault="00871534" w:rsidP="00E729E7">
            <w:pPr>
              <w:pStyle w:val="TABLE-cell"/>
            </w:pPr>
            <w:r w:rsidRPr="000243D1">
              <w:t>Certification Officer at BASEEFA for 3 years.</w:t>
            </w:r>
          </w:p>
          <w:p w14:paraId="002D4E97" w14:textId="4298E118" w:rsidR="00871534" w:rsidRDefault="00871534" w:rsidP="00871534">
            <w:pPr>
              <w:pStyle w:val="TABLE-cell"/>
            </w:pPr>
            <w:r w:rsidRPr="000243D1">
              <w:t>GEC Alsthom as a motor designer and certification of for Ex products, 6 years</w:t>
            </w:r>
          </w:p>
        </w:tc>
      </w:tr>
      <w:tr w:rsidR="00871534" w:rsidRPr="00BD6E18" w14:paraId="54931D55" w14:textId="77777777" w:rsidTr="00BF4482">
        <w:tc>
          <w:tcPr>
            <w:tcW w:w="2482" w:type="dxa"/>
          </w:tcPr>
          <w:p w14:paraId="1D4EA86F" w14:textId="519F7564" w:rsidR="00871534" w:rsidRPr="008647A3" w:rsidRDefault="0056257A" w:rsidP="00871534">
            <w:pPr>
              <w:pStyle w:val="TABLE-cell"/>
            </w:pPr>
            <w:r>
              <w:t>Andrew Holmes</w:t>
            </w:r>
          </w:p>
        </w:tc>
        <w:tc>
          <w:tcPr>
            <w:tcW w:w="3016" w:type="dxa"/>
          </w:tcPr>
          <w:p w14:paraId="6DA0666A" w14:textId="0A301862" w:rsidR="00871534" w:rsidRDefault="0056257A" w:rsidP="00871534">
            <w:pPr>
              <w:pStyle w:val="TABLE-cell"/>
            </w:pPr>
            <w:r>
              <w:t>Technical Director</w:t>
            </w:r>
          </w:p>
        </w:tc>
        <w:tc>
          <w:tcPr>
            <w:tcW w:w="3017" w:type="dxa"/>
          </w:tcPr>
          <w:p w14:paraId="3D85E446" w14:textId="2555DB2F" w:rsidR="00871534" w:rsidRPr="00501603" w:rsidRDefault="0090437B" w:rsidP="00871534">
            <w:pPr>
              <w:spacing w:line="276" w:lineRule="auto"/>
              <w:jc w:val="left"/>
              <w:rPr>
                <w:bCs/>
                <w:sz w:val="16"/>
              </w:rPr>
            </w:pPr>
            <w:r w:rsidRPr="00501603">
              <w:rPr>
                <w:bCs/>
                <w:sz w:val="16"/>
              </w:rPr>
              <w:t xml:space="preserve">13 </w:t>
            </w:r>
            <w:r w:rsidR="00501603" w:rsidRPr="00501603">
              <w:rPr>
                <w:bCs/>
                <w:sz w:val="16"/>
              </w:rPr>
              <w:t>years in</w:t>
            </w:r>
            <w:r w:rsidR="00976A84" w:rsidRPr="00501603">
              <w:rPr>
                <w:bCs/>
                <w:sz w:val="16"/>
              </w:rPr>
              <w:t xml:space="preserve"> ExCB and 4 years </w:t>
            </w:r>
            <w:r w:rsidR="00501603" w:rsidRPr="00501603">
              <w:rPr>
                <w:bCs/>
                <w:sz w:val="16"/>
              </w:rPr>
              <w:t>offshore system oil/gas</w:t>
            </w:r>
          </w:p>
        </w:tc>
      </w:tr>
    </w:tbl>
    <w:p w14:paraId="7381CBA1" w14:textId="77777777" w:rsidR="000F1891" w:rsidRPr="00BD6E18" w:rsidRDefault="000F1891" w:rsidP="002E5FFB">
      <w:pPr>
        <w:pStyle w:val="Heading3"/>
      </w:pPr>
      <w:bookmarkStart w:id="99" w:name="_Ref169699576"/>
      <w:bookmarkStart w:id="100" w:name="_Toc184644374"/>
      <w:r w:rsidRPr="00BD6E18">
        <w:t xml:space="preserve">Name, </w:t>
      </w:r>
      <w:r w:rsidR="00FD3E8C" w:rsidRPr="00BD6E18">
        <w:t>title and experience of the quality management representative</w:t>
      </w:r>
      <w:bookmarkEnd w:id="99"/>
      <w:bookmarkEnd w:id="100"/>
    </w:p>
    <w:p w14:paraId="556DC82A"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5CAC4B8A" w14:textId="77777777" w:rsidTr="005A796D">
        <w:trPr>
          <w:tblHeader/>
        </w:trPr>
        <w:tc>
          <w:tcPr>
            <w:tcW w:w="2482" w:type="dxa"/>
          </w:tcPr>
          <w:p w14:paraId="6FA4C3A7" w14:textId="77777777" w:rsidR="000F1891" w:rsidRPr="00BD6E18" w:rsidRDefault="000F1891" w:rsidP="00E26F3E">
            <w:pPr>
              <w:pStyle w:val="TABLE-col-heading"/>
            </w:pPr>
            <w:r w:rsidRPr="00BD6E18">
              <w:t>Name</w:t>
            </w:r>
          </w:p>
        </w:tc>
        <w:tc>
          <w:tcPr>
            <w:tcW w:w="3016" w:type="dxa"/>
          </w:tcPr>
          <w:p w14:paraId="1EF2DA0D" w14:textId="77777777" w:rsidR="000F1891" w:rsidRPr="00BD6E18" w:rsidRDefault="000F1891" w:rsidP="00E26F3E">
            <w:pPr>
              <w:pStyle w:val="TABLE-col-heading"/>
            </w:pPr>
            <w:r w:rsidRPr="00BD6E18">
              <w:t>Title</w:t>
            </w:r>
          </w:p>
        </w:tc>
        <w:tc>
          <w:tcPr>
            <w:tcW w:w="3017" w:type="dxa"/>
          </w:tcPr>
          <w:p w14:paraId="65A3EC47" w14:textId="18521670" w:rsidR="000F1891" w:rsidRPr="00BD6E18" w:rsidRDefault="000F1891" w:rsidP="00E26F3E">
            <w:pPr>
              <w:pStyle w:val="TABLE-col-heading"/>
            </w:pPr>
            <w:r w:rsidRPr="00BD6E18">
              <w:t>Experience</w:t>
            </w:r>
            <w:r w:rsidR="00335AEC" w:rsidRPr="00BD6E18">
              <w:t xml:space="preserve"> </w:t>
            </w:r>
            <w:r w:rsidR="001955DA" w:rsidRPr="00BD6E18">
              <w:t>(years)</w:t>
            </w:r>
          </w:p>
        </w:tc>
      </w:tr>
      <w:tr w:rsidR="000F1891" w:rsidRPr="00BD6E18" w14:paraId="79889B24" w14:textId="77777777">
        <w:tc>
          <w:tcPr>
            <w:tcW w:w="2482" w:type="dxa"/>
          </w:tcPr>
          <w:p w14:paraId="58DACE9D" w14:textId="1CE614EB" w:rsidR="000F1891" w:rsidRPr="00BD6E18" w:rsidRDefault="002577EB" w:rsidP="00E26F3E">
            <w:pPr>
              <w:pStyle w:val="TABLE-cell"/>
            </w:pPr>
            <w:r>
              <w:t>Afsaneh Jafari</w:t>
            </w:r>
          </w:p>
        </w:tc>
        <w:tc>
          <w:tcPr>
            <w:tcW w:w="3016" w:type="dxa"/>
          </w:tcPr>
          <w:p w14:paraId="5D3542F0" w14:textId="58D286F3" w:rsidR="000F1891" w:rsidRPr="00BD6E18" w:rsidRDefault="002577EB" w:rsidP="00E26F3E">
            <w:pPr>
              <w:pStyle w:val="TABLE-cell"/>
            </w:pPr>
            <w:r>
              <w:t xml:space="preserve">Quality Manager </w:t>
            </w:r>
          </w:p>
        </w:tc>
        <w:tc>
          <w:tcPr>
            <w:tcW w:w="3017" w:type="dxa"/>
          </w:tcPr>
          <w:p w14:paraId="207B856E" w14:textId="17DC25B6" w:rsidR="000F1891" w:rsidRDefault="00074709" w:rsidP="00E26F3E">
            <w:pPr>
              <w:pStyle w:val="TABLE-cell"/>
            </w:pPr>
            <w:r>
              <w:t xml:space="preserve">19 Years experience </w:t>
            </w:r>
            <w:r w:rsidR="00FB4E68">
              <w:t>in quality system</w:t>
            </w:r>
            <w:r w:rsidR="00FB4F09">
              <w:t xml:space="preserve"> as quality </w:t>
            </w:r>
            <w:r w:rsidR="00606A1C">
              <w:t>manager, QMS</w:t>
            </w:r>
            <w:r w:rsidR="00FB4F09">
              <w:t xml:space="preserve"> and </w:t>
            </w:r>
            <w:r w:rsidR="00606A1C">
              <w:t xml:space="preserve">Ex Internal and </w:t>
            </w:r>
            <w:r w:rsidR="001D7090">
              <w:t>Third-party</w:t>
            </w:r>
            <w:r w:rsidR="00606A1C">
              <w:t xml:space="preserve"> auditor</w:t>
            </w:r>
            <w:r w:rsidR="006D669A">
              <w:t xml:space="preserve"> </w:t>
            </w:r>
          </w:p>
          <w:p w14:paraId="74B652CF" w14:textId="7A0784CE" w:rsidR="00FB4E68" w:rsidRDefault="00FB4E68" w:rsidP="00E26F3E">
            <w:pPr>
              <w:pStyle w:val="TABLE-cell"/>
            </w:pPr>
            <w:r>
              <w:t xml:space="preserve">5 years in Ex Manufacturer </w:t>
            </w:r>
            <w:r w:rsidR="00C51B48">
              <w:t>as quality manager (QA&amp;QC)</w:t>
            </w:r>
          </w:p>
          <w:p w14:paraId="2F54A014" w14:textId="7090A771" w:rsidR="007B2775" w:rsidRDefault="007B2775" w:rsidP="00E26F3E">
            <w:pPr>
              <w:pStyle w:val="TABLE-cell"/>
            </w:pPr>
            <w:r>
              <w:t>3.5 years at Baseefa as internal and Ex auditor</w:t>
            </w:r>
            <w:r w:rsidR="008F6677">
              <w:t xml:space="preserve"> (QAN &amp;QAR)</w:t>
            </w:r>
            <w:r>
              <w:t xml:space="preserve"> </w:t>
            </w:r>
            <w:r w:rsidR="00D731F9">
              <w:t xml:space="preserve">and maintain quality system against 17065 and 17025 </w:t>
            </w:r>
            <w:r w:rsidR="00D70DCD">
              <w:t>standards.</w:t>
            </w:r>
            <w:r w:rsidR="00D731F9">
              <w:t xml:space="preserve"> </w:t>
            </w:r>
          </w:p>
          <w:p w14:paraId="1A8A5AE9" w14:textId="1AE10F31" w:rsidR="00FB4E68" w:rsidRDefault="00D731F9" w:rsidP="00E26F3E">
            <w:pPr>
              <w:pStyle w:val="TABLE-cell"/>
            </w:pPr>
            <w:r>
              <w:lastRenderedPageBreak/>
              <w:t>5</w:t>
            </w:r>
            <w:r w:rsidR="00B932B8">
              <w:t>.5</w:t>
            </w:r>
            <w:r>
              <w:t xml:space="preserve"> years at CML as</w:t>
            </w:r>
            <w:r w:rsidR="005F78C5">
              <w:t xml:space="preserve"> depu</w:t>
            </w:r>
            <w:r w:rsidR="007339F3">
              <w:t>ty and quality manager</w:t>
            </w:r>
            <w:r w:rsidR="00702ADB">
              <w:t>,</w:t>
            </w:r>
            <w:r w:rsidR="001D7090">
              <w:t xml:space="preserve"> QMS and Ex auditor</w:t>
            </w:r>
            <w:r w:rsidR="00702ADB">
              <w:t>,</w:t>
            </w:r>
            <w:r>
              <w:t xml:space="preserve"> Maintain various qual</w:t>
            </w:r>
            <w:r w:rsidR="008435A1">
              <w:t xml:space="preserve">ity management system against 17065,17021,17025, </w:t>
            </w:r>
            <w:r w:rsidR="008750FE">
              <w:t>UKCA,</w:t>
            </w:r>
            <w:r w:rsidR="008435A1">
              <w:t xml:space="preserve"> ATEX and IECEx </w:t>
            </w:r>
            <w:r w:rsidR="006D395B">
              <w:t>schemes.</w:t>
            </w:r>
          </w:p>
          <w:p w14:paraId="3F68ED41" w14:textId="77777777" w:rsidR="00D70DCD" w:rsidRDefault="00690E1E" w:rsidP="00E26F3E">
            <w:pPr>
              <w:pStyle w:val="TABLE-cell"/>
              <w:rPr>
                <w:bCs w:val="0"/>
              </w:rPr>
            </w:pPr>
            <w:r w:rsidRPr="00D731F9">
              <w:rPr>
                <w:bCs w:val="0"/>
              </w:rPr>
              <w:t>Reviewer and certification decision</w:t>
            </w:r>
            <w:r w:rsidR="00DE608F" w:rsidRPr="00D731F9">
              <w:rPr>
                <w:bCs w:val="0"/>
              </w:rPr>
              <w:t xml:space="preserve"> maker of Ex quality system (QAR, ATEXQAN a</w:t>
            </w:r>
            <w:r w:rsidR="00AA6CDA" w:rsidRPr="00D731F9">
              <w:rPr>
                <w:bCs w:val="0"/>
              </w:rPr>
              <w:t>nd UKQAN) and QMS</w:t>
            </w:r>
          </w:p>
          <w:p w14:paraId="5F55CC39" w14:textId="7B489086" w:rsidR="00690E1E" w:rsidRPr="00D731F9" w:rsidRDefault="002138C8" w:rsidP="00E26F3E">
            <w:pPr>
              <w:pStyle w:val="TABLE-cell"/>
              <w:rPr>
                <w:bCs w:val="0"/>
              </w:rPr>
            </w:pPr>
            <w:r>
              <w:rPr>
                <w:bCs w:val="0"/>
              </w:rPr>
              <w:t xml:space="preserve">5 years as senior QA engineer at Automotive Industry </w:t>
            </w:r>
            <w:r w:rsidR="00AA6CDA" w:rsidRPr="00D731F9">
              <w:rPr>
                <w:bCs w:val="0"/>
              </w:rPr>
              <w:t xml:space="preserve"> </w:t>
            </w:r>
          </w:p>
        </w:tc>
      </w:tr>
    </w:tbl>
    <w:p w14:paraId="08B4BEA0" w14:textId="37324E66" w:rsidR="000F1891" w:rsidRPr="00BD6E18" w:rsidRDefault="000F1891" w:rsidP="002E5FFB">
      <w:pPr>
        <w:pStyle w:val="Heading3"/>
      </w:pPr>
      <w:bookmarkStart w:id="101" w:name="_Toc184644375"/>
      <w:r w:rsidRPr="00BD6E18">
        <w:lastRenderedPageBreak/>
        <w:t>Name a</w:t>
      </w:r>
      <w:r w:rsidR="00FD3E8C" w:rsidRPr="00BD6E18">
        <w:t>nd title of signatories for certification</w:t>
      </w:r>
      <w:bookmarkEnd w:id="101"/>
    </w:p>
    <w:p w14:paraId="1901AE0F"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5103"/>
        <w:gridCol w:w="1541"/>
      </w:tblGrid>
      <w:tr w:rsidR="000F1891" w:rsidRPr="00BD6E18" w14:paraId="7FBF83FC" w14:textId="77777777" w:rsidTr="00F431A8">
        <w:tc>
          <w:tcPr>
            <w:tcW w:w="1871" w:type="dxa"/>
          </w:tcPr>
          <w:p w14:paraId="707F362F" w14:textId="77777777" w:rsidR="000F1891" w:rsidRPr="00BD6E18" w:rsidRDefault="000F1891" w:rsidP="00E26F3E">
            <w:pPr>
              <w:pStyle w:val="TABLE-col-heading"/>
            </w:pPr>
            <w:r w:rsidRPr="00BD6E18">
              <w:t>Name</w:t>
            </w:r>
          </w:p>
        </w:tc>
        <w:tc>
          <w:tcPr>
            <w:tcW w:w="5103" w:type="dxa"/>
          </w:tcPr>
          <w:p w14:paraId="5B4EA6E1" w14:textId="77777777" w:rsidR="000F1891" w:rsidRPr="00BD6E18" w:rsidRDefault="000F1891" w:rsidP="00E26F3E">
            <w:pPr>
              <w:pStyle w:val="TABLE-col-heading"/>
            </w:pPr>
            <w:r w:rsidRPr="00BD6E18">
              <w:t>Title</w:t>
            </w:r>
          </w:p>
        </w:tc>
        <w:tc>
          <w:tcPr>
            <w:tcW w:w="1541" w:type="dxa"/>
          </w:tcPr>
          <w:p w14:paraId="7364DEAD" w14:textId="77777777" w:rsidR="000F1891" w:rsidRPr="00BD6E18" w:rsidRDefault="000F1891" w:rsidP="00E26F3E">
            <w:pPr>
              <w:pStyle w:val="TABLE-col-heading"/>
            </w:pPr>
            <w:r w:rsidRPr="00BD6E18">
              <w:t>Comments</w:t>
            </w:r>
          </w:p>
        </w:tc>
      </w:tr>
      <w:tr w:rsidR="00C62478" w:rsidRPr="00BD6E18" w14:paraId="609E6862" w14:textId="77777777" w:rsidTr="00F431A8">
        <w:tc>
          <w:tcPr>
            <w:tcW w:w="1871" w:type="dxa"/>
          </w:tcPr>
          <w:p w14:paraId="71376589" w14:textId="2A4AF2BF" w:rsidR="00C62478" w:rsidRPr="00BD6E18" w:rsidRDefault="00C62478" w:rsidP="00C62478">
            <w:pPr>
              <w:pStyle w:val="TABLE-cell"/>
            </w:pPr>
            <w:r w:rsidRPr="000243D1">
              <w:t>David Stubbings</w:t>
            </w:r>
          </w:p>
        </w:tc>
        <w:tc>
          <w:tcPr>
            <w:tcW w:w="5103" w:type="dxa"/>
          </w:tcPr>
          <w:p w14:paraId="753F36DF" w14:textId="6BE2D0C2" w:rsidR="00C62478" w:rsidRPr="00BD6E18" w:rsidRDefault="00C62478" w:rsidP="00C62478">
            <w:pPr>
              <w:pStyle w:val="TABLE-cell"/>
            </w:pPr>
            <w:r>
              <w:t xml:space="preserve">Technical and business </w:t>
            </w:r>
            <w:r w:rsidR="00C82E30">
              <w:t>consultation</w:t>
            </w:r>
          </w:p>
        </w:tc>
        <w:tc>
          <w:tcPr>
            <w:tcW w:w="1541" w:type="dxa"/>
          </w:tcPr>
          <w:p w14:paraId="1528FDD4" w14:textId="71A4A7F1" w:rsidR="00C62478" w:rsidRPr="00BD6E18" w:rsidRDefault="00A64FA7" w:rsidP="00C62478">
            <w:pPr>
              <w:pStyle w:val="TABLE-cell"/>
            </w:pPr>
            <w:r>
              <w:t>None</w:t>
            </w:r>
          </w:p>
        </w:tc>
      </w:tr>
      <w:tr w:rsidR="00C62478" w:rsidRPr="00BD6E18" w14:paraId="69455DA4" w14:textId="77777777" w:rsidTr="00F431A8">
        <w:tc>
          <w:tcPr>
            <w:tcW w:w="1871" w:type="dxa"/>
          </w:tcPr>
          <w:p w14:paraId="6BB1A8A6" w14:textId="289B42D6" w:rsidR="00C62478" w:rsidRPr="000243D1" w:rsidRDefault="00FB0071" w:rsidP="00C62478">
            <w:pPr>
              <w:pStyle w:val="TABLE-cell"/>
            </w:pPr>
            <w:r>
              <w:t>Lois Brisk</w:t>
            </w:r>
          </w:p>
        </w:tc>
        <w:tc>
          <w:tcPr>
            <w:tcW w:w="5103" w:type="dxa"/>
          </w:tcPr>
          <w:p w14:paraId="199FC9CA" w14:textId="705D3E9B" w:rsidR="00C62478" w:rsidRPr="00BD6E18" w:rsidRDefault="00E47271" w:rsidP="00C62478">
            <w:pPr>
              <w:pStyle w:val="TABLE-cell"/>
            </w:pPr>
            <w:r>
              <w:t>Deputy Certification Mana</w:t>
            </w:r>
            <w:r w:rsidR="00F368CE">
              <w:t>ger</w:t>
            </w:r>
          </w:p>
        </w:tc>
        <w:tc>
          <w:tcPr>
            <w:tcW w:w="1541" w:type="dxa"/>
          </w:tcPr>
          <w:p w14:paraId="220D0A00" w14:textId="24695955" w:rsidR="00C62478" w:rsidRPr="00BD6E18" w:rsidRDefault="00A64FA7" w:rsidP="00C62478">
            <w:pPr>
              <w:pStyle w:val="TABLE-cell"/>
            </w:pPr>
            <w:r>
              <w:t>None</w:t>
            </w:r>
          </w:p>
        </w:tc>
      </w:tr>
      <w:tr w:rsidR="00C62478" w:rsidRPr="00BD6E18" w14:paraId="1B3E7686" w14:textId="77777777" w:rsidTr="00F431A8">
        <w:tc>
          <w:tcPr>
            <w:tcW w:w="1871" w:type="dxa"/>
          </w:tcPr>
          <w:p w14:paraId="4792B4EE" w14:textId="624E0EAD" w:rsidR="00C62478" w:rsidRPr="000243D1" w:rsidRDefault="00D13B09" w:rsidP="00C62478">
            <w:pPr>
              <w:pStyle w:val="TABLE-cell"/>
            </w:pPr>
            <w:r>
              <w:t>Harriet Cleave</w:t>
            </w:r>
          </w:p>
        </w:tc>
        <w:tc>
          <w:tcPr>
            <w:tcW w:w="5103" w:type="dxa"/>
          </w:tcPr>
          <w:p w14:paraId="6233F064" w14:textId="0280C3DE" w:rsidR="00C62478" w:rsidRPr="00BD6E18" w:rsidRDefault="00CD39D5" w:rsidP="00C62478">
            <w:pPr>
              <w:pStyle w:val="TABLE-cell"/>
            </w:pPr>
            <w:r>
              <w:t>Senior Certification Engineer</w:t>
            </w:r>
          </w:p>
        </w:tc>
        <w:tc>
          <w:tcPr>
            <w:tcW w:w="1541" w:type="dxa"/>
          </w:tcPr>
          <w:p w14:paraId="7D9A15AD" w14:textId="1C473321" w:rsidR="00C62478" w:rsidRPr="00BD6E18" w:rsidRDefault="00A64FA7" w:rsidP="00C62478">
            <w:pPr>
              <w:pStyle w:val="TABLE-cell"/>
            </w:pPr>
            <w:r>
              <w:t>None</w:t>
            </w:r>
          </w:p>
        </w:tc>
      </w:tr>
      <w:tr w:rsidR="00C62478" w:rsidRPr="00BD6E18" w14:paraId="5E0FA241" w14:textId="77777777" w:rsidTr="00F431A8">
        <w:tc>
          <w:tcPr>
            <w:tcW w:w="1871" w:type="dxa"/>
          </w:tcPr>
          <w:p w14:paraId="5C82A9AF" w14:textId="3009615B" w:rsidR="00C62478" w:rsidRPr="000243D1" w:rsidRDefault="00D97D44" w:rsidP="00C62478">
            <w:pPr>
              <w:pStyle w:val="TABLE-cell"/>
            </w:pPr>
            <w:r>
              <w:t>Adam Snowdon</w:t>
            </w:r>
          </w:p>
        </w:tc>
        <w:tc>
          <w:tcPr>
            <w:tcW w:w="5103" w:type="dxa"/>
          </w:tcPr>
          <w:p w14:paraId="1BB47592" w14:textId="39FC370E" w:rsidR="00C62478" w:rsidRPr="00BD6E18" w:rsidRDefault="00D97D44" w:rsidP="00C62478">
            <w:pPr>
              <w:pStyle w:val="TABLE-cell"/>
            </w:pPr>
            <w:r>
              <w:t>Certification Manager</w:t>
            </w:r>
          </w:p>
        </w:tc>
        <w:tc>
          <w:tcPr>
            <w:tcW w:w="1541" w:type="dxa"/>
          </w:tcPr>
          <w:p w14:paraId="750F1117" w14:textId="2CED9A56" w:rsidR="00C62478" w:rsidRPr="00BD6E18" w:rsidRDefault="00A22C6D" w:rsidP="00C62478">
            <w:pPr>
              <w:pStyle w:val="TABLE-cell"/>
            </w:pPr>
            <w:r>
              <w:t>Not for QAR</w:t>
            </w:r>
          </w:p>
        </w:tc>
      </w:tr>
      <w:tr w:rsidR="00C62478" w:rsidRPr="00BD6E18" w14:paraId="0A679A0C" w14:textId="77777777" w:rsidTr="00F431A8">
        <w:tc>
          <w:tcPr>
            <w:tcW w:w="1871" w:type="dxa"/>
          </w:tcPr>
          <w:p w14:paraId="78BEBAC5" w14:textId="043BCFC1" w:rsidR="00C62478" w:rsidRPr="000243D1" w:rsidRDefault="00CC72D1" w:rsidP="00C62478">
            <w:pPr>
              <w:pStyle w:val="TABLE-cell"/>
            </w:pPr>
            <w:r>
              <w:t>Ben Trafford</w:t>
            </w:r>
          </w:p>
        </w:tc>
        <w:tc>
          <w:tcPr>
            <w:tcW w:w="5103" w:type="dxa"/>
          </w:tcPr>
          <w:p w14:paraId="481015F8" w14:textId="5E04B697" w:rsidR="00C62478" w:rsidRPr="00BD6E18" w:rsidRDefault="00090762" w:rsidP="00C62478">
            <w:pPr>
              <w:pStyle w:val="TABLE-cell"/>
            </w:pPr>
            <w:r>
              <w:t>Certification Engineer</w:t>
            </w:r>
          </w:p>
        </w:tc>
        <w:tc>
          <w:tcPr>
            <w:tcW w:w="1541" w:type="dxa"/>
          </w:tcPr>
          <w:p w14:paraId="2C27B56B" w14:textId="1DB0251F" w:rsidR="00C62478" w:rsidRPr="00BD6E18" w:rsidRDefault="00A64FA7" w:rsidP="00C62478">
            <w:pPr>
              <w:pStyle w:val="TABLE-cell"/>
            </w:pPr>
            <w:r>
              <w:t>None</w:t>
            </w:r>
          </w:p>
        </w:tc>
      </w:tr>
      <w:tr w:rsidR="00C62478" w:rsidRPr="00BD6E18" w14:paraId="443E7A3D" w14:textId="77777777" w:rsidTr="00F431A8">
        <w:tc>
          <w:tcPr>
            <w:tcW w:w="1871" w:type="dxa"/>
          </w:tcPr>
          <w:p w14:paraId="1158C21A" w14:textId="4EBACBD3" w:rsidR="00C62478" w:rsidRPr="000243D1" w:rsidRDefault="00090762" w:rsidP="00C62478">
            <w:pPr>
              <w:pStyle w:val="TABLE-cell"/>
            </w:pPr>
            <w:r>
              <w:t>Helen Amos</w:t>
            </w:r>
          </w:p>
        </w:tc>
        <w:tc>
          <w:tcPr>
            <w:tcW w:w="5103" w:type="dxa"/>
          </w:tcPr>
          <w:p w14:paraId="151B1F36" w14:textId="2256A148" w:rsidR="00C62478" w:rsidRPr="00BD6E18" w:rsidRDefault="00CB5FA2" w:rsidP="00C62478">
            <w:pPr>
              <w:pStyle w:val="TABLE-cell"/>
            </w:pPr>
            <w:r>
              <w:t>Technical Specialist</w:t>
            </w:r>
          </w:p>
        </w:tc>
        <w:tc>
          <w:tcPr>
            <w:tcW w:w="1541" w:type="dxa"/>
          </w:tcPr>
          <w:p w14:paraId="4C892432" w14:textId="135B7CE7" w:rsidR="00C62478" w:rsidRPr="00BD6E18" w:rsidRDefault="00A64FA7" w:rsidP="00C62478">
            <w:pPr>
              <w:pStyle w:val="TABLE-cell"/>
            </w:pPr>
            <w:r>
              <w:t>None</w:t>
            </w:r>
          </w:p>
        </w:tc>
      </w:tr>
      <w:tr w:rsidR="00C62478" w:rsidRPr="00BD6E18" w14:paraId="07FEC3F2" w14:textId="77777777" w:rsidTr="00F431A8">
        <w:tc>
          <w:tcPr>
            <w:tcW w:w="1871" w:type="dxa"/>
          </w:tcPr>
          <w:p w14:paraId="227A6FAE" w14:textId="353C842C" w:rsidR="00C62478" w:rsidRPr="000243D1" w:rsidRDefault="00BB13AF" w:rsidP="00C62478">
            <w:pPr>
              <w:pStyle w:val="TABLE-cell"/>
            </w:pPr>
            <w:r>
              <w:t>Andy Smith</w:t>
            </w:r>
          </w:p>
        </w:tc>
        <w:tc>
          <w:tcPr>
            <w:tcW w:w="5103" w:type="dxa"/>
          </w:tcPr>
          <w:p w14:paraId="4E1B2779" w14:textId="63104AF3" w:rsidR="00C62478" w:rsidRPr="00BD6E18" w:rsidRDefault="00BB13AF" w:rsidP="00C62478">
            <w:pPr>
              <w:pStyle w:val="TABLE-cell"/>
            </w:pPr>
            <w:r>
              <w:t>Managing Director/</w:t>
            </w:r>
            <w:r w:rsidR="00A64724">
              <w:t xml:space="preserve"> certification </w:t>
            </w:r>
            <w:r w:rsidR="00F431A8">
              <w:t>manager (management system</w:t>
            </w:r>
          </w:p>
        </w:tc>
        <w:tc>
          <w:tcPr>
            <w:tcW w:w="1541" w:type="dxa"/>
          </w:tcPr>
          <w:p w14:paraId="02C62ED1" w14:textId="0B5607A4" w:rsidR="00C62478" w:rsidRPr="00BD6E18" w:rsidRDefault="00A64FA7" w:rsidP="00C62478">
            <w:pPr>
              <w:pStyle w:val="TABLE-cell"/>
            </w:pPr>
            <w:r>
              <w:t>None</w:t>
            </w:r>
          </w:p>
        </w:tc>
      </w:tr>
      <w:tr w:rsidR="00BB13AF" w:rsidRPr="00BD6E18" w14:paraId="5B95AB75" w14:textId="77777777" w:rsidTr="00F431A8">
        <w:tc>
          <w:tcPr>
            <w:tcW w:w="1871" w:type="dxa"/>
          </w:tcPr>
          <w:p w14:paraId="448406F6" w14:textId="3439BD58" w:rsidR="00BB13AF" w:rsidRPr="000243D1" w:rsidRDefault="004457A3" w:rsidP="00C62478">
            <w:pPr>
              <w:pStyle w:val="TABLE-cell"/>
            </w:pPr>
            <w:r>
              <w:t>Afsaneh Jafari</w:t>
            </w:r>
          </w:p>
        </w:tc>
        <w:tc>
          <w:tcPr>
            <w:tcW w:w="5103" w:type="dxa"/>
          </w:tcPr>
          <w:p w14:paraId="180BE8A8" w14:textId="7C39C88B" w:rsidR="00BB13AF" w:rsidRPr="00BD6E18" w:rsidRDefault="004457A3" w:rsidP="00C62478">
            <w:pPr>
              <w:pStyle w:val="TABLE-cell"/>
            </w:pPr>
            <w:r>
              <w:t>Quality Manager</w:t>
            </w:r>
          </w:p>
        </w:tc>
        <w:tc>
          <w:tcPr>
            <w:tcW w:w="1541" w:type="dxa"/>
          </w:tcPr>
          <w:p w14:paraId="1BE92DFB" w14:textId="65C8AAFA" w:rsidR="00BB13AF" w:rsidRPr="00BD6E18" w:rsidRDefault="004457A3" w:rsidP="00C62478">
            <w:pPr>
              <w:pStyle w:val="TABLE-cell"/>
            </w:pPr>
            <w:r>
              <w:t>Ex</w:t>
            </w:r>
            <w:r w:rsidR="008D0680">
              <w:t xml:space="preserve"> quality</w:t>
            </w:r>
            <w:r w:rsidR="00881D8F">
              <w:t xml:space="preserve"> only</w:t>
            </w:r>
          </w:p>
        </w:tc>
      </w:tr>
      <w:tr w:rsidR="00BB13AF" w:rsidRPr="00BD6E18" w14:paraId="6DACF54B" w14:textId="77777777" w:rsidTr="00F431A8">
        <w:tc>
          <w:tcPr>
            <w:tcW w:w="1871" w:type="dxa"/>
          </w:tcPr>
          <w:p w14:paraId="09B6E6B7" w14:textId="7831563B" w:rsidR="00BB13AF" w:rsidRPr="000243D1" w:rsidRDefault="008D0680" w:rsidP="00C62478">
            <w:pPr>
              <w:pStyle w:val="TABLE-cell"/>
            </w:pPr>
            <w:r w:rsidRPr="008D0680">
              <w:t>Stelios Roumbedakis</w:t>
            </w:r>
          </w:p>
        </w:tc>
        <w:tc>
          <w:tcPr>
            <w:tcW w:w="5103" w:type="dxa"/>
          </w:tcPr>
          <w:p w14:paraId="48BDA710" w14:textId="374E7E92" w:rsidR="00BB13AF" w:rsidRPr="00BD6E18" w:rsidRDefault="00F37BDF" w:rsidP="00C62478">
            <w:pPr>
              <w:pStyle w:val="TABLE-cell"/>
            </w:pPr>
            <w:r>
              <w:t>Technical Manager</w:t>
            </w:r>
          </w:p>
        </w:tc>
        <w:tc>
          <w:tcPr>
            <w:tcW w:w="1541" w:type="dxa"/>
          </w:tcPr>
          <w:p w14:paraId="2EBEED93" w14:textId="3794BBE5" w:rsidR="00BB13AF" w:rsidRPr="00BD6E18" w:rsidRDefault="00A64FA7" w:rsidP="00C62478">
            <w:pPr>
              <w:pStyle w:val="TABLE-cell"/>
            </w:pPr>
            <w:r>
              <w:t>None</w:t>
            </w:r>
          </w:p>
        </w:tc>
      </w:tr>
    </w:tbl>
    <w:p w14:paraId="3817648C" w14:textId="77777777" w:rsidR="000F1891" w:rsidRPr="00BD6E18" w:rsidRDefault="000F1891" w:rsidP="002E5FFB">
      <w:pPr>
        <w:pStyle w:val="Heading3"/>
      </w:pPr>
      <w:bookmarkStart w:id="102" w:name="_Toc184644376"/>
      <w:r w:rsidRPr="00BD6E18">
        <w:t xml:space="preserve">Other </w:t>
      </w:r>
      <w:r w:rsidR="00FD3E8C" w:rsidRPr="00BD6E18">
        <w:t>e</w:t>
      </w:r>
      <w:r w:rsidRPr="00BD6E18">
        <w:t>mployees in ExCB activity</w:t>
      </w:r>
      <w:bookmarkEnd w:id="102"/>
    </w:p>
    <w:p w14:paraId="74792CBE"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4110"/>
        <w:gridCol w:w="2250"/>
      </w:tblGrid>
      <w:tr w:rsidR="000F1891" w:rsidRPr="00BD6E18" w14:paraId="146BFBC3" w14:textId="77777777" w:rsidTr="00106716">
        <w:tc>
          <w:tcPr>
            <w:tcW w:w="2155" w:type="dxa"/>
          </w:tcPr>
          <w:p w14:paraId="67B665B7" w14:textId="77777777" w:rsidR="000F1891" w:rsidRPr="00BD6E18" w:rsidRDefault="000F1891" w:rsidP="00E26F3E">
            <w:pPr>
              <w:pStyle w:val="TABLE-col-heading"/>
            </w:pPr>
            <w:r w:rsidRPr="00BD6E18">
              <w:t>Name</w:t>
            </w:r>
          </w:p>
        </w:tc>
        <w:tc>
          <w:tcPr>
            <w:tcW w:w="4110" w:type="dxa"/>
          </w:tcPr>
          <w:p w14:paraId="5B68FE83" w14:textId="77777777" w:rsidR="000F1891" w:rsidRPr="00BD6E18" w:rsidRDefault="000F1891" w:rsidP="00E26F3E">
            <w:pPr>
              <w:pStyle w:val="TABLE-col-heading"/>
            </w:pPr>
            <w:r w:rsidRPr="00BD6E18">
              <w:t>Title</w:t>
            </w:r>
          </w:p>
        </w:tc>
        <w:tc>
          <w:tcPr>
            <w:tcW w:w="2250" w:type="dxa"/>
          </w:tcPr>
          <w:p w14:paraId="65F8CA0B" w14:textId="3791727B" w:rsidR="000F1891" w:rsidRPr="00BD6E18" w:rsidRDefault="00335AEC" w:rsidP="006F2F2C">
            <w:pPr>
              <w:pStyle w:val="TABLE-col-heading"/>
            </w:pPr>
            <w:r w:rsidRPr="00BD6E18">
              <w:t>Experience in Ex</w:t>
            </w:r>
            <w:r w:rsidR="001955DA" w:rsidRPr="00BD6E18">
              <w:t xml:space="preserve"> (years)</w:t>
            </w:r>
          </w:p>
        </w:tc>
      </w:tr>
      <w:tr w:rsidR="00917BE3" w:rsidRPr="00BD6E18" w14:paraId="78D011FC" w14:textId="77777777" w:rsidTr="00106716">
        <w:tc>
          <w:tcPr>
            <w:tcW w:w="2155" w:type="dxa"/>
          </w:tcPr>
          <w:p w14:paraId="4F740019" w14:textId="42CCADCB" w:rsidR="00917BE3" w:rsidRPr="00BD6E18" w:rsidRDefault="00917BE3" w:rsidP="00917BE3">
            <w:pPr>
              <w:pStyle w:val="TABLE-cell"/>
            </w:pPr>
            <w:r w:rsidRPr="00E95E0B">
              <w:t>Ann Scott</w:t>
            </w:r>
          </w:p>
        </w:tc>
        <w:tc>
          <w:tcPr>
            <w:tcW w:w="4110" w:type="dxa"/>
          </w:tcPr>
          <w:p w14:paraId="3034A403" w14:textId="59048019" w:rsidR="00917BE3" w:rsidRPr="00BD6E18" w:rsidRDefault="00917BE3" w:rsidP="00917BE3">
            <w:pPr>
              <w:pStyle w:val="TABLE-cell"/>
            </w:pPr>
            <w:r w:rsidRPr="00E95E0B">
              <w:t>Certification Coordinator</w:t>
            </w:r>
            <w:r>
              <w:t>/QA Operation manager</w:t>
            </w:r>
          </w:p>
        </w:tc>
        <w:tc>
          <w:tcPr>
            <w:tcW w:w="2250" w:type="dxa"/>
          </w:tcPr>
          <w:p w14:paraId="6E84D443" w14:textId="54837A8B" w:rsidR="00917BE3" w:rsidRPr="00BD6E18" w:rsidRDefault="00A228AA" w:rsidP="00917BE3">
            <w:pPr>
              <w:pStyle w:val="TABLE-cell"/>
            </w:pPr>
            <w:r>
              <w:t>17 years</w:t>
            </w:r>
          </w:p>
        </w:tc>
      </w:tr>
    </w:tbl>
    <w:p w14:paraId="2EBF9DC0" w14:textId="77777777" w:rsidR="000F1891" w:rsidRPr="00BD6E18" w:rsidRDefault="00FD3E8C" w:rsidP="002E5FFB">
      <w:pPr>
        <w:pStyle w:val="Heading2"/>
      </w:pPr>
      <w:bookmarkStart w:id="103" w:name="_Toc184644377"/>
      <w:r w:rsidRPr="00BD6E18">
        <w:t>Organizational s</w:t>
      </w:r>
      <w:r w:rsidR="000F1891" w:rsidRPr="00BD6E18">
        <w:t>tructure</w:t>
      </w:r>
      <w:bookmarkEnd w:id="103"/>
    </w:p>
    <w:p w14:paraId="78D2E5AD" w14:textId="70718A0A" w:rsidR="003B0FBE" w:rsidRPr="00BD6E18" w:rsidRDefault="00334CA3" w:rsidP="003B0FBE">
      <w:pPr>
        <w:pStyle w:val="PARAGRAPH"/>
      </w:pPr>
      <w:r w:rsidRPr="00C21831">
        <w:t xml:space="preserve">See </w:t>
      </w:r>
      <w:r w:rsidR="00C21831" w:rsidRPr="00C21831">
        <w:t>Annex B</w:t>
      </w:r>
      <w:r w:rsidR="007751C3" w:rsidRPr="00C21831">
        <w:t>.</w:t>
      </w:r>
    </w:p>
    <w:p w14:paraId="75AA755A" w14:textId="77777777" w:rsidR="00006263" w:rsidRPr="003540AD" w:rsidRDefault="00FD3E8C" w:rsidP="0096404A">
      <w:pPr>
        <w:pStyle w:val="Heading2"/>
      </w:pPr>
      <w:bookmarkStart w:id="104" w:name="_Toc184644378"/>
      <w:r w:rsidRPr="003540AD">
        <w:t>Indemnity i</w:t>
      </w:r>
      <w:r w:rsidR="00006263" w:rsidRPr="003540AD">
        <w:t>nsurance</w:t>
      </w:r>
      <w:bookmarkEnd w:id="104"/>
    </w:p>
    <w:p w14:paraId="2764F210" w14:textId="4CD49308" w:rsidR="004B3930" w:rsidRPr="00BD6E18" w:rsidRDefault="006539F3" w:rsidP="004B3930">
      <w:pPr>
        <w:pStyle w:val="PARAGRAPH"/>
      </w:pPr>
      <w:r w:rsidRPr="00C21831">
        <w:t xml:space="preserve">Certificate of Insurance </w:t>
      </w:r>
      <w:r w:rsidR="00061764" w:rsidRPr="00C21831">
        <w:t>(Dated</w:t>
      </w:r>
      <w:r w:rsidR="00A67452" w:rsidRPr="00C21831">
        <w:t xml:space="preserve"> 31/12/2024</w:t>
      </w:r>
      <w:r w:rsidR="00913F68" w:rsidRPr="00C21831">
        <w:t>),</w:t>
      </w:r>
      <w:r w:rsidR="008514A2" w:rsidRPr="00C21831">
        <w:t xml:space="preserve"> which issued by Marsh, </w:t>
      </w:r>
      <w:r w:rsidR="00913F68" w:rsidRPr="00C21831">
        <w:t>Insurance Brokers</w:t>
      </w:r>
      <w:r w:rsidR="009F7C8E" w:rsidRPr="00C21831">
        <w:t xml:space="preserve">, </w:t>
      </w:r>
      <w:r w:rsidR="00D7440D" w:rsidRPr="00C21831">
        <w:t xml:space="preserve">and scope of coverage include test and certification </w:t>
      </w:r>
      <w:r w:rsidR="00061764" w:rsidRPr="00C21831">
        <w:t>activity</w:t>
      </w:r>
      <w:r w:rsidR="00A67452" w:rsidRPr="00C21831">
        <w:t>.</w:t>
      </w:r>
    </w:p>
    <w:p w14:paraId="30BA399B" w14:textId="3C07C572" w:rsidR="000F1891" w:rsidRPr="003922F1" w:rsidRDefault="000F1891" w:rsidP="004B3930">
      <w:pPr>
        <w:pStyle w:val="Heading2"/>
      </w:pPr>
      <w:bookmarkStart w:id="105" w:name="_Toc184644379"/>
      <w:r w:rsidRPr="00BD6E18">
        <w:t>R</w:t>
      </w:r>
      <w:r w:rsidR="004B3930" w:rsidRPr="00BD6E18">
        <w:t>esources</w:t>
      </w:r>
      <w:bookmarkEnd w:id="105"/>
    </w:p>
    <w:p w14:paraId="7347C3DE" w14:textId="124183F5" w:rsidR="00755A08" w:rsidRPr="00BD6E18" w:rsidRDefault="00951074" w:rsidP="00755A08">
      <w:pPr>
        <w:pStyle w:val="NOTE"/>
      </w:pPr>
      <w:r w:rsidRPr="00951074">
        <w:rPr>
          <w:sz w:val="20"/>
          <w:szCs w:val="20"/>
        </w:rPr>
        <w:t>Eurofins E&amp;E CML Limited</w:t>
      </w:r>
      <w:r w:rsidR="008A6ACC">
        <w:rPr>
          <w:sz w:val="20"/>
          <w:szCs w:val="20"/>
        </w:rPr>
        <w:t xml:space="preserve"> has sufficient competent staff, quality documentation and </w:t>
      </w:r>
      <w:r w:rsidR="00033281">
        <w:rPr>
          <w:sz w:val="20"/>
          <w:szCs w:val="20"/>
        </w:rPr>
        <w:t>facilities</w:t>
      </w:r>
      <w:r w:rsidR="008A6ACC">
        <w:rPr>
          <w:sz w:val="20"/>
          <w:szCs w:val="20"/>
        </w:rPr>
        <w:t xml:space="preserve"> in place</w:t>
      </w:r>
      <w:r w:rsidR="00033281">
        <w:rPr>
          <w:sz w:val="20"/>
          <w:szCs w:val="20"/>
        </w:rPr>
        <w:t xml:space="preserve"> for their certification body.</w:t>
      </w:r>
    </w:p>
    <w:p w14:paraId="7340CAF1" w14:textId="77777777" w:rsidR="000F1891" w:rsidRPr="00F32219" w:rsidRDefault="000F1891" w:rsidP="002E5FFB">
      <w:pPr>
        <w:pStyle w:val="Heading2"/>
      </w:pPr>
      <w:bookmarkStart w:id="106" w:name="_Toc49152980"/>
      <w:bookmarkStart w:id="107" w:name="_Toc184644380"/>
      <w:bookmarkEnd w:id="106"/>
      <w:r w:rsidRPr="00F32219">
        <w:t>C</w:t>
      </w:r>
      <w:r w:rsidR="004B3930" w:rsidRPr="00F32219">
        <w:t xml:space="preserve">ommittees </w:t>
      </w:r>
      <w:r w:rsidR="00E06D87" w:rsidRPr="00F32219">
        <w:t>(</w:t>
      </w:r>
      <w:r w:rsidR="004B3930" w:rsidRPr="00F32219">
        <w:t>such as governing or advisory b</w:t>
      </w:r>
      <w:r w:rsidRPr="00F32219">
        <w:t>oard</w:t>
      </w:r>
      <w:r w:rsidR="004B3930" w:rsidRPr="00F32219">
        <w:t>s</w:t>
      </w:r>
      <w:r w:rsidR="00E06D87" w:rsidRPr="00F32219">
        <w:t>)</w:t>
      </w:r>
      <w:bookmarkEnd w:id="107"/>
    </w:p>
    <w:p w14:paraId="4FD3967E" w14:textId="050A58F9" w:rsidR="00AD3824" w:rsidRPr="00AD3824" w:rsidRDefault="00351DEE" w:rsidP="00AD3824">
      <w:pPr>
        <w:pStyle w:val="PARAGRAPH"/>
      </w:pPr>
      <w:r w:rsidRPr="00951074">
        <w:t>Eurofins E&amp;E CML Limited</w:t>
      </w:r>
      <w:r w:rsidR="00C70690" w:rsidRPr="00F32219">
        <w:t xml:space="preserve"> has a</w:t>
      </w:r>
      <w:r w:rsidR="007D14A9" w:rsidRPr="00F32219">
        <w:t xml:space="preserve">n </w:t>
      </w:r>
      <w:r w:rsidR="0054585E" w:rsidRPr="00F32219">
        <w:t>impart</w:t>
      </w:r>
      <w:r w:rsidR="007D14A9" w:rsidRPr="00F32219">
        <w:t xml:space="preserve">iality committee </w:t>
      </w:r>
      <w:r w:rsidR="00C70690" w:rsidRPr="00F32219">
        <w:t xml:space="preserve">with </w:t>
      </w:r>
      <w:r w:rsidR="00A71EFA" w:rsidRPr="00F32219">
        <w:t>member</w:t>
      </w:r>
      <w:r w:rsidR="00C70690" w:rsidRPr="00F32219">
        <w:t>ship defined</w:t>
      </w:r>
      <w:r w:rsidR="00A71EFA" w:rsidRPr="00F32219">
        <w:t xml:space="preserve"> in section 1</w:t>
      </w:r>
      <w:r w:rsidR="00FE012C" w:rsidRPr="00F32219">
        <w:t>0</w:t>
      </w:r>
      <w:r w:rsidR="00A71EFA" w:rsidRPr="00F32219">
        <w:t>.1 of quality manual</w:t>
      </w:r>
      <w:r w:rsidR="004D4EE4" w:rsidRPr="00F32219">
        <w:t>.</w:t>
      </w:r>
      <w:r w:rsidR="004D4EE4">
        <w:t xml:space="preserve"> </w:t>
      </w:r>
      <w:r w:rsidR="000C26ED">
        <w:t xml:space="preserve">Last meeting was </w:t>
      </w:r>
      <w:r w:rsidR="00AA5CF7">
        <w:t>on</w:t>
      </w:r>
      <w:r w:rsidR="000C26ED">
        <w:t xml:space="preserve"> June </w:t>
      </w:r>
      <w:r w:rsidR="00A0159D">
        <w:t xml:space="preserve">6, </w:t>
      </w:r>
      <w:r w:rsidR="00AA5CF7">
        <w:t>2023,</w:t>
      </w:r>
      <w:r w:rsidR="0054585E">
        <w:t xml:space="preserve"> with no items of particular note for IECEx.</w:t>
      </w:r>
      <w:r>
        <w:t xml:space="preserve">  It was found to meet the requirements of the IECEx.</w:t>
      </w:r>
    </w:p>
    <w:p w14:paraId="5027773C" w14:textId="77777777" w:rsidR="000F1891" w:rsidRPr="00BD6E18" w:rsidRDefault="004B3930" w:rsidP="002E5FFB">
      <w:pPr>
        <w:pStyle w:val="Heading2"/>
      </w:pPr>
      <w:bookmarkStart w:id="108" w:name="_Toc184644381"/>
      <w:r w:rsidRPr="00BD6E18">
        <w:t>Certification operations</w:t>
      </w:r>
      <w:bookmarkEnd w:id="108"/>
    </w:p>
    <w:p w14:paraId="15161DF4" w14:textId="77777777" w:rsidR="000F1891" w:rsidRDefault="00FD3E8C" w:rsidP="002E5FFB">
      <w:pPr>
        <w:pStyle w:val="Heading3"/>
      </w:pPr>
      <w:bookmarkStart w:id="109" w:name="_Toc184644382"/>
      <w:r w:rsidRPr="00BD6E18">
        <w:t>National approval/certification m</w:t>
      </w:r>
      <w:r w:rsidR="000F1891" w:rsidRPr="00BD6E18">
        <w:t>ethods</w:t>
      </w:r>
      <w:bookmarkEnd w:id="109"/>
    </w:p>
    <w:p w14:paraId="456CDA4D" w14:textId="5B83530F" w:rsidR="00A272B5" w:rsidRPr="0044729B" w:rsidRDefault="0025464F" w:rsidP="005550E8">
      <w:pPr>
        <w:pStyle w:val="PARAGRAPH"/>
      </w:pPr>
      <w:r w:rsidRPr="004F1E0B">
        <w:t>UKA</w:t>
      </w:r>
      <w:r w:rsidR="00085BA3" w:rsidRPr="004F1E0B">
        <w:t xml:space="preserve">S </w:t>
      </w:r>
      <w:r w:rsidR="004F1E0B" w:rsidRPr="004F1E0B">
        <w:t>accredited</w:t>
      </w:r>
      <w:r w:rsidR="009C0578" w:rsidRPr="004F1E0B">
        <w:t xml:space="preserve"> for ISO/IEC 17065:2012</w:t>
      </w:r>
      <w:r w:rsidR="004F1E0B" w:rsidRPr="004F1E0B">
        <w:t xml:space="preserve">, </w:t>
      </w:r>
      <w:r w:rsidR="0044729B" w:rsidRPr="004F1E0B">
        <w:t xml:space="preserve">Requirement for bodies certifying product, </w:t>
      </w:r>
      <w:r w:rsidR="00A6266C" w:rsidRPr="004F1E0B">
        <w:t>processes,</w:t>
      </w:r>
      <w:r w:rsidR="0044729B" w:rsidRPr="004F1E0B">
        <w:t xml:space="preserve"> and </w:t>
      </w:r>
      <w:r w:rsidR="00A6266C" w:rsidRPr="004F1E0B">
        <w:t>services.</w:t>
      </w:r>
    </w:p>
    <w:p w14:paraId="70873F66" w14:textId="4E0FED27" w:rsidR="000E2C13" w:rsidRPr="00BD6E18" w:rsidRDefault="000F1891" w:rsidP="000E2C13">
      <w:pPr>
        <w:pStyle w:val="Heading3"/>
      </w:pPr>
      <w:bookmarkStart w:id="110" w:name="_Toc184644383"/>
      <w:r w:rsidRPr="00BD6E18">
        <w:lastRenderedPageBreak/>
        <w:t xml:space="preserve">Certification </w:t>
      </w:r>
      <w:r w:rsidR="004B3930" w:rsidRPr="00BD6E18">
        <w:t>p</w:t>
      </w:r>
      <w:r w:rsidRPr="00BD6E18">
        <w:t>olicy</w:t>
      </w:r>
      <w:bookmarkEnd w:id="110"/>
    </w:p>
    <w:p w14:paraId="0F98237E" w14:textId="79CEEE71" w:rsidR="004B3930" w:rsidRPr="00A06D22" w:rsidRDefault="00066BEA" w:rsidP="000E2C13">
      <w:pPr>
        <w:pStyle w:val="NOTE"/>
        <w:rPr>
          <w:sz w:val="20"/>
          <w:szCs w:val="20"/>
        </w:rPr>
      </w:pPr>
      <w:r w:rsidRPr="00A06D22">
        <w:rPr>
          <w:sz w:val="20"/>
          <w:szCs w:val="20"/>
        </w:rPr>
        <w:t>Eurofins E&amp;E CML Limited</w:t>
      </w:r>
      <w:r w:rsidR="00A06D22" w:rsidRPr="00A06D22">
        <w:rPr>
          <w:sz w:val="20"/>
          <w:szCs w:val="20"/>
        </w:rPr>
        <w:t>’s</w:t>
      </w:r>
      <w:r w:rsidR="00961E8E" w:rsidRPr="00A06D22">
        <w:rPr>
          <w:sz w:val="20"/>
          <w:szCs w:val="20"/>
        </w:rPr>
        <w:t xml:space="preserve"> certification policy </w:t>
      </w:r>
      <w:r w:rsidR="00A06D22" w:rsidRPr="00A06D22">
        <w:rPr>
          <w:sz w:val="20"/>
          <w:szCs w:val="20"/>
        </w:rPr>
        <w:t>for IECEx is covered under the Ex Haz Manual.</w:t>
      </w:r>
    </w:p>
    <w:p w14:paraId="5611613A" w14:textId="77777777" w:rsidR="000F1891" w:rsidRPr="00BD6E18" w:rsidRDefault="004B3930" w:rsidP="002E5FFB">
      <w:pPr>
        <w:pStyle w:val="Heading3"/>
      </w:pPr>
      <w:bookmarkStart w:id="111" w:name="_Toc184644384"/>
      <w:r w:rsidRPr="00BD6E18">
        <w:t>Application for c</w:t>
      </w:r>
      <w:r w:rsidR="000F1891" w:rsidRPr="00BD6E18">
        <w:t>ertification</w:t>
      </w:r>
      <w:bookmarkEnd w:id="111"/>
    </w:p>
    <w:p w14:paraId="73CBD4F2" w14:textId="2B352A6B" w:rsidR="00971534" w:rsidRPr="00BD6E18" w:rsidRDefault="005F55E9" w:rsidP="00971534">
      <w:pPr>
        <w:pStyle w:val="PARAGRAPH"/>
      </w:pPr>
      <w:r w:rsidRPr="00223F57">
        <w:t xml:space="preserve">Process </w:t>
      </w:r>
      <w:r w:rsidR="002D3D60" w:rsidRPr="00223F57">
        <w:t>included in Ex Haz Manual</w:t>
      </w:r>
      <w:r w:rsidR="002E02CC">
        <w:t>,</w:t>
      </w:r>
      <w:r w:rsidR="002D3D60" w:rsidRPr="00223F57">
        <w:t xml:space="preserve"> section </w:t>
      </w:r>
      <w:r w:rsidR="00F31C66" w:rsidRPr="00223F57">
        <w:t>4</w:t>
      </w:r>
      <w:r w:rsidR="002E02CC">
        <w:t>,</w:t>
      </w:r>
      <w:r w:rsidR="00223F57">
        <w:t xml:space="preserve"> and found to meet the requirements of the IECEx</w:t>
      </w:r>
      <w:r w:rsidR="00792651" w:rsidRPr="00223F57">
        <w:t>.</w:t>
      </w:r>
    </w:p>
    <w:p w14:paraId="6DB530D0" w14:textId="77777777" w:rsidR="00C879A3" w:rsidRDefault="004B3930" w:rsidP="002E5FFB">
      <w:pPr>
        <w:pStyle w:val="Heading3"/>
      </w:pPr>
      <w:bookmarkStart w:id="112" w:name="_Toc184644385"/>
      <w:r w:rsidRPr="00BD6E18">
        <w:t>Certification d</w:t>
      </w:r>
      <w:r w:rsidR="00C879A3" w:rsidRPr="00BD6E18">
        <w:t>ecision</w:t>
      </w:r>
      <w:bookmarkEnd w:id="112"/>
    </w:p>
    <w:p w14:paraId="1166FF23" w14:textId="47DB8456" w:rsidR="00792651" w:rsidRPr="00792651" w:rsidRDefault="002E02CC" w:rsidP="00792651">
      <w:pPr>
        <w:pStyle w:val="PARAGRAPH"/>
      </w:pPr>
      <w:r w:rsidRPr="00223F57">
        <w:t>Process included in Ex Haz Manual</w:t>
      </w:r>
      <w:r>
        <w:t>,</w:t>
      </w:r>
      <w:r w:rsidRPr="00223F57">
        <w:t xml:space="preserve"> section 4</w:t>
      </w:r>
      <w:r>
        <w:t>, and found to meet the requirements of the IECEx</w:t>
      </w:r>
      <w:r w:rsidRPr="00223F57">
        <w:t>.</w:t>
      </w:r>
    </w:p>
    <w:p w14:paraId="3C3FAE82" w14:textId="77777777" w:rsidR="000F1891" w:rsidRPr="00BD6E18" w:rsidRDefault="00544E30" w:rsidP="002E5FFB">
      <w:pPr>
        <w:pStyle w:val="Heading3"/>
      </w:pPr>
      <w:bookmarkStart w:id="113" w:name="_Toc184644386"/>
      <w:r w:rsidRPr="00BD6E18">
        <w:t>Suspension</w:t>
      </w:r>
      <w:r w:rsidR="004B3930" w:rsidRPr="00BD6E18">
        <w:t xml:space="preserve"> and cancellation of c</w:t>
      </w:r>
      <w:r w:rsidR="000F1891" w:rsidRPr="00BD6E18">
        <w:t>ertificates</w:t>
      </w:r>
      <w:bookmarkEnd w:id="113"/>
    </w:p>
    <w:p w14:paraId="721684FE" w14:textId="2FBE8C6E" w:rsidR="00971534" w:rsidRPr="00BD6E18" w:rsidRDefault="0059425E" w:rsidP="00971534">
      <w:pPr>
        <w:pStyle w:val="PARAGRAPH"/>
      </w:pPr>
      <w:r w:rsidRPr="00696D83">
        <w:t xml:space="preserve">Process included in </w:t>
      </w:r>
      <w:r w:rsidR="00792651" w:rsidRPr="00696D83">
        <w:t xml:space="preserve">Quality Manual </w:t>
      </w:r>
      <w:r w:rsidRPr="00696D83">
        <w:t xml:space="preserve">section </w:t>
      </w:r>
      <w:r w:rsidR="00756937" w:rsidRPr="00696D83">
        <w:t>12.</w:t>
      </w:r>
      <w:r w:rsidR="000D08DE" w:rsidRPr="00696D83">
        <w:t>8</w:t>
      </w:r>
      <w:r w:rsidR="00756937" w:rsidRPr="00696D83">
        <w:t>.</w:t>
      </w:r>
      <w:r w:rsidR="000D14A9">
        <w:t xml:space="preserve">  </w:t>
      </w:r>
      <w:r w:rsidR="000D14A9" w:rsidRPr="00A541C6">
        <w:t xml:space="preserve">There was </w:t>
      </w:r>
      <w:r w:rsidR="00696D83" w:rsidRPr="00A541C6">
        <w:t>an</w:t>
      </w:r>
      <w:r w:rsidR="000D14A9" w:rsidRPr="00A541C6">
        <w:t xml:space="preserve"> issue related to suspensions</w:t>
      </w:r>
      <w:r w:rsidR="00696D83" w:rsidRPr="00A541C6">
        <w:t>.</w:t>
      </w:r>
      <w:r w:rsidR="00BB06D6">
        <w:t xml:space="preserve">  This was subsequently resolved and found to meet the requirements of the IECEx.</w:t>
      </w:r>
    </w:p>
    <w:p w14:paraId="64F90752" w14:textId="4B7CC8C8" w:rsidR="000F1891" w:rsidRPr="00BD6E18" w:rsidRDefault="00236B8B" w:rsidP="002E5FFB">
      <w:pPr>
        <w:pStyle w:val="Heading2"/>
      </w:pPr>
      <w:bookmarkStart w:id="114" w:name="_Ref169700390"/>
      <w:bookmarkStart w:id="115" w:name="_Toc184644387"/>
      <w:r w:rsidRPr="00BD6E18">
        <w:t xml:space="preserve">Certificates </w:t>
      </w:r>
      <w:r w:rsidR="00756937" w:rsidRPr="00BD6E18">
        <w:t>issued</w:t>
      </w:r>
      <w:bookmarkEnd w:id="114"/>
      <w:bookmarkEnd w:id="115"/>
    </w:p>
    <w:p w14:paraId="409AC927" w14:textId="3CD86FAD" w:rsidR="009B2E90" w:rsidRPr="00BD6E18" w:rsidRDefault="000F1891" w:rsidP="009B2E90">
      <w:pPr>
        <w:pStyle w:val="PARAGRAPH"/>
      </w:pPr>
      <w:r w:rsidRPr="00BD6E18">
        <w:t>Number of certificates issued under</w:t>
      </w:r>
      <w:r w:rsidR="004B3930" w:rsidRPr="00BD6E18">
        <w:t xml:space="preserve"> for</w:t>
      </w:r>
      <w:r w:rsidRPr="00BD6E18">
        <w:t xml:space="preserve"> the preceding </w:t>
      </w:r>
      <w:r w:rsidR="008A41BF" w:rsidRPr="00BD6E18">
        <w:t>two</w:t>
      </w:r>
      <w:r w:rsidRPr="00BD6E18">
        <w:t xml:space="preserve"> years for each type of protection</w:t>
      </w:r>
      <w:r w:rsidR="004D4EE4" w:rsidRPr="00BD6E18">
        <w:t xml:space="preserve">. </w:t>
      </w:r>
      <w:r w:rsidR="009B2E90" w:rsidRPr="00BD6E18">
        <w:t>For new applications these should be for national or regional schemes and for currently accepted bodies IECEx certificates should be shown (certificates for other schemes may also be shown</w:t>
      </w:r>
      <w:r w:rsidR="00E06D87" w:rsidRPr="00BD6E18">
        <w:t>)</w:t>
      </w:r>
      <w:r w:rsidRPr="00BD6E18">
        <w:t>:</w:t>
      </w:r>
      <w:r w:rsidR="009B2E90" w:rsidRPr="00BD6E18">
        <w:t xml:space="preserve"> </w:t>
      </w:r>
    </w:p>
    <w:tbl>
      <w:tblPr>
        <w:tblW w:w="907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2439"/>
        <w:gridCol w:w="1220"/>
      </w:tblGrid>
      <w:tr w:rsidR="00110CE1" w:rsidRPr="00BD6E18" w14:paraId="74A46102" w14:textId="77777777" w:rsidTr="00A27BEE">
        <w:trPr>
          <w:cantSplit/>
        </w:trPr>
        <w:tc>
          <w:tcPr>
            <w:tcW w:w="1701" w:type="dxa"/>
            <w:vMerge w:val="restart"/>
          </w:tcPr>
          <w:p w14:paraId="0D23BA62" w14:textId="77777777" w:rsidR="00110CE1" w:rsidRPr="00BD6E18" w:rsidRDefault="00110CE1" w:rsidP="00E26F3E">
            <w:pPr>
              <w:pStyle w:val="TABLE-col-heading"/>
            </w:pPr>
            <w:r w:rsidRPr="00BD6E18">
              <w:t>Standard numbers</w:t>
            </w:r>
          </w:p>
        </w:tc>
        <w:tc>
          <w:tcPr>
            <w:tcW w:w="3712" w:type="dxa"/>
            <w:vMerge w:val="restart"/>
            <w:vAlign w:val="center"/>
          </w:tcPr>
          <w:p w14:paraId="2EB1F395" w14:textId="77777777" w:rsidR="00110CE1" w:rsidRPr="00BD6E18" w:rsidRDefault="00110CE1" w:rsidP="00E26F3E">
            <w:pPr>
              <w:pStyle w:val="TABLE-col-heading"/>
            </w:pPr>
            <w:r w:rsidRPr="00BD6E18">
              <w:t>Type of protection or other identifying information</w:t>
            </w:r>
          </w:p>
        </w:tc>
        <w:tc>
          <w:tcPr>
            <w:tcW w:w="2439" w:type="dxa"/>
          </w:tcPr>
          <w:p w14:paraId="4D5A01BC" w14:textId="43845E02" w:rsidR="00110CE1" w:rsidRPr="00BD6E18" w:rsidRDefault="00110CE1" w:rsidP="00DA4C25">
            <w:pPr>
              <w:pStyle w:val="TABLE-col-heading"/>
            </w:pPr>
            <w:r w:rsidRPr="00BD6E18">
              <w:t>Number of issued certificates (for last 2 years)</w:t>
            </w:r>
          </w:p>
        </w:tc>
        <w:tc>
          <w:tcPr>
            <w:tcW w:w="1220" w:type="dxa"/>
            <w:vMerge w:val="restart"/>
          </w:tcPr>
          <w:p w14:paraId="01E977C5" w14:textId="77777777" w:rsidR="00110CE1" w:rsidRPr="00BD6E18" w:rsidRDefault="00110CE1" w:rsidP="00E26F3E">
            <w:pPr>
              <w:pStyle w:val="TABLE-col-heading"/>
            </w:pPr>
            <w:r w:rsidRPr="00BD6E18">
              <w:t>Total</w:t>
            </w:r>
          </w:p>
        </w:tc>
      </w:tr>
      <w:tr w:rsidR="00DA4C25" w:rsidRPr="00BD6E18" w14:paraId="244B8679" w14:textId="77777777" w:rsidTr="00393AC4">
        <w:trPr>
          <w:cantSplit/>
        </w:trPr>
        <w:tc>
          <w:tcPr>
            <w:tcW w:w="1701" w:type="dxa"/>
            <w:vMerge/>
          </w:tcPr>
          <w:p w14:paraId="612A7C84" w14:textId="77777777" w:rsidR="00DA4C25" w:rsidRPr="00BD6E18" w:rsidRDefault="00DA4C25" w:rsidP="00E26F3E">
            <w:pPr>
              <w:pStyle w:val="TABLE-cell"/>
            </w:pPr>
          </w:p>
        </w:tc>
        <w:tc>
          <w:tcPr>
            <w:tcW w:w="3712" w:type="dxa"/>
            <w:vMerge/>
            <w:vAlign w:val="center"/>
          </w:tcPr>
          <w:p w14:paraId="35F7CF5C" w14:textId="77777777" w:rsidR="00DA4C25" w:rsidRPr="00BD6E18" w:rsidRDefault="00DA4C25" w:rsidP="00E26F3E">
            <w:pPr>
              <w:pStyle w:val="TABLE-cell"/>
            </w:pPr>
          </w:p>
        </w:tc>
        <w:tc>
          <w:tcPr>
            <w:tcW w:w="2439" w:type="dxa"/>
          </w:tcPr>
          <w:p w14:paraId="2D492F47" w14:textId="59352F23" w:rsidR="00DA4C25" w:rsidRPr="00BD6E18" w:rsidRDefault="00DA4C25" w:rsidP="00DA4C25">
            <w:pPr>
              <w:pStyle w:val="TABLE-cell"/>
              <w:jc w:val="center"/>
            </w:pPr>
            <w:r>
              <w:t>2022 - 2024</w:t>
            </w:r>
          </w:p>
        </w:tc>
        <w:tc>
          <w:tcPr>
            <w:tcW w:w="1220" w:type="dxa"/>
            <w:vMerge/>
          </w:tcPr>
          <w:p w14:paraId="037E6DEB" w14:textId="77777777" w:rsidR="00DA4C25" w:rsidRPr="00BD6E18" w:rsidRDefault="00DA4C25" w:rsidP="00E26F3E">
            <w:pPr>
              <w:pStyle w:val="TABLE-cell"/>
            </w:pPr>
          </w:p>
        </w:tc>
      </w:tr>
      <w:tr w:rsidR="00320039" w:rsidRPr="00BD6E18" w14:paraId="34CA5AB1" w14:textId="77777777" w:rsidTr="00104775">
        <w:trPr>
          <w:cantSplit/>
        </w:trPr>
        <w:tc>
          <w:tcPr>
            <w:tcW w:w="1701" w:type="dxa"/>
          </w:tcPr>
          <w:p w14:paraId="469F5D14" w14:textId="11EFCA8F" w:rsidR="00320039" w:rsidRPr="00BD6E18" w:rsidRDefault="00320039" w:rsidP="00320039">
            <w:pPr>
              <w:pStyle w:val="TABLE-cell"/>
            </w:pPr>
            <w:r>
              <w:t>60079-1</w:t>
            </w:r>
          </w:p>
        </w:tc>
        <w:tc>
          <w:tcPr>
            <w:tcW w:w="3712" w:type="dxa"/>
            <w:vAlign w:val="center"/>
          </w:tcPr>
          <w:p w14:paraId="6AC298BC" w14:textId="05108F6B" w:rsidR="00320039" w:rsidRPr="00BD6E18" w:rsidRDefault="00320039" w:rsidP="00320039">
            <w:pPr>
              <w:pStyle w:val="TABLE-cell"/>
            </w:pPr>
            <w:r>
              <w:t>Flameproof</w:t>
            </w:r>
          </w:p>
        </w:tc>
        <w:tc>
          <w:tcPr>
            <w:tcW w:w="2439" w:type="dxa"/>
          </w:tcPr>
          <w:p w14:paraId="7B170EBD" w14:textId="375A5D24" w:rsidR="00320039" w:rsidRPr="00BD6E18" w:rsidRDefault="00320039" w:rsidP="00320039">
            <w:pPr>
              <w:pStyle w:val="TABLE-cell"/>
              <w:jc w:val="center"/>
            </w:pPr>
            <w:r>
              <w:t>508</w:t>
            </w:r>
          </w:p>
        </w:tc>
        <w:tc>
          <w:tcPr>
            <w:tcW w:w="1220" w:type="dxa"/>
          </w:tcPr>
          <w:p w14:paraId="3E9D54C8" w14:textId="5F15FD6E" w:rsidR="00320039" w:rsidRPr="00BD6E18" w:rsidRDefault="00320039" w:rsidP="00320039">
            <w:pPr>
              <w:pStyle w:val="TABLE-cell"/>
              <w:jc w:val="center"/>
            </w:pPr>
            <w:r>
              <w:t>508</w:t>
            </w:r>
          </w:p>
        </w:tc>
      </w:tr>
      <w:tr w:rsidR="00320039" w:rsidRPr="00BD6E18" w14:paraId="16618307" w14:textId="77777777" w:rsidTr="003A589E">
        <w:trPr>
          <w:cantSplit/>
        </w:trPr>
        <w:tc>
          <w:tcPr>
            <w:tcW w:w="1701" w:type="dxa"/>
          </w:tcPr>
          <w:p w14:paraId="16DD93E0" w14:textId="74D4AF21" w:rsidR="00320039" w:rsidRPr="00BD6E18" w:rsidRDefault="00320039" w:rsidP="00320039">
            <w:pPr>
              <w:pStyle w:val="TABLE-cell"/>
            </w:pPr>
            <w:r w:rsidRPr="00EB6D29">
              <w:t>60079-</w:t>
            </w:r>
            <w:r>
              <w:t>2</w:t>
            </w:r>
          </w:p>
        </w:tc>
        <w:tc>
          <w:tcPr>
            <w:tcW w:w="3712" w:type="dxa"/>
            <w:vAlign w:val="center"/>
          </w:tcPr>
          <w:p w14:paraId="4D7EB717" w14:textId="692DBFFB" w:rsidR="00320039" w:rsidRPr="00BD6E18" w:rsidRDefault="00320039" w:rsidP="00320039">
            <w:pPr>
              <w:pStyle w:val="TABLE-cell"/>
            </w:pPr>
            <w:r>
              <w:t>Pressurised</w:t>
            </w:r>
          </w:p>
        </w:tc>
        <w:tc>
          <w:tcPr>
            <w:tcW w:w="2439" w:type="dxa"/>
          </w:tcPr>
          <w:p w14:paraId="4A1178A3" w14:textId="00F01CD5" w:rsidR="00320039" w:rsidRPr="00BD6E18" w:rsidRDefault="00320039" w:rsidP="00320039">
            <w:pPr>
              <w:pStyle w:val="TABLE-cell"/>
              <w:jc w:val="center"/>
            </w:pPr>
            <w:r>
              <w:t>86</w:t>
            </w:r>
          </w:p>
        </w:tc>
        <w:tc>
          <w:tcPr>
            <w:tcW w:w="1220" w:type="dxa"/>
          </w:tcPr>
          <w:p w14:paraId="1B4DE547" w14:textId="69A8519B" w:rsidR="00320039" w:rsidRPr="00BD6E18" w:rsidRDefault="00320039" w:rsidP="00320039">
            <w:pPr>
              <w:pStyle w:val="TABLE-cell"/>
              <w:jc w:val="center"/>
            </w:pPr>
            <w:r>
              <w:t>86</w:t>
            </w:r>
          </w:p>
        </w:tc>
      </w:tr>
      <w:tr w:rsidR="00320039" w:rsidRPr="00BD6E18" w14:paraId="4F78C31F" w14:textId="77777777" w:rsidTr="00A75FB0">
        <w:trPr>
          <w:cantSplit/>
        </w:trPr>
        <w:tc>
          <w:tcPr>
            <w:tcW w:w="1701" w:type="dxa"/>
          </w:tcPr>
          <w:p w14:paraId="7BAE012B" w14:textId="52A7355D" w:rsidR="00320039" w:rsidRPr="00BD6E18" w:rsidRDefault="00320039" w:rsidP="00320039">
            <w:pPr>
              <w:pStyle w:val="TABLE-cell"/>
            </w:pPr>
            <w:r w:rsidRPr="00EB6D29">
              <w:t>60079-</w:t>
            </w:r>
            <w:r>
              <w:t>5</w:t>
            </w:r>
          </w:p>
        </w:tc>
        <w:tc>
          <w:tcPr>
            <w:tcW w:w="3712" w:type="dxa"/>
            <w:vAlign w:val="center"/>
          </w:tcPr>
          <w:p w14:paraId="5D6FC2D5" w14:textId="1B2AF513" w:rsidR="00320039" w:rsidRPr="00BD6E18" w:rsidRDefault="00320039" w:rsidP="00320039">
            <w:pPr>
              <w:pStyle w:val="TABLE-cell"/>
            </w:pPr>
            <w:r>
              <w:t>Powder filled</w:t>
            </w:r>
          </w:p>
        </w:tc>
        <w:tc>
          <w:tcPr>
            <w:tcW w:w="2439" w:type="dxa"/>
          </w:tcPr>
          <w:p w14:paraId="40BD68E8" w14:textId="06A9BD87" w:rsidR="00320039" w:rsidRPr="00BD6E18" w:rsidRDefault="00320039" w:rsidP="00320039">
            <w:pPr>
              <w:pStyle w:val="TABLE-cell"/>
              <w:jc w:val="center"/>
            </w:pPr>
            <w:r>
              <w:t>12</w:t>
            </w:r>
          </w:p>
        </w:tc>
        <w:tc>
          <w:tcPr>
            <w:tcW w:w="1220" w:type="dxa"/>
          </w:tcPr>
          <w:p w14:paraId="3D6E672B" w14:textId="794F8FAE" w:rsidR="00320039" w:rsidRPr="00BD6E18" w:rsidRDefault="00320039" w:rsidP="00320039">
            <w:pPr>
              <w:pStyle w:val="TABLE-cell"/>
              <w:jc w:val="center"/>
            </w:pPr>
            <w:r>
              <w:t>12</w:t>
            </w:r>
          </w:p>
        </w:tc>
      </w:tr>
      <w:tr w:rsidR="00320039" w:rsidRPr="00BD6E18" w14:paraId="21518F2A" w14:textId="77777777" w:rsidTr="008E6901">
        <w:trPr>
          <w:cantSplit/>
        </w:trPr>
        <w:tc>
          <w:tcPr>
            <w:tcW w:w="1701" w:type="dxa"/>
          </w:tcPr>
          <w:p w14:paraId="43CA6057" w14:textId="73B721D9" w:rsidR="00320039" w:rsidRPr="00BD6E18" w:rsidRDefault="00320039" w:rsidP="00320039">
            <w:pPr>
              <w:pStyle w:val="TABLE-cell"/>
            </w:pPr>
            <w:r w:rsidRPr="00EB6D29">
              <w:t>60079-</w:t>
            </w:r>
            <w:r>
              <w:t>6</w:t>
            </w:r>
          </w:p>
        </w:tc>
        <w:tc>
          <w:tcPr>
            <w:tcW w:w="3712" w:type="dxa"/>
            <w:vAlign w:val="center"/>
          </w:tcPr>
          <w:p w14:paraId="45DEB210" w14:textId="1B0448E5" w:rsidR="00320039" w:rsidRPr="00BD6E18" w:rsidRDefault="00320039" w:rsidP="00320039">
            <w:pPr>
              <w:pStyle w:val="TABLE-cell"/>
            </w:pPr>
            <w:r>
              <w:t>Liquid filled</w:t>
            </w:r>
          </w:p>
        </w:tc>
        <w:tc>
          <w:tcPr>
            <w:tcW w:w="2439" w:type="dxa"/>
          </w:tcPr>
          <w:p w14:paraId="444534BF" w14:textId="0E6D348A" w:rsidR="00320039" w:rsidRPr="00BD6E18" w:rsidRDefault="00320039" w:rsidP="00320039">
            <w:pPr>
              <w:pStyle w:val="TABLE-cell"/>
              <w:jc w:val="center"/>
            </w:pPr>
            <w:r>
              <w:t>5</w:t>
            </w:r>
          </w:p>
        </w:tc>
        <w:tc>
          <w:tcPr>
            <w:tcW w:w="1220" w:type="dxa"/>
          </w:tcPr>
          <w:p w14:paraId="2E056DC9" w14:textId="7C480762" w:rsidR="00320039" w:rsidRPr="00BD6E18" w:rsidRDefault="00320039" w:rsidP="00320039">
            <w:pPr>
              <w:pStyle w:val="TABLE-cell"/>
              <w:jc w:val="center"/>
            </w:pPr>
            <w:r>
              <w:t>5</w:t>
            </w:r>
          </w:p>
        </w:tc>
      </w:tr>
      <w:tr w:rsidR="00320039" w:rsidRPr="00BD6E18" w14:paraId="246B1DC5" w14:textId="77777777" w:rsidTr="00A66CCE">
        <w:trPr>
          <w:cantSplit/>
        </w:trPr>
        <w:tc>
          <w:tcPr>
            <w:tcW w:w="1701" w:type="dxa"/>
          </w:tcPr>
          <w:p w14:paraId="39C2E512" w14:textId="539A85B4" w:rsidR="00320039" w:rsidRPr="00BD6E18" w:rsidRDefault="00320039" w:rsidP="00320039">
            <w:pPr>
              <w:pStyle w:val="TABLE-cell"/>
            </w:pPr>
            <w:r w:rsidRPr="00EB6D29">
              <w:t>60079-</w:t>
            </w:r>
            <w:r>
              <w:t>7</w:t>
            </w:r>
          </w:p>
        </w:tc>
        <w:tc>
          <w:tcPr>
            <w:tcW w:w="3712" w:type="dxa"/>
            <w:vAlign w:val="center"/>
          </w:tcPr>
          <w:p w14:paraId="04DAADB9" w14:textId="17357C1E" w:rsidR="00320039" w:rsidRPr="00BD6E18" w:rsidRDefault="00320039" w:rsidP="00320039">
            <w:pPr>
              <w:pStyle w:val="TABLE-cell"/>
            </w:pPr>
            <w:r>
              <w:t>Increased safety</w:t>
            </w:r>
          </w:p>
        </w:tc>
        <w:tc>
          <w:tcPr>
            <w:tcW w:w="2439" w:type="dxa"/>
          </w:tcPr>
          <w:p w14:paraId="4C4667E3" w14:textId="1872983C" w:rsidR="00320039" w:rsidRPr="00BD6E18" w:rsidRDefault="00320039" w:rsidP="00320039">
            <w:pPr>
              <w:pStyle w:val="TABLE-cell"/>
              <w:jc w:val="center"/>
            </w:pPr>
            <w:r>
              <w:t>273</w:t>
            </w:r>
          </w:p>
        </w:tc>
        <w:tc>
          <w:tcPr>
            <w:tcW w:w="1220" w:type="dxa"/>
          </w:tcPr>
          <w:p w14:paraId="440C3C1E" w14:textId="7250407F" w:rsidR="00320039" w:rsidRPr="00BD6E18" w:rsidRDefault="00320039" w:rsidP="00320039">
            <w:pPr>
              <w:pStyle w:val="TABLE-cell"/>
              <w:jc w:val="center"/>
            </w:pPr>
            <w:r>
              <w:t>273</w:t>
            </w:r>
          </w:p>
        </w:tc>
      </w:tr>
      <w:tr w:rsidR="00320039" w:rsidRPr="00BD6E18" w14:paraId="4C63A804" w14:textId="77777777" w:rsidTr="008372CD">
        <w:trPr>
          <w:cantSplit/>
        </w:trPr>
        <w:tc>
          <w:tcPr>
            <w:tcW w:w="1701" w:type="dxa"/>
          </w:tcPr>
          <w:p w14:paraId="0A4A1CC9" w14:textId="6A083E9A" w:rsidR="00320039" w:rsidRPr="00BD6E18" w:rsidRDefault="00320039" w:rsidP="00320039">
            <w:pPr>
              <w:pStyle w:val="TABLE-cell"/>
            </w:pPr>
            <w:r w:rsidRPr="00EB6D29">
              <w:t>60079-</w:t>
            </w:r>
            <w:r>
              <w:t>11</w:t>
            </w:r>
          </w:p>
        </w:tc>
        <w:tc>
          <w:tcPr>
            <w:tcW w:w="3712" w:type="dxa"/>
            <w:vAlign w:val="center"/>
          </w:tcPr>
          <w:p w14:paraId="583F0C6E" w14:textId="79E746EA" w:rsidR="00320039" w:rsidRPr="00BD6E18" w:rsidRDefault="00320039" w:rsidP="00320039">
            <w:pPr>
              <w:pStyle w:val="TABLE-cell"/>
            </w:pPr>
            <w:r>
              <w:t>Intrinsically safe</w:t>
            </w:r>
          </w:p>
        </w:tc>
        <w:tc>
          <w:tcPr>
            <w:tcW w:w="2439" w:type="dxa"/>
          </w:tcPr>
          <w:p w14:paraId="1C181141" w14:textId="3D21253D" w:rsidR="00320039" w:rsidRPr="00BD6E18" w:rsidRDefault="00320039" w:rsidP="00320039">
            <w:pPr>
              <w:pStyle w:val="TABLE-cell"/>
              <w:jc w:val="center"/>
            </w:pPr>
            <w:r>
              <w:t>232</w:t>
            </w:r>
          </w:p>
        </w:tc>
        <w:tc>
          <w:tcPr>
            <w:tcW w:w="1220" w:type="dxa"/>
          </w:tcPr>
          <w:p w14:paraId="625AB1CB" w14:textId="0BC738C2" w:rsidR="00320039" w:rsidRPr="00BD6E18" w:rsidRDefault="00320039" w:rsidP="00320039">
            <w:pPr>
              <w:pStyle w:val="TABLE-cell"/>
              <w:jc w:val="center"/>
            </w:pPr>
            <w:r>
              <w:t>232</w:t>
            </w:r>
          </w:p>
        </w:tc>
      </w:tr>
      <w:tr w:rsidR="00320039" w:rsidRPr="00BD6E18" w14:paraId="1E732E4C" w14:textId="77777777" w:rsidTr="008663B5">
        <w:trPr>
          <w:cantSplit/>
        </w:trPr>
        <w:tc>
          <w:tcPr>
            <w:tcW w:w="1701" w:type="dxa"/>
          </w:tcPr>
          <w:p w14:paraId="0A13DA5D" w14:textId="59568F95" w:rsidR="00320039" w:rsidRPr="00BD6E18" w:rsidRDefault="00320039" w:rsidP="00320039">
            <w:pPr>
              <w:pStyle w:val="TABLE-cell"/>
            </w:pPr>
            <w:r w:rsidRPr="00EB6D29">
              <w:t>60079-</w:t>
            </w:r>
            <w:r>
              <w:t>13</w:t>
            </w:r>
          </w:p>
        </w:tc>
        <w:tc>
          <w:tcPr>
            <w:tcW w:w="3712" w:type="dxa"/>
            <w:vAlign w:val="center"/>
          </w:tcPr>
          <w:p w14:paraId="36ACCEBE" w14:textId="38986BCE" w:rsidR="00320039" w:rsidRPr="00BD6E18" w:rsidRDefault="00320039" w:rsidP="00320039">
            <w:pPr>
              <w:pStyle w:val="TABLE-cell"/>
            </w:pPr>
            <w:r>
              <w:t>Pressurised room</w:t>
            </w:r>
          </w:p>
        </w:tc>
        <w:tc>
          <w:tcPr>
            <w:tcW w:w="2439" w:type="dxa"/>
          </w:tcPr>
          <w:p w14:paraId="4F0978FE" w14:textId="4DA2A45F" w:rsidR="00320039" w:rsidRPr="00BD6E18" w:rsidRDefault="00320039" w:rsidP="00320039">
            <w:pPr>
              <w:pStyle w:val="TABLE-cell"/>
              <w:jc w:val="center"/>
            </w:pPr>
            <w:r>
              <w:t>0</w:t>
            </w:r>
          </w:p>
        </w:tc>
        <w:tc>
          <w:tcPr>
            <w:tcW w:w="1220" w:type="dxa"/>
          </w:tcPr>
          <w:p w14:paraId="39737C45" w14:textId="74D91E40" w:rsidR="00320039" w:rsidRPr="00BD6E18" w:rsidRDefault="00320039" w:rsidP="00320039">
            <w:pPr>
              <w:pStyle w:val="TABLE-cell"/>
              <w:jc w:val="center"/>
            </w:pPr>
            <w:r>
              <w:t>0</w:t>
            </w:r>
          </w:p>
        </w:tc>
      </w:tr>
      <w:tr w:rsidR="00320039" w:rsidRPr="00BD6E18" w14:paraId="033FB97A" w14:textId="77777777" w:rsidTr="00B20D5D">
        <w:trPr>
          <w:cantSplit/>
        </w:trPr>
        <w:tc>
          <w:tcPr>
            <w:tcW w:w="1701" w:type="dxa"/>
          </w:tcPr>
          <w:p w14:paraId="30E72823" w14:textId="68CF27B6" w:rsidR="00320039" w:rsidRPr="00BD6E18" w:rsidRDefault="00320039" w:rsidP="00320039">
            <w:pPr>
              <w:pStyle w:val="TABLE-cell"/>
            </w:pPr>
            <w:r w:rsidRPr="00EB6D29">
              <w:t>60079-</w:t>
            </w:r>
            <w:r>
              <w:t>15</w:t>
            </w:r>
          </w:p>
        </w:tc>
        <w:tc>
          <w:tcPr>
            <w:tcW w:w="3712" w:type="dxa"/>
            <w:vAlign w:val="center"/>
          </w:tcPr>
          <w:p w14:paraId="2EFBA0EE" w14:textId="4A6C8DC9" w:rsidR="00320039" w:rsidRPr="00BD6E18" w:rsidRDefault="00320039" w:rsidP="00320039">
            <w:pPr>
              <w:pStyle w:val="TABLE-cell"/>
            </w:pPr>
            <w:r>
              <w:t>Type n</w:t>
            </w:r>
          </w:p>
        </w:tc>
        <w:tc>
          <w:tcPr>
            <w:tcW w:w="2439" w:type="dxa"/>
          </w:tcPr>
          <w:p w14:paraId="364083D2" w14:textId="01C617A8" w:rsidR="00320039" w:rsidRPr="00BD6E18" w:rsidRDefault="00320039" w:rsidP="00320039">
            <w:pPr>
              <w:pStyle w:val="TABLE-cell"/>
              <w:jc w:val="center"/>
            </w:pPr>
            <w:r>
              <w:t>43</w:t>
            </w:r>
          </w:p>
        </w:tc>
        <w:tc>
          <w:tcPr>
            <w:tcW w:w="1220" w:type="dxa"/>
          </w:tcPr>
          <w:p w14:paraId="640DDF63" w14:textId="486A6ACC" w:rsidR="00320039" w:rsidRPr="00BD6E18" w:rsidRDefault="00320039" w:rsidP="00320039">
            <w:pPr>
              <w:pStyle w:val="TABLE-cell"/>
              <w:jc w:val="center"/>
            </w:pPr>
            <w:r>
              <w:t>43</w:t>
            </w:r>
          </w:p>
        </w:tc>
      </w:tr>
      <w:tr w:rsidR="00320039" w:rsidRPr="00BD6E18" w14:paraId="7FECE01F" w14:textId="77777777" w:rsidTr="00457C1E">
        <w:trPr>
          <w:cantSplit/>
        </w:trPr>
        <w:tc>
          <w:tcPr>
            <w:tcW w:w="1701" w:type="dxa"/>
          </w:tcPr>
          <w:p w14:paraId="2669A2D6" w14:textId="6E335020" w:rsidR="00320039" w:rsidRPr="00BD6E18" w:rsidRDefault="00320039" w:rsidP="00320039">
            <w:pPr>
              <w:pStyle w:val="TABLE-cell"/>
            </w:pPr>
            <w:r w:rsidRPr="00EB6D29">
              <w:t>60079-</w:t>
            </w:r>
            <w:r>
              <w:t>18</w:t>
            </w:r>
          </w:p>
        </w:tc>
        <w:tc>
          <w:tcPr>
            <w:tcW w:w="3712" w:type="dxa"/>
            <w:vAlign w:val="center"/>
          </w:tcPr>
          <w:p w14:paraId="3D98A91C" w14:textId="41882A97" w:rsidR="00320039" w:rsidRPr="00BD6E18" w:rsidRDefault="00320039" w:rsidP="00320039">
            <w:pPr>
              <w:pStyle w:val="TABLE-cell"/>
            </w:pPr>
            <w:r>
              <w:t>Encapsulated</w:t>
            </w:r>
          </w:p>
        </w:tc>
        <w:tc>
          <w:tcPr>
            <w:tcW w:w="2439" w:type="dxa"/>
          </w:tcPr>
          <w:p w14:paraId="1F4C816A" w14:textId="65B983F9" w:rsidR="00320039" w:rsidRPr="00BD6E18" w:rsidRDefault="00320039" w:rsidP="00320039">
            <w:pPr>
              <w:pStyle w:val="TABLE-cell"/>
              <w:jc w:val="center"/>
            </w:pPr>
            <w:r>
              <w:t>77</w:t>
            </w:r>
          </w:p>
        </w:tc>
        <w:tc>
          <w:tcPr>
            <w:tcW w:w="1220" w:type="dxa"/>
          </w:tcPr>
          <w:p w14:paraId="550D7275" w14:textId="358FDD2A" w:rsidR="00320039" w:rsidRPr="00BD6E18" w:rsidRDefault="00320039" w:rsidP="00320039">
            <w:pPr>
              <w:pStyle w:val="TABLE-cell"/>
              <w:jc w:val="center"/>
            </w:pPr>
            <w:r>
              <w:t>77</w:t>
            </w:r>
          </w:p>
        </w:tc>
      </w:tr>
      <w:tr w:rsidR="00320039" w:rsidRPr="00BD6E18" w14:paraId="44532798" w14:textId="77777777" w:rsidTr="00D66B44">
        <w:trPr>
          <w:cantSplit/>
        </w:trPr>
        <w:tc>
          <w:tcPr>
            <w:tcW w:w="1701" w:type="dxa"/>
          </w:tcPr>
          <w:p w14:paraId="4C674CF2" w14:textId="4195C1C1" w:rsidR="00320039" w:rsidRPr="00BD6E18" w:rsidRDefault="00320039" w:rsidP="00320039">
            <w:pPr>
              <w:pStyle w:val="TABLE-cell"/>
            </w:pPr>
            <w:r w:rsidRPr="00EB6D29">
              <w:t>60079-</w:t>
            </w:r>
            <w:r>
              <w:t>26</w:t>
            </w:r>
          </w:p>
        </w:tc>
        <w:tc>
          <w:tcPr>
            <w:tcW w:w="3712" w:type="dxa"/>
            <w:vAlign w:val="center"/>
          </w:tcPr>
          <w:p w14:paraId="31FFD028" w14:textId="1FD6C324" w:rsidR="00320039" w:rsidRPr="00BD6E18" w:rsidRDefault="00320039" w:rsidP="00320039">
            <w:pPr>
              <w:pStyle w:val="TABLE-cell"/>
            </w:pPr>
            <w:r>
              <w:t>Ga</w:t>
            </w:r>
          </w:p>
        </w:tc>
        <w:tc>
          <w:tcPr>
            <w:tcW w:w="2439" w:type="dxa"/>
          </w:tcPr>
          <w:p w14:paraId="0BFD8FB9" w14:textId="040862F4" w:rsidR="00320039" w:rsidRPr="00BD6E18" w:rsidRDefault="00320039" w:rsidP="00320039">
            <w:pPr>
              <w:pStyle w:val="TABLE-cell"/>
              <w:jc w:val="center"/>
            </w:pPr>
            <w:r>
              <w:t>15</w:t>
            </w:r>
          </w:p>
        </w:tc>
        <w:tc>
          <w:tcPr>
            <w:tcW w:w="1220" w:type="dxa"/>
          </w:tcPr>
          <w:p w14:paraId="197F5100" w14:textId="6B2471EA" w:rsidR="00320039" w:rsidRPr="00BD6E18" w:rsidRDefault="00320039" w:rsidP="00320039">
            <w:pPr>
              <w:pStyle w:val="TABLE-cell"/>
              <w:jc w:val="center"/>
            </w:pPr>
            <w:r>
              <w:t>15</w:t>
            </w:r>
          </w:p>
        </w:tc>
      </w:tr>
      <w:tr w:rsidR="00320039" w:rsidRPr="00BD6E18" w14:paraId="2F93D94C" w14:textId="77777777" w:rsidTr="00C04F89">
        <w:trPr>
          <w:cantSplit/>
        </w:trPr>
        <w:tc>
          <w:tcPr>
            <w:tcW w:w="1701" w:type="dxa"/>
          </w:tcPr>
          <w:p w14:paraId="18152B36" w14:textId="2936D2C5" w:rsidR="00320039" w:rsidRPr="00BD6E18" w:rsidRDefault="00320039" w:rsidP="00320039">
            <w:pPr>
              <w:pStyle w:val="TABLE-cell"/>
            </w:pPr>
            <w:r w:rsidRPr="00EB6D29">
              <w:t>60079-</w:t>
            </w:r>
            <w:r>
              <w:t>28</w:t>
            </w:r>
          </w:p>
        </w:tc>
        <w:tc>
          <w:tcPr>
            <w:tcW w:w="3712" w:type="dxa"/>
            <w:vAlign w:val="center"/>
          </w:tcPr>
          <w:p w14:paraId="7F276405" w14:textId="0D08FF38" w:rsidR="00320039" w:rsidRPr="00BD6E18" w:rsidRDefault="00320039" w:rsidP="00320039">
            <w:pPr>
              <w:pStyle w:val="TABLE-cell"/>
            </w:pPr>
            <w:r>
              <w:t>Optical radiation</w:t>
            </w:r>
          </w:p>
        </w:tc>
        <w:tc>
          <w:tcPr>
            <w:tcW w:w="2439" w:type="dxa"/>
          </w:tcPr>
          <w:p w14:paraId="00BB10A7" w14:textId="431B0C4C" w:rsidR="00320039" w:rsidRPr="00BD6E18" w:rsidRDefault="00320039" w:rsidP="00320039">
            <w:pPr>
              <w:pStyle w:val="TABLE-cell"/>
              <w:jc w:val="center"/>
            </w:pPr>
            <w:r>
              <w:t>42</w:t>
            </w:r>
          </w:p>
        </w:tc>
        <w:tc>
          <w:tcPr>
            <w:tcW w:w="1220" w:type="dxa"/>
          </w:tcPr>
          <w:p w14:paraId="237A8D84" w14:textId="70332028" w:rsidR="00320039" w:rsidRPr="00BD6E18" w:rsidRDefault="00320039" w:rsidP="00320039">
            <w:pPr>
              <w:pStyle w:val="TABLE-cell"/>
              <w:jc w:val="center"/>
            </w:pPr>
            <w:r>
              <w:t>42</w:t>
            </w:r>
          </w:p>
        </w:tc>
      </w:tr>
      <w:tr w:rsidR="00320039" w:rsidRPr="00BD6E18" w14:paraId="580E1ADE" w14:textId="77777777" w:rsidTr="00C87678">
        <w:trPr>
          <w:cantSplit/>
        </w:trPr>
        <w:tc>
          <w:tcPr>
            <w:tcW w:w="1701" w:type="dxa"/>
          </w:tcPr>
          <w:p w14:paraId="6D781E25" w14:textId="3740983F" w:rsidR="00320039" w:rsidRPr="00BD6E18" w:rsidRDefault="00320039" w:rsidP="00320039">
            <w:pPr>
              <w:pStyle w:val="TABLE-cell"/>
            </w:pPr>
            <w:r w:rsidRPr="00EB6D29">
              <w:t>60079-</w:t>
            </w:r>
            <w:r>
              <w:t>29-1</w:t>
            </w:r>
          </w:p>
        </w:tc>
        <w:tc>
          <w:tcPr>
            <w:tcW w:w="3712" w:type="dxa"/>
            <w:vAlign w:val="center"/>
          </w:tcPr>
          <w:p w14:paraId="3429717F" w14:textId="57DBE749" w:rsidR="00320039" w:rsidRDefault="00320039" w:rsidP="00320039">
            <w:pPr>
              <w:pStyle w:val="TABLE-cell"/>
            </w:pPr>
            <w:r>
              <w:t>Gas detectors</w:t>
            </w:r>
          </w:p>
        </w:tc>
        <w:tc>
          <w:tcPr>
            <w:tcW w:w="2439" w:type="dxa"/>
          </w:tcPr>
          <w:p w14:paraId="09D6A485" w14:textId="7FB39ACB" w:rsidR="00320039" w:rsidRPr="00BD6E18" w:rsidRDefault="00320039" w:rsidP="00320039">
            <w:pPr>
              <w:pStyle w:val="TABLE-cell"/>
              <w:jc w:val="center"/>
            </w:pPr>
            <w:r>
              <w:t>0</w:t>
            </w:r>
          </w:p>
        </w:tc>
        <w:tc>
          <w:tcPr>
            <w:tcW w:w="1220" w:type="dxa"/>
          </w:tcPr>
          <w:p w14:paraId="0A722550" w14:textId="74658C00" w:rsidR="00320039" w:rsidRPr="00BD6E18" w:rsidRDefault="00320039" w:rsidP="00320039">
            <w:pPr>
              <w:pStyle w:val="TABLE-cell"/>
              <w:jc w:val="center"/>
            </w:pPr>
            <w:r>
              <w:t>0</w:t>
            </w:r>
          </w:p>
        </w:tc>
      </w:tr>
      <w:tr w:rsidR="00320039" w:rsidRPr="00BD6E18" w14:paraId="118D1707" w14:textId="77777777" w:rsidTr="00125CA1">
        <w:trPr>
          <w:cantSplit/>
        </w:trPr>
        <w:tc>
          <w:tcPr>
            <w:tcW w:w="1701" w:type="dxa"/>
          </w:tcPr>
          <w:p w14:paraId="465CA44B" w14:textId="441D8A12" w:rsidR="00320039" w:rsidRPr="00BD6E18" w:rsidRDefault="00320039" w:rsidP="00320039">
            <w:pPr>
              <w:pStyle w:val="TABLE-cell"/>
            </w:pPr>
            <w:r w:rsidRPr="00EB6D29">
              <w:t>60079-</w:t>
            </w:r>
            <w:r>
              <w:t>30-1</w:t>
            </w:r>
          </w:p>
        </w:tc>
        <w:tc>
          <w:tcPr>
            <w:tcW w:w="3712" w:type="dxa"/>
            <w:vAlign w:val="center"/>
          </w:tcPr>
          <w:p w14:paraId="6B17A5B0" w14:textId="2A44B8BB" w:rsidR="00320039" w:rsidRDefault="00320039" w:rsidP="00320039">
            <w:pPr>
              <w:pStyle w:val="TABLE-cell"/>
            </w:pPr>
            <w:r>
              <w:t>Trace heating</w:t>
            </w:r>
          </w:p>
        </w:tc>
        <w:tc>
          <w:tcPr>
            <w:tcW w:w="2439" w:type="dxa"/>
          </w:tcPr>
          <w:p w14:paraId="7455572B" w14:textId="418A70EC" w:rsidR="00320039" w:rsidRPr="00BD6E18" w:rsidRDefault="00320039" w:rsidP="00320039">
            <w:pPr>
              <w:pStyle w:val="TABLE-cell"/>
              <w:jc w:val="center"/>
            </w:pPr>
            <w:r>
              <w:t>0</w:t>
            </w:r>
          </w:p>
        </w:tc>
        <w:tc>
          <w:tcPr>
            <w:tcW w:w="1220" w:type="dxa"/>
          </w:tcPr>
          <w:p w14:paraId="08FDF42D" w14:textId="76B8C45F" w:rsidR="00320039" w:rsidRPr="00BD6E18" w:rsidRDefault="00320039" w:rsidP="00320039">
            <w:pPr>
              <w:pStyle w:val="TABLE-cell"/>
              <w:jc w:val="center"/>
            </w:pPr>
            <w:r>
              <w:t>0</w:t>
            </w:r>
          </w:p>
        </w:tc>
      </w:tr>
      <w:tr w:rsidR="00320039" w:rsidRPr="00BD6E18" w14:paraId="5820DBA5" w14:textId="77777777" w:rsidTr="002F3D00">
        <w:trPr>
          <w:cantSplit/>
        </w:trPr>
        <w:tc>
          <w:tcPr>
            <w:tcW w:w="1701" w:type="dxa"/>
          </w:tcPr>
          <w:p w14:paraId="6B5E8D66" w14:textId="3C469E92" w:rsidR="00320039" w:rsidRPr="00BD6E18" w:rsidRDefault="00320039" w:rsidP="00320039">
            <w:pPr>
              <w:pStyle w:val="TABLE-cell"/>
            </w:pPr>
            <w:r w:rsidRPr="00EB6D29">
              <w:t>60079-</w:t>
            </w:r>
            <w:r>
              <w:t>31</w:t>
            </w:r>
          </w:p>
        </w:tc>
        <w:tc>
          <w:tcPr>
            <w:tcW w:w="3712" w:type="dxa"/>
            <w:vAlign w:val="center"/>
          </w:tcPr>
          <w:p w14:paraId="25637CA4" w14:textId="296FB647" w:rsidR="00320039" w:rsidRDefault="00320039" w:rsidP="00320039">
            <w:pPr>
              <w:pStyle w:val="TABLE-cell"/>
            </w:pPr>
            <w:r>
              <w:t>Dust protected</w:t>
            </w:r>
          </w:p>
        </w:tc>
        <w:tc>
          <w:tcPr>
            <w:tcW w:w="2439" w:type="dxa"/>
          </w:tcPr>
          <w:p w14:paraId="52BD86E5" w14:textId="3DB7B67F" w:rsidR="00320039" w:rsidRPr="00BD6E18" w:rsidRDefault="00320039" w:rsidP="00320039">
            <w:pPr>
              <w:pStyle w:val="TABLE-cell"/>
              <w:jc w:val="center"/>
            </w:pPr>
            <w:r>
              <w:t>191</w:t>
            </w:r>
          </w:p>
        </w:tc>
        <w:tc>
          <w:tcPr>
            <w:tcW w:w="1220" w:type="dxa"/>
          </w:tcPr>
          <w:p w14:paraId="4BECD7D5" w14:textId="295271C4" w:rsidR="00320039" w:rsidRPr="00BD6E18" w:rsidRDefault="00320039" w:rsidP="00320039">
            <w:pPr>
              <w:pStyle w:val="TABLE-cell"/>
              <w:jc w:val="center"/>
            </w:pPr>
            <w:r>
              <w:t>191</w:t>
            </w:r>
          </w:p>
        </w:tc>
      </w:tr>
      <w:tr w:rsidR="00320039" w:rsidRPr="00BD6E18" w14:paraId="205A7247" w14:textId="77777777" w:rsidTr="004E0AA0">
        <w:trPr>
          <w:cantSplit/>
        </w:trPr>
        <w:tc>
          <w:tcPr>
            <w:tcW w:w="1701" w:type="dxa"/>
          </w:tcPr>
          <w:p w14:paraId="6ED6CAC3" w14:textId="7C3E0C32" w:rsidR="00320039" w:rsidRPr="00BD6E18" w:rsidRDefault="00320039" w:rsidP="00320039">
            <w:pPr>
              <w:pStyle w:val="TABLE-cell"/>
            </w:pPr>
            <w:r w:rsidRPr="00D61BFB">
              <w:t>60079-</w:t>
            </w:r>
            <w:r>
              <w:t>33</w:t>
            </w:r>
          </w:p>
        </w:tc>
        <w:tc>
          <w:tcPr>
            <w:tcW w:w="3712" w:type="dxa"/>
            <w:vAlign w:val="center"/>
          </w:tcPr>
          <w:p w14:paraId="412D89A9" w14:textId="3DB07B30" w:rsidR="00320039" w:rsidRDefault="00320039" w:rsidP="00320039">
            <w:pPr>
              <w:pStyle w:val="TABLE-cell"/>
            </w:pPr>
            <w:r>
              <w:t>Special protection</w:t>
            </w:r>
          </w:p>
        </w:tc>
        <w:tc>
          <w:tcPr>
            <w:tcW w:w="2439" w:type="dxa"/>
          </w:tcPr>
          <w:p w14:paraId="228250C0" w14:textId="4BE0FF3A" w:rsidR="00320039" w:rsidRPr="00BD6E18" w:rsidRDefault="00320039" w:rsidP="00320039">
            <w:pPr>
              <w:pStyle w:val="TABLE-cell"/>
              <w:jc w:val="center"/>
            </w:pPr>
            <w:r>
              <w:t>4</w:t>
            </w:r>
          </w:p>
        </w:tc>
        <w:tc>
          <w:tcPr>
            <w:tcW w:w="1220" w:type="dxa"/>
          </w:tcPr>
          <w:p w14:paraId="7C6095A9" w14:textId="5AE32C6A" w:rsidR="00320039" w:rsidRPr="00BD6E18" w:rsidRDefault="00320039" w:rsidP="00320039">
            <w:pPr>
              <w:pStyle w:val="TABLE-cell"/>
              <w:jc w:val="center"/>
            </w:pPr>
            <w:r>
              <w:t>4</w:t>
            </w:r>
          </w:p>
        </w:tc>
      </w:tr>
      <w:tr w:rsidR="00320039" w:rsidRPr="00BD6E18" w14:paraId="40CC37C4" w14:textId="77777777" w:rsidTr="008724CD">
        <w:trPr>
          <w:cantSplit/>
        </w:trPr>
        <w:tc>
          <w:tcPr>
            <w:tcW w:w="1701" w:type="dxa"/>
          </w:tcPr>
          <w:p w14:paraId="10FC0F77" w14:textId="7366CD1A" w:rsidR="00320039" w:rsidRPr="00BD6E18" w:rsidRDefault="00320039" w:rsidP="00320039">
            <w:pPr>
              <w:pStyle w:val="TABLE-cell"/>
            </w:pPr>
            <w:r>
              <w:t>80079-36</w:t>
            </w:r>
          </w:p>
        </w:tc>
        <w:tc>
          <w:tcPr>
            <w:tcW w:w="3712" w:type="dxa"/>
            <w:vAlign w:val="center"/>
          </w:tcPr>
          <w:p w14:paraId="30EA0DD7" w14:textId="3672BF86" w:rsidR="00320039" w:rsidRDefault="00320039" w:rsidP="00320039">
            <w:pPr>
              <w:pStyle w:val="TABLE-cell"/>
            </w:pPr>
            <w:r>
              <w:t>Non-electrical</w:t>
            </w:r>
          </w:p>
        </w:tc>
        <w:tc>
          <w:tcPr>
            <w:tcW w:w="2439" w:type="dxa"/>
          </w:tcPr>
          <w:p w14:paraId="0FFAE888" w14:textId="153EF742" w:rsidR="00320039" w:rsidRPr="00BD6E18" w:rsidRDefault="00320039" w:rsidP="00320039">
            <w:pPr>
              <w:pStyle w:val="TABLE-cell"/>
              <w:jc w:val="center"/>
            </w:pPr>
            <w:r>
              <w:t>32</w:t>
            </w:r>
          </w:p>
        </w:tc>
        <w:tc>
          <w:tcPr>
            <w:tcW w:w="1220" w:type="dxa"/>
          </w:tcPr>
          <w:p w14:paraId="27B75F35" w14:textId="582BD1E5" w:rsidR="00320039" w:rsidRPr="00BD6E18" w:rsidRDefault="00320039" w:rsidP="00320039">
            <w:pPr>
              <w:pStyle w:val="TABLE-cell"/>
              <w:jc w:val="center"/>
            </w:pPr>
            <w:r>
              <w:t>32</w:t>
            </w:r>
          </w:p>
        </w:tc>
      </w:tr>
      <w:tr w:rsidR="00320039" w:rsidRPr="00BD6E18" w14:paraId="4C11337E" w14:textId="77777777" w:rsidTr="00FC30FB">
        <w:trPr>
          <w:cantSplit/>
        </w:trPr>
        <w:tc>
          <w:tcPr>
            <w:tcW w:w="1701" w:type="dxa"/>
          </w:tcPr>
          <w:p w14:paraId="798DCAA6" w14:textId="49D750DC" w:rsidR="00320039" w:rsidRPr="00BD6E18" w:rsidRDefault="00320039" w:rsidP="00320039">
            <w:pPr>
              <w:pStyle w:val="TABLE-cell"/>
            </w:pPr>
            <w:r>
              <w:t>80079-37</w:t>
            </w:r>
          </w:p>
        </w:tc>
        <w:tc>
          <w:tcPr>
            <w:tcW w:w="3712" w:type="dxa"/>
            <w:vAlign w:val="center"/>
          </w:tcPr>
          <w:p w14:paraId="4FA43AA4" w14:textId="6B2A3E69" w:rsidR="00320039" w:rsidRDefault="00320039" w:rsidP="00320039">
            <w:pPr>
              <w:pStyle w:val="TABLE-cell"/>
            </w:pPr>
            <w:r>
              <w:t>Non-electrical</w:t>
            </w:r>
          </w:p>
        </w:tc>
        <w:tc>
          <w:tcPr>
            <w:tcW w:w="2439" w:type="dxa"/>
          </w:tcPr>
          <w:p w14:paraId="1109102B" w14:textId="43FA761C" w:rsidR="00320039" w:rsidRPr="00BD6E18" w:rsidRDefault="00320039" w:rsidP="00320039">
            <w:pPr>
              <w:pStyle w:val="TABLE-cell"/>
              <w:jc w:val="center"/>
            </w:pPr>
            <w:r>
              <w:t>14</w:t>
            </w:r>
          </w:p>
        </w:tc>
        <w:tc>
          <w:tcPr>
            <w:tcW w:w="1220" w:type="dxa"/>
          </w:tcPr>
          <w:p w14:paraId="23BE06A2" w14:textId="242033E8" w:rsidR="00320039" w:rsidRPr="00BD6E18" w:rsidRDefault="00320039" w:rsidP="00320039">
            <w:pPr>
              <w:pStyle w:val="TABLE-cell"/>
              <w:jc w:val="center"/>
            </w:pPr>
            <w:r>
              <w:t>14</w:t>
            </w:r>
          </w:p>
        </w:tc>
      </w:tr>
      <w:tr w:rsidR="00320039" w:rsidRPr="00BD6E18" w14:paraId="3C045559" w14:textId="77777777" w:rsidTr="004462AE">
        <w:trPr>
          <w:cantSplit/>
        </w:trPr>
        <w:tc>
          <w:tcPr>
            <w:tcW w:w="1701" w:type="dxa"/>
          </w:tcPr>
          <w:p w14:paraId="30EA0E1D" w14:textId="6445EFD8" w:rsidR="00320039" w:rsidRPr="00BD6E18" w:rsidRDefault="00320039" w:rsidP="00320039">
            <w:pPr>
              <w:pStyle w:val="TABLE-cell"/>
            </w:pPr>
            <w:r w:rsidRPr="00D61BFB">
              <w:t>60079-</w:t>
            </w:r>
            <w:r>
              <w:t>39</w:t>
            </w:r>
          </w:p>
        </w:tc>
        <w:tc>
          <w:tcPr>
            <w:tcW w:w="3712" w:type="dxa"/>
            <w:vAlign w:val="center"/>
          </w:tcPr>
          <w:p w14:paraId="1E2C3558" w14:textId="4EA92DF7" w:rsidR="00320039" w:rsidRDefault="00320039" w:rsidP="00320039">
            <w:pPr>
              <w:pStyle w:val="TABLE-cell"/>
            </w:pPr>
            <w:r>
              <w:t>Spark duration limited</w:t>
            </w:r>
          </w:p>
        </w:tc>
        <w:tc>
          <w:tcPr>
            <w:tcW w:w="2439" w:type="dxa"/>
          </w:tcPr>
          <w:p w14:paraId="2DCB3006" w14:textId="7A91EA62" w:rsidR="00320039" w:rsidRPr="00BD6E18" w:rsidRDefault="00320039" w:rsidP="00320039">
            <w:pPr>
              <w:pStyle w:val="TABLE-cell"/>
              <w:jc w:val="center"/>
            </w:pPr>
            <w:r>
              <w:t>0</w:t>
            </w:r>
          </w:p>
        </w:tc>
        <w:tc>
          <w:tcPr>
            <w:tcW w:w="1220" w:type="dxa"/>
          </w:tcPr>
          <w:p w14:paraId="66FE11F8" w14:textId="02740C79" w:rsidR="00320039" w:rsidRPr="00BD6E18" w:rsidRDefault="00320039" w:rsidP="00320039">
            <w:pPr>
              <w:pStyle w:val="TABLE-cell"/>
              <w:jc w:val="center"/>
            </w:pPr>
            <w:r>
              <w:t>0</w:t>
            </w:r>
          </w:p>
        </w:tc>
      </w:tr>
    </w:tbl>
    <w:p w14:paraId="28EA4565" w14:textId="4C53085F" w:rsidR="000F1891" w:rsidRPr="00BD6E18" w:rsidRDefault="009B2E90" w:rsidP="009B2E90">
      <w:pPr>
        <w:pStyle w:val="NOTE"/>
        <w:rPr>
          <w:bCs/>
        </w:rPr>
      </w:pPr>
      <w:r w:rsidRPr="00BD6E18">
        <w:rPr>
          <w:bCs/>
        </w:rPr>
        <w:t>NOTE</w:t>
      </w:r>
      <w:r w:rsidR="001570BA" w:rsidRPr="00BD6E18">
        <w:rPr>
          <w:bCs/>
        </w:rPr>
        <w:tab/>
      </w:r>
      <w:r w:rsidRPr="00BD6E18">
        <w:rPr>
          <w:bCs/>
        </w:rPr>
        <w:t xml:space="preserve">Above include </w:t>
      </w:r>
      <w:r w:rsidR="00236B8B" w:rsidRPr="00BD6E18">
        <w:rPr>
          <w:bCs/>
        </w:rPr>
        <w:t>certificates</w:t>
      </w:r>
      <w:r w:rsidR="00E06D87" w:rsidRPr="00BD6E18">
        <w:rPr>
          <w:bCs/>
        </w:rPr>
        <w:t xml:space="preserve"> </w:t>
      </w:r>
      <w:r w:rsidRPr="00BD6E18">
        <w:rPr>
          <w:bCs/>
        </w:rPr>
        <w:t>to IEC 60079-0</w:t>
      </w:r>
      <w:r w:rsidR="00E26F3E" w:rsidRPr="00BD6E18">
        <w:rPr>
          <w:bCs/>
        </w:rPr>
        <w:t xml:space="preserve"> unless otherwise </w:t>
      </w:r>
      <w:r w:rsidR="00AA5CF7" w:rsidRPr="00BD6E18">
        <w:rPr>
          <w:bCs/>
        </w:rPr>
        <w:t>shown.</w:t>
      </w:r>
    </w:p>
    <w:p w14:paraId="3E74EB10" w14:textId="77777777" w:rsidR="000F1891" w:rsidRPr="00BD6E18" w:rsidRDefault="009B2E90" w:rsidP="002E5FFB">
      <w:pPr>
        <w:pStyle w:val="Heading2"/>
      </w:pPr>
      <w:bookmarkStart w:id="116" w:name="_Toc184644388"/>
      <w:r w:rsidRPr="00BD6E18">
        <w:t>National accreditation</w:t>
      </w:r>
      <w:bookmarkEnd w:id="116"/>
    </w:p>
    <w:p w14:paraId="3256F27C" w14:textId="6300DD6C" w:rsidR="003229FA" w:rsidRPr="00BD6E18" w:rsidRDefault="003229FA" w:rsidP="009B2E90">
      <w:pPr>
        <w:pStyle w:val="PARAGRAPH"/>
      </w:pPr>
      <w:r w:rsidRPr="00BD6E18">
        <w:t xml:space="preserve">The national accreditation certification for ISO/IEC 17065 is shown in </w:t>
      </w:r>
      <w:r w:rsidRPr="003360C1">
        <w:fldChar w:fldCharType="begin"/>
      </w:r>
      <w:r w:rsidRPr="00BD6E18">
        <w:instrText xml:space="preserve"> REF _Ref40100719 \r \h </w:instrText>
      </w:r>
      <w:r w:rsidRPr="003360C1">
        <w:fldChar w:fldCharType="separate"/>
      </w:r>
      <w:r w:rsidR="00ED1753">
        <w:t>Annex C</w:t>
      </w:r>
      <w:r w:rsidRPr="003360C1">
        <w:fldChar w:fldCharType="end"/>
      </w:r>
      <w:r w:rsidR="004D4EE4" w:rsidRPr="00BD6E18">
        <w:t>.</w:t>
      </w:r>
      <w:r w:rsidR="004D4EE4">
        <w:t xml:space="preserve"> </w:t>
      </w:r>
      <w:r w:rsidR="001A1760" w:rsidRPr="00702A4D">
        <w:t>U</w:t>
      </w:r>
      <w:r w:rsidR="00D37B70" w:rsidRPr="00702A4D">
        <w:t>KAS</w:t>
      </w:r>
      <w:r w:rsidR="00470D76" w:rsidRPr="00702A4D">
        <w:t xml:space="preserve"> witnessed the assessment of Utonomy</w:t>
      </w:r>
      <w:r w:rsidR="004F61FB" w:rsidRPr="00702A4D">
        <w:t xml:space="preserve"> Ltd.</w:t>
      </w:r>
      <w:r w:rsidR="005D725A" w:rsidRPr="00702A4D">
        <w:t xml:space="preserve">, </w:t>
      </w:r>
      <w:r w:rsidR="00294085" w:rsidRPr="00702A4D">
        <w:t xml:space="preserve">assessment was </w:t>
      </w:r>
      <w:r w:rsidR="005D725A" w:rsidRPr="00702A4D">
        <w:t>completed 2024-0</w:t>
      </w:r>
      <w:r w:rsidR="00294085" w:rsidRPr="00702A4D">
        <w:t>3-12 to -13</w:t>
      </w:r>
      <w:r w:rsidR="004D4EE4" w:rsidRPr="00702A4D">
        <w:t xml:space="preserve">. </w:t>
      </w:r>
      <w:r w:rsidR="00E0319A" w:rsidRPr="00702A4D">
        <w:t>There w</w:t>
      </w:r>
      <w:r w:rsidR="00AF0AA5" w:rsidRPr="00702A4D">
        <w:t>ere no issues identified by UKAS as part of the witnessed assessment</w:t>
      </w:r>
      <w:r w:rsidR="00396F84" w:rsidRPr="00702A4D">
        <w:t>.</w:t>
      </w:r>
    </w:p>
    <w:p w14:paraId="025314FF" w14:textId="77777777" w:rsidR="000F1891" w:rsidRPr="00B9555E" w:rsidRDefault="009B2E90" w:rsidP="002E5FFB">
      <w:pPr>
        <w:pStyle w:val="Heading2"/>
      </w:pPr>
      <w:bookmarkStart w:id="117" w:name="_Toc184644389"/>
      <w:r w:rsidRPr="00B9555E">
        <w:lastRenderedPageBreak/>
        <w:t xml:space="preserve">Assessment of manufacturers and issue of </w:t>
      </w:r>
      <w:r w:rsidR="000F1891" w:rsidRPr="00B9555E">
        <w:t>QAR</w:t>
      </w:r>
      <w:r w:rsidRPr="00B9555E">
        <w:t>s</w:t>
      </w:r>
      <w:bookmarkEnd w:id="117"/>
    </w:p>
    <w:p w14:paraId="485922F3" w14:textId="4DB6282E" w:rsidR="002501D2" w:rsidRPr="00BD6E18" w:rsidRDefault="00F108B4" w:rsidP="002501D2">
      <w:pPr>
        <w:pStyle w:val="PARAGRAPH"/>
      </w:pPr>
      <w:r>
        <w:t xml:space="preserve">This process is covered by the Surveillance Manual.  The out of date QARs report on the IECEx website was reviewed during the assessment and at the time there were </w:t>
      </w:r>
      <w:r w:rsidR="00FB4FB7">
        <w:t>nine</w:t>
      </w:r>
      <w:r>
        <w:t xml:space="preserve"> on the list.  </w:t>
      </w:r>
      <w:r w:rsidR="00DA2ED5">
        <w:t>During the reassessment, it was found that t</w:t>
      </w:r>
      <w:r w:rsidR="00396F33">
        <w:t>here was no procedure for recording remote assessment</w:t>
      </w:r>
      <w:r w:rsidR="00DA2ED5">
        <w:t>s</w:t>
      </w:r>
      <w:r w:rsidR="00396F33">
        <w:t xml:space="preserve"> as required by IECEx OD 060</w:t>
      </w:r>
      <w:r w:rsidR="00DA2ED5">
        <w:t>.  This was subsequently resolved and found to meet the requirements of the IECEx.</w:t>
      </w:r>
    </w:p>
    <w:p w14:paraId="1E9E937B" w14:textId="77777777" w:rsidR="000F1891" w:rsidRPr="00BD6E18" w:rsidRDefault="00E06D87" w:rsidP="002E5FFB">
      <w:pPr>
        <w:pStyle w:val="Heading2"/>
      </w:pPr>
      <w:bookmarkStart w:id="118" w:name="_Toc184644390"/>
      <w:r w:rsidRPr="00BD6E18">
        <w:t>Comments</w:t>
      </w:r>
      <w:r w:rsidR="00F36EE3" w:rsidRPr="00BD6E18">
        <w:t xml:space="preserve"> (i</w:t>
      </w:r>
      <w:r w:rsidR="000F1891" w:rsidRPr="00BD6E18">
        <w:t>ncluding issues found during assessment)</w:t>
      </w:r>
      <w:bookmarkEnd w:id="118"/>
    </w:p>
    <w:p w14:paraId="1A861846" w14:textId="023D1583" w:rsidR="00CE2761" w:rsidRDefault="006652C4" w:rsidP="00CE2761">
      <w:pPr>
        <w:pStyle w:val="PARAGRAPH"/>
      </w:pPr>
      <w:r w:rsidRPr="00A06D22">
        <w:t>Eurofins E&amp;E CML Limited</w:t>
      </w:r>
      <w:r w:rsidR="00CE2761" w:rsidRPr="000278B7">
        <w:t xml:space="preserve"> has the necessary staff, </w:t>
      </w:r>
      <w:r w:rsidR="00725F4C">
        <w:t>competency,</w:t>
      </w:r>
      <w:r w:rsidR="00CE2761">
        <w:t xml:space="preserve"> and resources</w:t>
      </w:r>
      <w:r w:rsidR="00CE2761" w:rsidRPr="000278B7">
        <w:t xml:space="preserve"> for their scope.  There were some issues related to the following topics:</w:t>
      </w:r>
    </w:p>
    <w:p w14:paraId="31D55924" w14:textId="337B4AB8" w:rsidR="00F2218D" w:rsidRDefault="00B6043C" w:rsidP="00725F4C">
      <w:pPr>
        <w:pStyle w:val="PARAGRAPH"/>
        <w:numPr>
          <w:ilvl w:val="0"/>
          <w:numId w:val="27"/>
        </w:numPr>
      </w:pPr>
      <w:r>
        <w:t>Suspensions</w:t>
      </w:r>
      <w:r w:rsidR="00725F4C">
        <w:t>;</w:t>
      </w:r>
    </w:p>
    <w:p w14:paraId="353C423A" w14:textId="1BEE4CAA" w:rsidR="0023400F" w:rsidRDefault="0023400F" w:rsidP="00725F4C">
      <w:pPr>
        <w:pStyle w:val="PARAGRAPH"/>
        <w:numPr>
          <w:ilvl w:val="0"/>
          <w:numId w:val="27"/>
        </w:numPr>
      </w:pPr>
      <w:r>
        <w:t>Documentation for Flexible Scope of Accreditation</w:t>
      </w:r>
      <w:r w:rsidR="00725F4C">
        <w:t>;</w:t>
      </w:r>
    </w:p>
    <w:p w14:paraId="66476BF3" w14:textId="1FFFC4BD" w:rsidR="009E4BF9" w:rsidRDefault="009E4BF9" w:rsidP="00725F4C">
      <w:pPr>
        <w:pStyle w:val="PARAGRAPH"/>
        <w:numPr>
          <w:ilvl w:val="0"/>
          <w:numId w:val="27"/>
        </w:numPr>
      </w:pPr>
      <w:r>
        <w:t>IECEx OD 024 compliance</w:t>
      </w:r>
      <w:r w:rsidR="00725F4C">
        <w:t>;</w:t>
      </w:r>
    </w:p>
    <w:p w14:paraId="2FBB7E80" w14:textId="322B5C3B" w:rsidR="00EA7AE0" w:rsidRDefault="00EA7AE0" w:rsidP="00725F4C">
      <w:pPr>
        <w:pStyle w:val="PARAGRAPH"/>
        <w:numPr>
          <w:ilvl w:val="0"/>
          <w:numId w:val="27"/>
        </w:numPr>
      </w:pPr>
      <w:r>
        <w:t>Ignition hazard assessments</w:t>
      </w:r>
      <w:r w:rsidR="00725F4C">
        <w:t>;</w:t>
      </w:r>
    </w:p>
    <w:p w14:paraId="00E5E415" w14:textId="447E078B" w:rsidR="00181197" w:rsidRDefault="00181197" w:rsidP="00725F4C">
      <w:pPr>
        <w:pStyle w:val="PARAGRAPH"/>
        <w:numPr>
          <w:ilvl w:val="0"/>
          <w:numId w:val="27"/>
        </w:numPr>
      </w:pPr>
      <w:r>
        <w:t>Acceptance of testing</w:t>
      </w:r>
      <w:r w:rsidR="00725F4C">
        <w:t>;</w:t>
      </w:r>
    </w:p>
    <w:p w14:paraId="36BE4EE6" w14:textId="0B58C2F3" w:rsidR="00181197" w:rsidRDefault="00181197" w:rsidP="00725F4C">
      <w:pPr>
        <w:pStyle w:val="PARAGRAPH"/>
        <w:numPr>
          <w:ilvl w:val="0"/>
          <w:numId w:val="27"/>
        </w:numPr>
      </w:pPr>
      <w:r>
        <w:t>Agreements</w:t>
      </w:r>
      <w:r w:rsidR="00725F4C">
        <w:t>; and</w:t>
      </w:r>
    </w:p>
    <w:p w14:paraId="255DFF9C" w14:textId="77777777" w:rsidR="00CE2761" w:rsidRDefault="00CE2761" w:rsidP="00725F4C">
      <w:pPr>
        <w:pStyle w:val="PARAGRAPH"/>
        <w:numPr>
          <w:ilvl w:val="0"/>
          <w:numId w:val="27"/>
        </w:numPr>
      </w:pPr>
      <w:r>
        <w:t>Insufficient manuals/policies/procedures/work instructions for</w:t>
      </w:r>
    </w:p>
    <w:p w14:paraId="2223D6C5" w14:textId="6D526AAA" w:rsidR="00CE2761" w:rsidRDefault="00CE2761" w:rsidP="00725F4C">
      <w:pPr>
        <w:pStyle w:val="PARAGRAPH"/>
        <w:numPr>
          <w:ilvl w:val="0"/>
          <w:numId w:val="28"/>
        </w:numPr>
      </w:pPr>
      <w:r>
        <w:t>Competency records</w:t>
      </w:r>
      <w:r w:rsidR="00FD25B4">
        <w:t xml:space="preserve"> in accordance with IECEx OD 207</w:t>
      </w:r>
      <w:r>
        <w:t>;</w:t>
      </w:r>
    </w:p>
    <w:p w14:paraId="53F307E6" w14:textId="3BF417B9" w:rsidR="00CE2761" w:rsidRDefault="00CE2761" w:rsidP="00725F4C">
      <w:pPr>
        <w:pStyle w:val="PARAGRAPH"/>
        <w:numPr>
          <w:ilvl w:val="0"/>
          <w:numId w:val="28"/>
        </w:numPr>
      </w:pPr>
      <w:r>
        <w:t>Re</w:t>
      </w:r>
      <w:r w:rsidR="00254636">
        <w:t>cording</w:t>
      </w:r>
      <w:r w:rsidR="005A0668">
        <w:t xml:space="preserve"> remote assessments performed in accordance with IECEx OD 060</w:t>
      </w:r>
      <w:r>
        <w:t>;</w:t>
      </w:r>
      <w:r w:rsidR="00FF7646">
        <w:t xml:space="preserve"> and</w:t>
      </w:r>
    </w:p>
    <w:p w14:paraId="59118C23" w14:textId="0EF9CDF6" w:rsidR="00CE2761" w:rsidRDefault="00D94E85" w:rsidP="00725F4C">
      <w:pPr>
        <w:pStyle w:val="PARAGRAPH"/>
        <w:numPr>
          <w:ilvl w:val="0"/>
          <w:numId w:val="28"/>
        </w:numPr>
      </w:pPr>
      <w:r>
        <w:t>Assessments related to trade agent certificates in accordance with IECEx OD 203</w:t>
      </w:r>
      <w:r w:rsidR="00CE2761">
        <w:t>.</w:t>
      </w:r>
    </w:p>
    <w:p w14:paraId="448C9FF0" w14:textId="17D698E6" w:rsidR="00F36EE3" w:rsidRPr="00BD6E18" w:rsidRDefault="0049143E" w:rsidP="00CE2761">
      <w:pPr>
        <w:pStyle w:val="PARAGRAPH"/>
      </w:pPr>
      <w:r w:rsidRPr="00C31436">
        <w:rPr>
          <w:lang w:val="en-US"/>
        </w:rPr>
        <w:t>All issues were revised to the satisfaction of the audit team and now meet the requirements of the IECEx.</w:t>
      </w:r>
    </w:p>
    <w:p w14:paraId="61E09440" w14:textId="77777777" w:rsidR="00F36EE3" w:rsidRPr="00BD6E18" w:rsidRDefault="00F36EE3" w:rsidP="00F36EE3">
      <w:pPr>
        <w:pStyle w:val="PARAGRAPH"/>
      </w:pPr>
      <w:r w:rsidRPr="00BD6E18">
        <w:br w:type="page"/>
      </w:r>
    </w:p>
    <w:p w14:paraId="7FA441D3" w14:textId="77777777" w:rsidR="00E06D87" w:rsidRPr="00BD6E18" w:rsidRDefault="002E5FFB" w:rsidP="00F36EE3">
      <w:pPr>
        <w:pStyle w:val="Heading1"/>
      </w:pPr>
      <w:r w:rsidRPr="00BD6E18">
        <w:lastRenderedPageBreak/>
        <w:t xml:space="preserve"> </w:t>
      </w:r>
      <w:bookmarkStart w:id="119" w:name="_Toc184644391"/>
      <w:r w:rsidR="00E06D87" w:rsidRPr="00BD6E18">
        <w:t xml:space="preserve">ExTL for IECEx Certified </w:t>
      </w:r>
      <w:r w:rsidR="00963E94" w:rsidRPr="00BD6E18">
        <w:t xml:space="preserve">Equipment </w:t>
      </w:r>
      <w:r w:rsidR="00E06D87" w:rsidRPr="00BD6E18">
        <w:t>Scheme</w:t>
      </w:r>
      <w:bookmarkEnd w:id="119"/>
    </w:p>
    <w:p w14:paraId="5B7E2F0A" w14:textId="77777777" w:rsidR="00E06D87" w:rsidRPr="00BD6E18" w:rsidRDefault="00FD3E8C" w:rsidP="002E5FFB">
      <w:pPr>
        <w:pStyle w:val="Heading2"/>
      </w:pPr>
      <w:bookmarkStart w:id="120" w:name="_Toc184644392"/>
      <w:r w:rsidRPr="00BD6E18">
        <w:t>Assessment r</w:t>
      </w:r>
      <w:r w:rsidR="00E06D87" w:rsidRPr="00BD6E18">
        <w:t>eferences</w:t>
      </w:r>
      <w:bookmarkEnd w:id="120"/>
    </w:p>
    <w:p w14:paraId="12DF8859" w14:textId="77777777" w:rsidR="00C461B6" w:rsidRPr="00BD6E18" w:rsidRDefault="00C461B6" w:rsidP="00C461B6">
      <w:pPr>
        <w:pStyle w:val="Heading3"/>
      </w:pPr>
      <w:bookmarkStart w:id="121" w:name="_Toc184644393"/>
      <w:r w:rsidRPr="00BD6E18">
        <w:t>General references</w:t>
      </w:r>
      <w:bookmarkEnd w:id="121"/>
    </w:p>
    <w:p w14:paraId="247E7F86" w14:textId="77777777" w:rsidR="00E06D87" w:rsidRPr="00BD6E18" w:rsidRDefault="002501D2" w:rsidP="00A01073">
      <w:pPr>
        <w:pStyle w:val="ListNumber"/>
        <w:numPr>
          <w:ilvl w:val="0"/>
          <w:numId w:val="19"/>
        </w:numPr>
      </w:pPr>
      <w:r w:rsidRPr="00BD6E18">
        <w:t xml:space="preserve">IECEx02 </w:t>
      </w:r>
      <w:r w:rsidR="00E06D87" w:rsidRPr="00BD6E18">
        <w:t>IECEx Certified Equipment Scheme covering equipment for use in explosive atmospheres – Rules of Procedure</w:t>
      </w:r>
    </w:p>
    <w:p w14:paraId="23EEEC35" w14:textId="77777777" w:rsidR="00E06D87" w:rsidRPr="00BD6E18" w:rsidRDefault="00E06D87" w:rsidP="00907F08">
      <w:pPr>
        <w:pStyle w:val="ListNumber"/>
        <w:tabs>
          <w:tab w:val="num" w:pos="360"/>
        </w:tabs>
        <w:ind w:left="340" w:hanging="340"/>
      </w:pPr>
      <w:r w:rsidRPr="00BD6E18">
        <w:t xml:space="preserve">IECEx OD003-2 </w:t>
      </w:r>
      <w:r w:rsidRPr="00913966">
        <w:t>Assessment, surveillance assessment and re-assessment of ExCBs and ExTLs operating in the IECEx 02, IECEx Certified Equipment Scheme</w:t>
      </w:r>
      <w:r w:rsidRPr="00BD6E18">
        <w:t xml:space="preserve">  </w:t>
      </w:r>
    </w:p>
    <w:p w14:paraId="1FE86D65" w14:textId="77777777" w:rsidR="00E06D87" w:rsidRPr="00BD6E18" w:rsidRDefault="00E06D87" w:rsidP="00907F08">
      <w:pPr>
        <w:pStyle w:val="ListNumber"/>
        <w:tabs>
          <w:tab w:val="num" w:pos="360"/>
        </w:tabs>
        <w:ind w:left="340" w:hanging="340"/>
      </w:pPr>
      <w:r w:rsidRPr="00BD6E18">
        <w:t>IECEx OD009 Issuing of CoCs, ExTRs and QARs</w:t>
      </w:r>
    </w:p>
    <w:p w14:paraId="32B981C0" w14:textId="3EF7AE5C" w:rsidR="00006263" w:rsidRPr="00913966" w:rsidRDefault="00E06D87" w:rsidP="00907F08">
      <w:pPr>
        <w:pStyle w:val="ListNumber"/>
        <w:tabs>
          <w:tab w:val="num" w:pos="360"/>
        </w:tabs>
        <w:ind w:left="340" w:hanging="340"/>
      </w:pPr>
      <w:r w:rsidRPr="00BD6E18">
        <w:t xml:space="preserve">ISO/IEC </w:t>
      </w:r>
      <w:r w:rsidR="00963E94" w:rsidRPr="00913966">
        <w:t>17025</w:t>
      </w:r>
      <w:r w:rsidR="00006263" w:rsidRPr="00BD6E18">
        <w:t xml:space="preserve"> </w:t>
      </w:r>
      <w:r w:rsidR="00006263" w:rsidRPr="00913966">
        <w:t>General requirements for the competence of testing and calibration laboratories</w:t>
      </w:r>
    </w:p>
    <w:p w14:paraId="3EE8E33A" w14:textId="2C8F8DEF" w:rsidR="00A3426C" w:rsidRPr="00913966" w:rsidRDefault="00A3426C" w:rsidP="00907F08">
      <w:pPr>
        <w:pStyle w:val="ListNumber"/>
        <w:tabs>
          <w:tab w:val="num" w:pos="360"/>
        </w:tabs>
        <w:ind w:left="340" w:hanging="340"/>
      </w:pPr>
      <w:r w:rsidRPr="00913966">
        <w:t xml:space="preserve">IECEx OD 018 </w:t>
      </w:r>
      <w:r w:rsidRPr="00BD6E18">
        <w:t>Harmonised</w:t>
      </w:r>
      <w:r w:rsidRPr="00913966">
        <w:t xml:space="preserve"> check list for testing and calibration laboratories ISO/IEC 17025</w:t>
      </w:r>
    </w:p>
    <w:p w14:paraId="11B37639" w14:textId="2598C174" w:rsidR="0096404A" w:rsidRPr="00913966" w:rsidRDefault="0096404A" w:rsidP="00907F08">
      <w:pPr>
        <w:pStyle w:val="ListNumber"/>
        <w:tabs>
          <w:tab w:val="num" w:pos="360"/>
        </w:tabs>
        <w:ind w:left="340" w:hanging="340"/>
      </w:pPr>
      <w:r w:rsidRPr="00913966">
        <w:t xml:space="preserve">IECEx </w:t>
      </w:r>
      <w:r w:rsidR="00FE33D8" w:rsidRPr="00913966">
        <w:t xml:space="preserve">TCD 60079, ISO 80079 Series and ISO 16852 </w:t>
      </w:r>
      <w:r w:rsidRPr="00913966">
        <w:t xml:space="preserve">Technical Capability Document </w:t>
      </w:r>
    </w:p>
    <w:p w14:paraId="2CCB2986" w14:textId="77777777" w:rsidR="00E06D87" w:rsidRPr="00913966" w:rsidRDefault="00E06D87" w:rsidP="00907F08">
      <w:pPr>
        <w:pStyle w:val="ListNumber"/>
        <w:tabs>
          <w:tab w:val="num" w:pos="360"/>
        </w:tabs>
        <w:ind w:left="340" w:hanging="340"/>
      </w:pPr>
      <w:r w:rsidRPr="00913966">
        <w:t>ExTAG decision sheets (DSs)</w:t>
      </w:r>
    </w:p>
    <w:p w14:paraId="0904B1BB" w14:textId="463D9302" w:rsidR="00AC00E4" w:rsidRPr="00913966" w:rsidRDefault="008376D6" w:rsidP="00907F08">
      <w:pPr>
        <w:pStyle w:val="ListNumber"/>
        <w:tabs>
          <w:tab w:val="num" w:pos="360"/>
        </w:tabs>
        <w:ind w:left="340" w:hanging="340"/>
      </w:pPr>
      <w:r w:rsidRPr="00913966">
        <w:t xml:space="preserve">IECEx </w:t>
      </w:r>
      <w:r w:rsidR="00AC00E4" w:rsidRPr="00913966">
        <w:t xml:space="preserve">OD 202 IECEx Certified Equipment Scheme – IECEx Proficiency Testing Program </w:t>
      </w:r>
    </w:p>
    <w:p w14:paraId="14230151" w14:textId="546A09D0" w:rsidR="00445ACC" w:rsidRPr="00913966" w:rsidRDefault="00445ACC" w:rsidP="00445ACC">
      <w:pPr>
        <w:pStyle w:val="NOTE"/>
      </w:pPr>
      <w:r w:rsidRPr="00913966">
        <w:t>NOTE</w:t>
      </w:r>
      <w:r w:rsidR="001570BA" w:rsidRPr="00913966">
        <w:tab/>
      </w:r>
      <w:r w:rsidRPr="00913966">
        <w:t>The latest editions of the above documents were applied</w:t>
      </w:r>
      <w:r w:rsidR="00F736C5" w:rsidRPr="00913966">
        <w:t>, unless otherwise specified</w:t>
      </w:r>
      <w:r w:rsidRPr="00913966">
        <w:t>.</w:t>
      </w:r>
    </w:p>
    <w:p w14:paraId="1DF6449D" w14:textId="77777777" w:rsidR="00C461B6" w:rsidRPr="00913966" w:rsidRDefault="00C461B6" w:rsidP="00C461B6">
      <w:pPr>
        <w:pStyle w:val="Heading3"/>
      </w:pPr>
      <w:bookmarkStart w:id="122" w:name="_Toc184644394"/>
      <w:r w:rsidRPr="00913966">
        <w:t>Additional references applied for this assessment</w:t>
      </w:r>
      <w:bookmarkEnd w:id="122"/>
    </w:p>
    <w:p w14:paraId="0C331D10" w14:textId="77777777" w:rsidR="00F3680D" w:rsidRPr="00334314" w:rsidRDefault="00F3680D" w:rsidP="00F3680D">
      <w:pPr>
        <w:pStyle w:val="ListNumber"/>
        <w:rPr>
          <w:lang w:val="en-US"/>
        </w:rPr>
      </w:pPr>
      <w:r w:rsidRPr="00334314">
        <w:rPr>
          <w:lang w:val="en-US"/>
        </w:rPr>
        <w:t xml:space="preserve">OD233 </w:t>
      </w:r>
      <w:r w:rsidRPr="00334314">
        <w:t>IECEx Certified Equipment Scheme - Assessment of Ex “s" Equipment</w:t>
      </w:r>
    </w:p>
    <w:p w14:paraId="1FEEB8C5" w14:textId="77777777" w:rsidR="00F3680D" w:rsidRPr="00334314" w:rsidRDefault="00F3680D" w:rsidP="00F3680D">
      <w:pPr>
        <w:pStyle w:val="ListNumber"/>
        <w:rPr>
          <w:lang w:val="en-US"/>
        </w:rPr>
      </w:pPr>
      <w:r w:rsidRPr="00334314">
        <w:t xml:space="preserve">OD280 </w:t>
      </w:r>
      <w:r w:rsidRPr="00334314">
        <w:rPr>
          <w:color w:val="333333"/>
        </w:rPr>
        <w:t>IECEx Certified Equipment Scheme – Guide to Certification of Non-electrical Equipment and Protective Systems</w:t>
      </w:r>
    </w:p>
    <w:p w14:paraId="6C2415DC" w14:textId="2A018163" w:rsidR="00E06D87" w:rsidRPr="00BD6E18" w:rsidRDefault="00E06D87" w:rsidP="002E5FFB">
      <w:pPr>
        <w:pStyle w:val="Heading2"/>
      </w:pPr>
      <w:bookmarkStart w:id="123" w:name="_Toc184644395"/>
      <w:r w:rsidRPr="00BD6E18">
        <w:t>Ex</w:t>
      </w:r>
      <w:r w:rsidR="00255550" w:rsidRPr="00BD6E18">
        <w:t>TL</w:t>
      </w:r>
      <w:r w:rsidRPr="00BD6E18">
        <w:t xml:space="preserve"> persons interviewed</w:t>
      </w:r>
      <w:bookmarkEnd w:id="123"/>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E06D87" w:rsidRPr="00BD6E18" w14:paraId="6780CDDD" w14:textId="77777777">
        <w:tc>
          <w:tcPr>
            <w:tcW w:w="3260" w:type="dxa"/>
          </w:tcPr>
          <w:p w14:paraId="3F679454" w14:textId="77777777" w:rsidR="00E06D87" w:rsidRPr="00BD6E18" w:rsidRDefault="00E06D87" w:rsidP="00E26F3E">
            <w:pPr>
              <w:pStyle w:val="TABLE-col-heading"/>
            </w:pPr>
            <w:r w:rsidRPr="00BD6E18">
              <w:t>Name</w:t>
            </w:r>
          </w:p>
        </w:tc>
        <w:tc>
          <w:tcPr>
            <w:tcW w:w="4819" w:type="dxa"/>
          </w:tcPr>
          <w:p w14:paraId="03B23AA7" w14:textId="77777777" w:rsidR="00E06D87" w:rsidRPr="00BD6E18" w:rsidRDefault="00E06D87" w:rsidP="00E26F3E">
            <w:pPr>
              <w:pStyle w:val="TABLE-col-heading"/>
            </w:pPr>
            <w:r w:rsidRPr="00BD6E18">
              <w:t>Position</w:t>
            </w:r>
          </w:p>
        </w:tc>
      </w:tr>
      <w:tr w:rsidR="00803E63" w:rsidRPr="00BD6E18" w14:paraId="458854FD" w14:textId="77777777" w:rsidTr="0041005F">
        <w:tc>
          <w:tcPr>
            <w:tcW w:w="3260" w:type="dxa"/>
            <w:vAlign w:val="bottom"/>
          </w:tcPr>
          <w:p w14:paraId="53669623" w14:textId="70CAA796" w:rsidR="00803E63" w:rsidRPr="00BD6E18" w:rsidRDefault="00803E63" w:rsidP="00803E63">
            <w:pPr>
              <w:pStyle w:val="TABLE-cell"/>
            </w:pPr>
            <w:r>
              <w:rPr>
                <w:color w:val="000000"/>
                <w:szCs w:val="16"/>
              </w:rPr>
              <w:t>Mark Powers</w:t>
            </w:r>
          </w:p>
        </w:tc>
        <w:tc>
          <w:tcPr>
            <w:tcW w:w="4819" w:type="dxa"/>
          </w:tcPr>
          <w:p w14:paraId="219AAA69" w14:textId="44EB0A0E" w:rsidR="00803E63" w:rsidRPr="00BD6E18" w:rsidRDefault="00263B50" w:rsidP="00803E63">
            <w:pPr>
              <w:pStyle w:val="TABLE-cell"/>
            </w:pPr>
            <w:r>
              <w:t>Lab Manager</w:t>
            </w:r>
          </w:p>
        </w:tc>
      </w:tr>
      <w:tr w:rsidR="00803E63" w:rsidRPr="00BD6E18" w14:paraId="6F57F096" w14:textId="77777777" w:rsidTr="0041005F">
        <w:tc>
          <w:tcPr>
            <w:tcW w:w="3260" w:type="dxa"/>
            <w:vAlign w:val="bottom"/>
          </w:tcPr>
          <w:p w14:paraId="612A902A" w14:textId="298C215A" w:rsidR="00803E63" w:rsidRPr="00BD6E18" w:rsidRDefault="00803E63" w:rsidP="00803E63">
            <w:pPr>
              <w:pStyle w:val="TABLE-cell"/>
            </w:pPr>
            <w:r>
              <w:rPr>
                <w:color w:val="000000"/>
                <w:szCs w:val="16"/>
              </w:rPr>
              <w:t>Graham Powers</w:t>
            </w:r>
          </w:p>
        </w:tc>
        <w:tc>
          <w:tcPr>
            <w:tcW w:w="4819" w:type="dxa"/>
          </w:tcPr>
          <w:p w14:paraId="38E975C6" w14:textId="12646CC7" w:rsidR="00803E63" w:rsidRPr="00BD6E18" w:rsidRDefault="00263B50" w:rsidP="00803E63">
            <w:pPr>
              <w:pStyle w:val="TABLE-cell"/>
            </w:pPr>
            <w:r w:rsidRPr="00865C30">
              <w:t>Principal Laboratory Engineer</w:t>
            </w:r>
          </w:p>
        </w:tc>
      </w:tr>
      <w:tr w:rsidR="00803E63" w:rsidRPr="00BD6E18" w14:paraId="0614297D" w14:textId="77777777" w:rsidTr="0041005F">
        <w:tc>
          <w:tcPr>
            <w:tcW w:w="3260" w:type="dxa"/>
            <w:vAlign w:val="bottom"/>
          </w:tcPr>
          <w:p w14:paraId="4857492C" w14:textId="7FE8454B" w:rsidR="00803E63" w:rsidRPr="00BD6E18" w:rsidRDefault="00803E63" w:rsidP="00803E63">
            <w:pPr>
              <w:pStyle w:val="TABLE-cell"/>
            </w:pPr>
            <w:r>
              <w:rPr>
                <w:szCs w:val="16"/>
                <w:lang w:eastAsia="en-GB"/>
              </w:rPr>
              <w:t>Liam Jones</w:t>
            </w:r>
          </w:p>
        </w:tc>
        <w:tc>
          <w:tcPr>
            <w:tcW w:w="4819" w:type="dxa"/>
          </w:tcPr>
          <w:p w14:paraId="579EE716" w14:textId="1DB9A494" w:rsidR="00803E63" w:rsidRPr="00BD6E18" w:rsidRDefault="00263B50" w:rsidP="00803E63">
            <w:pPr>
              <w:pStyle w:val="TABLE-cell"/>
            </w:pPr>
            <w:r>
              <w:t xml:space="preserve">Senior </w:t>
            </w:r>
            <w:r w:rsidRPr="005E01E8">
              <w:t>Laboratory Engineer</w:t>
            </w:r>
          </w:p>
        </w:tc>
      </w:tr>
      <w:tr w:rsidR="00803E63" w:rsidRPr="00BD6E18" w14:paraId="4B7DF26A" w14:textId="77777777" w:rsidTr="0041005F">
        <w:tc>
          <w:tcPr>
            <w:tcW w:w="3260" w:type="dxa"/>
            <w:vAlign w:val="bottom"/>
          </w:tcPr>
          <w:p w14:paraId="3A5A0A79" w14:textId="0CB75904" w:rsidR="00803E63" w:rsidRPr="00BD6E18" w:rsidRDefault="00803E63" w:rsidP="00803E63">
            <w:pPr>
              <w:pStyle w:val="TABLE-cell"/>
            </w:pPr>
            <w:r>
              <w:rPr>
                <w:szCs w:val="16"/>
                <w:lang w:eastAsia="en-GB"/>
              </w:rPr>
              <w:t>Tom Nelson</w:t>
            </w:r>
          </w:p>
        </w:tc>
        <w:tc>
          <w:tcPr>
            <w:tcW w:w="4819" w:type="dxa"/>
          </w:tcPr>
          <w:p w14:paraId="2B5087FE" w14:textId="268D06AA" w:rsidR="00803E63" w:rsidRPr="00BD6E18" w:rsidRDefault="00263B50" w:rsidP="00803E63">
            <w:pPr>
              <w:pStyle w:val="TABLE-cell"/>
            </w:pPr>
            <w:r w:rsidRPr="003B334E">
              <w:t>Trainee Laboratory Engineer</w:t>
            </w:r>
          </w:p>
        </w:tc>
      </w:tr>
      <w:tr w:rsidR="00803E63" w:rsidRPr="00BD6E18" w14:paraId="094DC439" w14:textId="77777777" w:rsidTr="0041005F">
        <w:tc>
          <w:tcPr>
            <w:tcW w:w="3260" w:type="dxa"/>
            <w:vAlign w:val="bottom"/>
          </w:tcPr>
          <w:p w14:paraId="234D65DE" w14:textId="70DEB136" w:rsidR="00803E63" w:rsidRPr="00BD6E18" w:rsidRDefault="00803E63" w:rsidP="00803E63">
            <w:pPr>
              <w:pStyle w:val="TABLE-cell"/>
            </w:pPr>
            <w:r w:rsidRPr="00952E76">
              <w:rPr>
                <w:color w:val="000000"/>
                <w:szCs w:val="16"/>
              </w:rPr>
              <w:t>David Stubbings</w:t>
            </w:r>
          </w:p>
        </w:tc>
        <w:tc>
          <w:tcPr>
            <w:tcW w:w="4819" w:type="dxa"/>
          </w:tcPr>
          <w:p w14:paraId="6B49CD16" w14:textId="3C32BF1A" w:rsidR="00803E63" w:rsidRPr="00BD6E18" w:rsidRDefault="007C2719" w:rsidP="00803E63">
            <w:pPr>
              <w:pStyle w:val="TABLE-cell"/>
            </w:pPr>
            <w:r w:rsidRPr="00263B50">
              <w:rPr>
                <w:szCs w:val="16"/>
              </w:rPr>
              <w:t>Technical and business consultation</w:t>
            </w:r>
          </w:p>
        </w:tc>
      </w:tr>
      <w:tr w:rsidR="00803E63" w:rsidRPr="00BD6E18" w14:paraId="31388540" w14:textId="77777777">
        <w:tc>
          <w:tcPr>
            <w:tcW w:w="3260" w:type="dxa"/>
          </w:tcPr>
          <w:p w14:paraId="58A3E6B9" w14:textId="2555F801" w:rsidR="00803E63" w:rsidRPr="00BD6E18" w:rsidRDefault="00CC10C7" w:rsidP="00803E63">
            <w:pPr>
              <w:pStyle w:val="TABLE-cell"/>
            </w:pPr>
            <w:r w:rsidRPr="00952E76">
              <w:rPr>
                <w:color w:val="000000"/>
                <w:szCs w:val="16"/>
              </w:rPr>
              <w:t>David Benstead</w:t>
            </w:r>
          </w:p>
        </w:tc>
        <w:tc>
          <w:tcPr>
            <w:tcW w:w="4819" w:type="dxa"/>
          </w:tcPr>
          <w:p w14:paraId="22D71B21" w14:textId="5D4B215B" w:rsidR="00803E63" w:rsidRPr="00BD6E18" w:rsidRDefault="00263B50" w:rsidP="00803E63">
            <w:pPr>
              <w:pStyle w:val="TABLE-cell"/>
            </w:pPr>
            <w:r>
              <w:t>Technical Manager (Intrinsically safe)</w:t>
            </w:r>
          </w:p>
        </w:tc>
      </w:tr>
    </w:tbl>
    <w:p w14:paraId="5468E0AC" w14:textId="77777777" w:rsidR="00E06D87" w:rsidRPr="00BD6E18" w:rsidRDefault="00E06D87" w:rsidP="00E06D87"/>
    <w:p w14:paraId="5680050B" w14:textId="77777777" w:rsidR="00E06D87" w:rsidRPr="00BD6E18" w:rsidRDefault="00E06D87" w:rsidP="002E5FFB">
      <w:pPr>
        <w:pStyle w:val="Heading2"/>
      </w:pPr>
      <w:bookmarkStart w:id="124" w:name="_Toc184644396"/>
      <w:r w:rsidRPr="00BD6E18">
        <w:t xml:space="preserve">Associated </w:t>
      </w:r>
      <w:r w:rsidR="00255550" w:rsidRPr="00BD6E18">
        <w:t>ExCB(s)</w:t>
      </w:r>
      <w:bookmarkEnd w:id="124"/>
    </w:p>
    <w:p w14:paraId="084E59AE" w14:textId="260B8408" w:rsidR="00E06D87" w:rsidRPr="00BD6E18" w:rsidRDefault="006F0308" w:rsidP="00E06D87">
      <w:pPr>
        <w:pStyle w:val="PARAGRAPH"/>
      </w:pPr>
      <w:r>
        <w:t>Eurofins E&amp;E CML.</w:t>
      </w:r>
    </w:p>
    <w:p w14:paraId="40D32427" w14:textId="77777777" w:rsidR="00E06D87" w:rsidRPr="00BD6E18" w:rsidRDefault="00E06D87" w:rsidP="002E5FFB">
      <w:pPr>
        <w:pStyle w:val="Heading2"/>
      </w:pPr>
      <w:bookmarkStart w:id="125" w:name="_Toc184644397"/>
      <w:r w:rsidRPr="00BD6E18">
        <w:t>Organisation</w:t>
      </w:r>
      <w:bookmarkEnd w:id="125"/>
    </w:p>
    <w:p w14:paraId="5C6AF7B4" w14:textId="5CBE11A4" w:rsidR="00E06D87" w:rsidRPr="00BD6E18" w:rsidRDefault="00E06D87" w:rsidP="002E5FFB">
      <w:pPr>
        <w:pStyle w:val="Heading3"/>
      </w:pPr>
      <w:bookmarkStart w:id="126" w:name="_Toc184644398"/>
      <w:r w:rsidRPr="00BD6E18">
        <w:t xml:space="preserve">Names, </w:t>
      </w:r>
      <w:r w:rsidR="004D4EE4" w:rsidRPr="00BD6E18">
        <w:t>titles,</w:t>
      </w:r>
      <w:r w:rsidR="00FD3E8C" w:rsidRPr="00BD6E18">
        <w:t xml:space="preserve"> and experience of the senior executives</w:t>
      </w:r>
      <w:bookmarkEnd w:id="126"/>
    </w:p>
    <w:p w14:paraId="0EADAD1A" w14:textId="1C8A1697" w:rsidR="00E06D87" w:rsidRPr="00BD6E18" w:rsidRDefault="00554216" w:rsidP="003E2AF1">
      <w:r>
        <w:t xml:space="preserve">See </w:t>
      </w:r>
      <w:r>
        <w:fldChar w:fldCharType="begin"/>
      </w:r>
      <w:r>
        <w:instrText xml:space="preserve"> REF _Ref169699501 \r \h </w:instrText>
      </w:r>
      <w:r>
        <w:fldChar w:fldCharType="separate"/>
      </w:r>
      <w:r>
        <w:t>3.8.1</w:t>
      </w:r>
      <w:r>
        <w:fldChar w:fldCharType="end"/>
      </w:r>
      <w:r w:rsidR="003E2AF1">
        <w:t>.</w:t>
      </w:r>
    </w:p>
    <w:p w14:paraId="06D5E36F" w14:textId="77777777" w:rsidR="00E06D87" w:rsidRPr="00BD6E18" w:rsidRDefault="00E06D87" w:rsidP="002E5FFB">
      <w:pPr>
        <w:pStyle w:val="Heading3"/>
      </w:pPr>
      <w:bookmarkStart w:id="127" w:name="_Toc184644399"/>
      <w:r w:rsidRPr="00BD6E18">
        <w:t xml:space="preserve">Name, </w:t>
      </w:r>
      <w:r w:rsidR="00FD3E8C" w:rsidRPr="00BD6E18">
        <w:t>title and experience of the quality management representative</w:t>
      </w:r>
      <w:bookmarkEnd w:id="127"/>
    </w:p>
    <w:p w14:paraId="5682C070" w14:textId="3E132F4D" w:rsidR="00E06D87" w:rsidRPr="00BD6E18" w:rsidRDefault="003E2AF1" w:rsidP="00E06D87">
      <w:r>
        <w:t xml:space="preserve">See </w:t>
      </w:r>
      <w:r w:rsidR="00DB3F33">
        <w:fldChar w:fldCharType="begin"/>
      </w:r>
      <w:r w:rsidR="00DB3F33">
        <w:instrText xml:space="preserve"> REF _Ref169699576 \r \h </w:instrText>
      </w:r>
      <w:r w:rsidR="00DB3F33">
        <w:fldChar w:fldCharType="separate"/>
      </w:r>
      <w:r w:rsidR="00DB3F33">
        <w:t>3.8.2</w:t>
      </w:r>
      <w:r w:rsidR="00DB3F33">
        <w:fldChar w:fldCharType="end"/>
      </w:r>
      <w:r>
        <w:t>.</w:t>
      </w:r>
    </w:p>
    <w:p w14:paraId="1B7DD704" w14:textId="77777777" w:rsidR="00C6342A" w:rsidRDefault="00E06D87" w:rsidP="00E06D87">
      <w:pPr>
        <w:pStyle w:val="Heading3"/>
      </w:pPr>
      <w:bookmarkStart w:id="128" w:name="_Toc184644400"/>
      <w:r w:rsidRPr="00BD6E18">
        <w:t xml:space="preserve">Other </w:t>
      </w:r>
      <w:r w:rsidR="00FD3E8C" w:rsidRPr="00BD6E18">
        <w:t>employees in ExTL activity</w:t>
      </w:r>
      <w:bookmarkEnd w:id="128"/>
      <w:r w:rsidR="00FD3E8C" w:rsidRPr="00BD6E18">
        <w:t xml:space="preserve">  </w:t>
      </w:r>
    </w:p>
    <w:p w14:paraId="721C09B7" w14:textId="457D1D43" w:rsidR="00E06D87" w:rsidRPr="00EE3D52" w:rsidRDefault="00EE3D52" w:rsidP="00C6342A">
      <w:pPr>
        <w:pStyle w:val="Heading3"/>
        <w:numPr>
          <w:ilvl w:val="0"/>
          <w:numId w:val="0"/>
        </w:numPr>
        <w:rPr>
          <w:b w:val="0"/>
          <w:bCs w:val="0"/>
        </w:rPr>
      </w:pPr>
      <w:bookmarkStart w:id="129" w:name="_Toc184644401"/>
      <w:r w:rsidRPr="00EE3D52">
        <w:rPr>
          <w:b w:val="0"/>
          <w:bCs w:val="0"/>
        </w:rPr>
        <w:t>All other ExTL</w:t>
      </w:r>
      <w:r w:rsidR="00E06D87" w:rsidRPr="00EE3D52">
        <w:rPr>
          <w:b w:val="0"/>
          <w:bCs w:val="0"/>
        </w:rPr>
        <w:tab/>
      </w:r>
      <w:r>
        <w:rPr>
          <w:b w:val="0"/>
          <w:bCs w:val="0"/>
        </w:rPr>
        <w:t>staff are described in the TCD.</w:t>
      </w:r>
      <w:bookmarkEnd w:id="129"/>
    </w:p>
    <w:p w14:paraId="59965256" w14:textId="77777777" w:rsidR="00E06D87" w:rsidRPr="00BD6E18" w:rsidRDefault="00FD3E8C" w:rsidP="002E5FFB">
      <w:pPr>
        <w:pStyle w:val="Heading2"/>
      </w:pPr>
      <w:bookmarkStart w:id="130" w:name="_Toc184644402"/>
      <w:r w:rsidRPr="00BD6E18">
        <w:t>Organizational s</w:t>
      </w:r>
      <w:r w:rsidR="00E06D87" w:rsidRPr="00BD6E18">
        <w:t>tructure</w:t>
      </w:r>
      <w:bookmarkEnd w:id="130"/>
    </w:p>
    <w:p w14:paraId="76E1A1E7" w14:textId="37646D60" w:rsidR="00E06D87" w:rsidRPr="00BD6E18" w:rsidRDefault="002D5E22" w:rsidP="00E06D87">
      <w:pPr>
        <w:pStyle w:val="PARAGRAPH"/>
      </w:pPr>
      <w:r>
        <w:t>S</w:t>
      </w:r>
      <w:r w:rsidR="00F63570">
        <w:t>ee Annex B</w:t>
      </w:r>
      <w:r>
        <w:t>.</w:t>
      </w:r>
    </w:p>
    <w:p w14:paraId="490D1400" w14:textId="77777777" w:rsidR="00E06D87" w:rsidRPr="00BD6E18" w:rsidRDefault="00E06D87" w:rsidP="002E5FFB">
      <w:pPr>
        <w:pStyle w:val="Heading2"/>
      </w:pPr>
      <w:bookmarkStart w:id="131" w:name="_Toc184644403"/>
      <w:r w:rsidRPr="00BD6E18">
        <w:lastRenderedPageBreak/>
        <w:t>Resources</w:t>
      </w:r>
      <w:bookmarkEnd w:id="131"/>
    </w:p>
    <w:p w14:paraId="2A056E71" w14:textId="10225697" w:rsidR="00347EFC" w:rsidRDefault="005D7D8B" w:rsidP="00347EFC">
      <w:pPr>
        <w:pStyle w:val="PARAGRAPH"/>
        <w:rPr>
          <w:szCs w:val="22"/>
        </w:rPr>
      </w:pPr>
      <w:r w:rsidRPr="00A06D22">
        <w:t>Eurofins E&amp;E CML Limited</w:t>
      </w:r>
      <w:r w:rsidR="00347EFC" w:rsidRPr="003A7B3C">
        <w:rPr>
          <w:rFonts w:eastAsia="SimSun"/>
          <w:lang w:val="en-US" w:eastAsia="zh-TW"/>
        </w:rPr>
        <w:t xml:space="preserve"> is equipped with all the necessary resources for</w:t>
      </w:r>
      <w:r w:rsidR="00347EFC">
        <w:rPr>
          <w:rFonts w:eastAsia="SimSun"/>
          <w:lang w:val="en-US" w:eastAsia="zh-TW"/>
        </w:rPr>
        <w:t xml:space="preserve"> operating the</w:t>
      </w:r>
      <w:r w:rsidR="00347EFC" w:rsidRPr="003A7B3C">
        <w:rPr>
          <w:rFonts w:eastAsia="SimSun"/>
          <w:lang w:val="en-US" w:eastAsia="zh-TW"/>
        </w:rPr>
        <w:t xml:space="preserve"> IECEx </w:t>
      </w:r>
      <w:r w:rsidR="00347EFC">
        <w:rPr>
          <w:rFonts w:eastAsia="SimSun"/>
          <w:lang w:val="en-US" w:eastAsia="zh-TW"/>
        </w:rPr>
        <w:t>ExTL</w:t>
      </w:r>
      <w:r w:rsidR="00DC25C5">
        <w:rPr>
          <w:rFonts w:eastAsia="SimSun"/>
          <w:lang w:val="en-US" w:eastAsia="zh-TW"/>
        </w:rPr>
        <w:t>, including sufficient</w:t>
      </w:r>
      <w:r w:rsidR="00347EFC">
        <w:rPr>
          <w:szCs w:val="22"/>
        </w:rPr>
        <w:t xml:space="preserve"> engineers</w:t>
      </w:r>
      <w:r w:rsidR="00DC25C5">
        <w:rPr>
          <w:szCs w:val="22"/>
        </w:rPr>
        <w:t>,</w:t>
      </w:r>
      <w:r w:rsidR="00347EFC">
        <w:rPr>
          <w:szCs w:val="22"/>
        </w:rPr>
        <w:t xml:space="preserve"> </w:t>
      </w:r>
      <w:r w:rsidR="00FE43CE">
        <w:rPr>
          <w:szCs w:val="22"/>
        </w:rPr>
        <w:t>laboratory,</w:t>
      </w:r>
      <w:r w:rsidR="00347EFC">
        <w:rPr>
          <w:szCs w:val="22"/>
        </w:rPr>
        <w:t xml:space="preserve"> and </w:t>
      </w:r>
      <w:r w:rsidR="00DC25C5">
        <w:rPr>
          <w:szCs w:val="22"/>
        </w:rPr>
        <w:t>staff</w:t>
      </w:r>
      <w:r w:rsidR="00347EFC">
        <w:rPr>
          <w:szCs w:val="22"/>
        </w:rPr>
        <w:t xml:space="preserve"> such as sales and accounts</w:t>
      </w:r>
      <w:r w:rsidR="00C93687">
        <w:rPr>
          <w:szCs w:val="22"/>
        </w:rPr>
        <w:t>, as well as appropriate procedure, work instructions and forms</w:t>
      </w:r>
      <w:r w:rsidR="00347EFC">
        <w:rPr>
          <w:szCs w:val="22"/>
        </w:rPr>
        <w:t>.</w:t>
      </w:r>
    </w:p>
    <w:p w14:paraId="15C53239" w14:textId="1383BDDD" w:rsidR="00E06D87" w:rsidRPr="00BD6E18" w:rsidRDefault="00347EFC" w:rsidP="00E06D87">
      <w:pPr>
        <w:pStyle w:val="PARAGRAPH"/>
        <w:rPr>
          <w:szCs w:val="22"/>
        </w:rPr>
      </w:pPr>
      <w:r>
        <w:rPr>
          <w:szCs w:val="22"/>
        </w:rPr>
        <w:t>They have</w:t>
      </w:r>
      <w:r w:rsidR="00AC3F17">
        <w:rPr>
          <w:szCs w:val="22"/>
        </w:rPr>
        <w:t xml:space="preserve"> </w:t>
      </w:r>
      <w:r w:rsidR="006F7D95">
        <w:rPr>
          <w:szCs w:val="22"/>
        </w:rPr>
        <w:t xml:space="preserve">an </w:t>
      </w:r>
      <w:r w:rsidR="00AC3F17">
        <w:rPr>
          <w:szCs w:val="22"/>
        </w:rPr>
        <w:t>adequate</w:t>
      </w:r>
      <w:r w:rsidR="006F7D95">
        <w:rPr>
          <w:szCs w:val="22"/>
        </w:rPr>
        <w:t>ly sized</w:t>
      </w:r>
      <w:r w:rsidR="00AC3F17">
        <w:rPr>
          <w:szCs w:val="22"/>
        </w:rPr>
        <w:t xml:space="preserve"> testing facilit</w:t>
      </w:r>
      <w:r w:rsidR="006F7D95">
        <w:rPr>
          <w:szCs w:val="22"/>
        </w:rPr>
        <w:t>y</w:t>
      </w:r>
      <w:r>
        <w:rPr>
          <w:szCs w:val="22"/>
        </w:rPr>
        <w:t xml:space="preserve"> with a range of test equipment to perform the tests required.</w:t>
      </w:r>
    </w:p>
    <w:p w14:paraId="49246F9A" w14:textId="77777777" w:rsidR="00E06D87" w:rsidRPr="00BD6E18" w:rsidRDefault="00236B8B" w:rsidP="002E5FFB">
      <w:pPr>
        <w:pStyle w:val="Heading2"/>
      </w:pPr>
      <w:bookmarkStart w:id="132" w:name="_Toc49153004"/>
      <w:bookmarkStart w:id="133" w:name="_Toc184644404"/>
      <w:bookmarkEnd w:id="132"/>
      <w:r w:rsidRPr="00BD6E18">
        <w:t>Test reports issued</w:t>
      </w:r>
      <w:bookmarkEnd w:id="133"/>
    </w:p>
    <w:p w14:paraId="1B18D403" w14:textId="64D61876" w:rsidR="0050367E" w:rsidRDefault="00FA14CF" w:rsidP="00135432">
      <w:pPr>
        <w:pStyle w:val="NOTE"/>
        <w:rPr>
          <w:bCs/>
          <w:sz w:val="20"/>
          <w:szCs w:val="20"/>
        </w:rPr>
      </w:pPr>
      <w:r w:rsidRPr="00FA14CF">
        <w:rPr>
          <w:bCs/>
          <w:sz w:val="20"/>
          <w:szCs w:val="20"/>
        </w:rPr>
        <w:t xml:space="preserve">See </w:t>
      </w:r>
      <w:r>
        <w:rPr>
          <w:bCs/>
          <w:sz w:val="20"/>
          <w:szCs w:val="20"/>
        </w:rPr>
        <w:fldChar w:fldCharType="begin"/>
      </w:r>
      <w:r>
        <w:rPr>
          <w:bCs/>
          <w:sz w:val="20"/>
          <w:szCs w:val="20"/>
        </w:rPr>
        <w:instrText xml:space="preserve"> REF _Ref169700390 \r \h </w:instrText>
      </w:r>
      <w:r>
        <w:rPr>
          <w:bCs/>
          <w:sz w:val="20"/>
          <w:szCs w:val="20"/>
        </w:rPr>
      </w:r>
      <w:r>
        <w:rPr>
          <w:bCs/>
          <w:sz w:val="20"/>
          <w:szCs w:val="20"/>
        </w:rPr>
        <w:fldChar w:fldCharType="separate"/>
      </w:r>
      <w:r>
        <w:rPr>
          <w:bCs/>
          <w:sz w:val="20"/>
          <w:szCs w:val="20"/>
        </w:rPr>
        <w:t>3.14</w:t>
      </w:r>
      <w:r>
        <w:rPr>
          <w:bCs/>
          <w:sz w:val="20"/>
          <w:szCs w:val="20"/>
        </w:rPr>
        <w:fldChar w:fldCharType="end"/>
      </w:r>
      <w:r w:rsidRPr="00FA14CF">
        <w:rPr>
          <w:bCs/>
          <w:sz w:val="20"/>
          <w:szCs w:val="20"/>
        </w:rPr>
        <w:t>.</w:t>
      </w:r>
      <w:bookmarkStart w:id="134" w:name="_Hlk189397573"/>
    </w:p>
    <w:p w14:paraId="7082DD88" w14:textId="77777777" w:rsidR="00C87313" w:rsidRPr="00C87313" w:rsidRDefault="00C87313" w:rsidP="00C87313">
      <w:pPr>
        <w:pStyle w:val="NOTE"/>
      </w:pPr>
    </w:p>
    <w:p w14:paraId="5AB36918" w14:textId="77777777" w:rsidR="00E06D87" w:rsidRPr="00BD6E18" w:rsidRDefault="00E06D87" w:rsidP="002E5FFB">
      <w:pPr>
        <w:pStyle w:val="Heading2"/>
      </w:pPr>
      <w:bookmarkStart w:id="135" w:name="_Toc184644405"/>
      <w:bookmarkEnd w:id="134"/>
      <w:r w:rsidRPr="00BD6E18">
        <w:t>National accreditation</w:t>
      </w:r>
      <w:bookmarkEnd w:id="135"/>
    </w:p>
    <w:p w14:paraId="3F14CA74" w14:textId="0E05AFC0" w:rsidR="003229FA" w:rsidRPr="00BD6E18" w:rsidRDefault="003229FA" w:rsidP="00E06D87">
      <w:pPr>
        <w:pStyle w:val="PARAGRAPH"/>
      </w:pPr>
      <w:r w:rsidRPr="00EA10E2">
        <w:t xml:space="preserve">The national accreditation certification for ISO/IEC 17025 is shown in </w:t>
      </w:r>
      <w:r w:rsidR="002164D9" w:rsidRPr="00EA10E2">
        <w:t>Annex D</w:t>
      </w:r>
      <w:r w:rsidRPr="00EA10E2">
        <w:t>.</w:t>
      </w:r>
    </w:p>
    <w:p w14:paraId="63EB74CD" w14:textId="77777777" w:rsidR="00515066" w:rsidRPr="00BD6E18" w:rsidRDefault="00515066" w:rsidP="00515066">
      <w:pPr>
        <w:pStyle w:val="NOTE"/>
      </w:pPr>
      <w:r w:rsidRPr="00BD6E18">
        <w:t>NOTE The national accreditation is checked annually by the IECEx Secretariat.</w:t>
      </w:r>
    </w:p>
    <w:p w14:paraId="46FE0284" w14:textId="77777777" w:rsidR="00E06D87" w:rsidRPr="00BD6E18" w:rsidRDefault="00236B8B" w:rsidP="002E5FFB">
      <w:pPr>
        <w:pStyle w:val="Heading2"/>
      </w:pPr>
      <w:bookmarkStart w:id="136" w:name="_Toc184644406"/>
      <w:r w:rsidRPr="00BD6E18">
        <w:t>Calibration</w:t>
      </w:r>
      <w:bookmarkEnd w:id="136"/>
    </w:p>
    <w:p w14:paraId="3DDFA01A" w14:textId="2751B223" w:rsidR="00EC7A2B" w:rsidRDefault="00EC7A2B" w:rsidP="00EC7A2B">
      <w:pPr>
        <w:pStyle w:val="PARAGRAPH"/>
      </w:pPr>
      <w:r>
        <w:t xml:space="preserve">The calibration is addressed in the laboratory </w:t>
      </w:r>
      <w:r w:rsidR="00D02789">
        <w:t>manual</w:t>
      </w:r>
      <w:r w:rsidR="00222070">
        <w:t xml:space="preserve"> rev.18 clause</w:t>
      </w:r>
      <w:r w:rsidR="0084476E">
        <w:t xml:space="preserve"> 7.2</w:t>
      </w:r>
      <w:r>
        <w:t xml:space="preserve"> “Calibrations”. </w:t>
      </w:r>
      <w:r w:rsidR="0084476E">
        <w:t>CML</w:t>
      </w:r>
      <w:r>
        <w:t xml:space="preserve"> outsources all calibration involving IECEx to ISO/IEC17025</w:t>
      </w:r>
      <w:r w:rsidR="00887E5E">
        <w:t xml:space="preserve"> and UKAS</w:t>
      </w:r>
      <w:r>
        <w:t xml:space="preserve"> accredited calibration laboratories.</w:t>
      </w:r>
    </w:p>
    <w:p w14:paraId="19B36F0D" w14:textId="62A3A851" w:rsidR="00E367A8" w:rsidRPr="00BD6E18" w:rsidRDefault="00EC7A2B" w:rsidP="00EC7A2B">
      <w:pPr>
        <w:pStyle w:val="PARAGRAPH"/>
      </w:pPr>
      <w:r>
        <w:t>As a part of quality system, there is a calibration plan annually established and implemented for all the relevant measuring instrument/equipment. Examples of calibration certificates were reviewed and verified against specific instrument/equipment and found to be satisfactory.</w:t>
      </w:r>
    </w:p>
    <w:p w14:paraId="13B80B2F" w14:textId="77777777" w:rsidR="00E367A8" w:rsidRPr="00BD6E18" w:rsidRDefault="00E06D87" w:rsidP="00EC1A65">
      <w:pPr>
        <w:pStyle w:val="Heading2"/>
        <w:spacing w:before="0" w:after="0"/>
      </w:pPr>
      <w:r w:rsidRPr="00BD6E18">
        <w:t xml:space="preserve"> </w:t>
      </w:r>
      <w:bookmarkStart w:id="137" w:name="_Toc401138980"/>
      <w:bookmarkStart w:id="138" w:name="_Toc422499954"/>
      <w:bookmarkStart w:id="139" w:name="_Toc184644407"/>
      <w:r w:rsidR="00E367A8" w:rsidRPr="00BD6E18">
        <w:t>Tests</w:t>
      </w:r>
      <w:bookmarkEnd w:id="137"/>
      <w:bookmarkEnd w:id="138"/>
      <w:r w:rsidR="006A2A14" w:rsidRPr="00BD6E18">
        <w:t xml:space="preserve"> witnessed during the assessment visit</w:t>
      </w:r>
      <w:bookmarkEnd w:id="139"/>
    </w:p>
    <w:p w14:paraId="1691CC2A" w14:textId="2CFBCBAA" w:rsidR="00E367A8" w:rsidRDefault="00E367A8" w:rsidP="00C87313">
      <w:pPr>
        <w:pStyle w:val="PARAGRAPH"/>
        <w:spacing w:before="0" w:after="0"/>
      </w:pPr>
      <w:r w:rsidRPr="00BD6E18">
        <w:t>The following tests were witnessed during the assessment visit: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263"/>
        <w:gridCol w:w="2254"/>
        <w:gridCol w:w="2274"/>
      </w:tblGrid>
      <w:tr w:rsidR="00C87313" w:rsidRPr="00BD6E18" w14:paraId="46DA8AB2" w14:textId="77777777" w:rsidTr="009E1039">
        <w:trPr>
          <w:tblHeader/>
        </w:trPr>
        <w:tc>
          <w:tcPr>
            <w:tcW w:w="2269" w:type="dxa"/>
          </w:tcPr>
          <w:p w14:paraId="1F14D60C" w14:textId="77777777" w:rsidR="00C87313" w:rsidRPr="00BD6E18" w:rsidRDefault="00C87313" w:rsidP="00C87313">
            <w:pPr>
              <w:pStyle w:val="TABLE-col-heading"/>
              <w:spacing w:before="0" w:after="0"/>
            </w:pPr>
            <w:r w:rsidRPr="00BD6E18">
              <w:t>Standard and edition</w:t>
            </w:r>
          </w:p>
        </w:tc>
        <w:tc>
          <w:tcPr>
            <w:tcW w:w="2263" w:type="dxa"/>
          </w:tcPr>
          <w:p w14:paraId="7D644D6B" w14:textId="77777777" w:rsidR="00C87313" w:rsidRPr="00BD6E18" w:rsidRDefault="00C87313" w:rsidP="00C87313">
            <w:pPr>
              <w:pStyle w:val="TABLE-col-heading"/>
              <w:spacing w:before="0" w:after="0"/>
            </w:pPr>
            <w:r w:rsidRPr="00BD6E18">
              <w:t>Clause number</w:t>
            </w:r>
          </w:p>
        </w:tc>
        <w:tc>
          <w:tcPr>
            <w:tcW w:w="2254" w:type="dxa"/>
          </w:tcPr>
          <w:p w14:paraId="0BFAF185" w14:textId="77777777" w:rsidR="00C87313" w:rsidRPr="00BD6E18" w:rsidRDefault="00C87313" w:rsidP="00C87313">
            <w:pPr>
              <w:pStyle w:val="TABLE-col-heading"/>
              <w:spacing w:before="0" w:after="0"/>
            </w:pPr>
            <w:r w:rsidRPr="00BD6E18">
              <w:t>Test</w:t>
            </w:r>
          </w:p>
        </w:tc>
        <w:tc>
          <w:tcPr>
            <w:tcW w:w="2274" w:type="dxa"/>
          </w:tcPr>
          <w:p w14:paraId="3510214E" w14:textId="77777777" w:rsidR="00C87313" w:rsidRPr="00BD6E18" w:rsidRDefault="00C87313" w:rsidP="00C87313">
            <w:pPr>
              <w:pStyle w:val="TABLE-col-heading"/>
              <w:spacing w:before="0" w:after="0"/>
            </w:pPr>
            <w:r w:rsidRPr="00BD6E18">
              <w:t>Comments</w:t>
            </w:r>
          </w:p>
        </w:tc>
      </w:tr>
      <w:tr w:rsidR="00C87313" w:rsidRPr="00BD6E18" w14:paraId="094C6E45" w14:textId="77777777" w:rsidTr="009E1039">
        <w:tc>
          <w:tcPr>
            <w:tcW w:w="2269" w:type="dxa"/>
          </w:tcPr>
          <w:p w14:paraId="4907B4F1" w14:textId="77777777" w:rsidR="00C87313" w:rsidRPr="00BD6E18" w:rsidRDefault="00C87313" w:rsidP="00C87313">
            <w:pPr>
              <w:pStyle w:val="TABLE-col-heading"/>
              <w:spacing w:before="0" w:after="0"/>
            </w:pPr>
            <w:r>
              <w:t>IEC 60079-0, Edition 7.0</w:t>
            </w:r>
          </w:p>
        </w:tc>
        <w:tc>
          <w:tcPr>
            <w:tcW w:w="2263" w:type="dxa"/>
          </w:tcPr>
          <w:p w14:paraId="47B55911" w14:textId="77777777" w:rsidR="00C87313" w:rsidRPr="00BD6E18" w:rsidRDefault="00C87313" w:rsidP="00C87313">
            <w:pPr>
              <w:pStyle w:val="TABLE-col-heading"/>
              <w:spacing w:before="0" w:after="0"/>
            </w:pPr>
            <w:r>
              <w:t>26.13</w:t>
            </w:r>
          </w:p>
        </w:tc>
        <w:tc>
          <w:tcPr>
            <w:tcW w:w="2254" w:type="dxa"/>
          </w:tcPr>
          <w:p w14:paraId="1326C103" w14:textId="77777777" w:rsidR="00C87313" w:rsidRPr="00BD6E18" w:rsidRDefault="00C87313" w:rsidP="00C87313">
            <w:pPr>
              <w:pStyle w:val="TABLE-col-heading"/>
              <w:spacing w:before="0" w:after="0"/>
            </w:pPr>
            <w:r w:rsidRPr="00AB63FE">
              <w:rPr>
                <w:spacing w:val="0"/>
                <w:lang w:val="en-US"/>
              </w:rPr>
              <w:t>Surface resistance test of part of enclosure of non-metallic enclosure</w:t>
            </w:r>
          </w:p>
        </w:tc>
        <w:tc>
          <w:tcPr>
            <w:tcW w:w="2274" w:type="dxa"/>
          </w:tcPr>
          <w:p w14:paraId="50C74FC7" w14:textId="77777777" w:rsidR="00C87313" w:rsidRPr="00BD6E18" w:rsidRDefault="00C87313" w:rsidP="00C87313">
            <w:pPr>
              <w:pStyle w:val="TABLE-col-heading"/>
              <w:spacing w:before="0" w:after="0"/>
            </w:pPr>
            <w:r w:rsidRPr="00CE2969">
              <w:t>Acceptable</w:t>
            </w:r>
          </w:p>
        </w:tc>
      </w:tr>
      <w:tr w:rsidR="00C87313" w:rsidRPr="00BD6E18" w14:paraId="7AB9CA94" w14:textId="77777777" w:rsidTr="009E1039">
        <w:tc>
          <w:tcPr>
            <w:tcW w:w="2269" w:type="dxa"/>
          </w:tcPr>
          <w:p w14:paraId="542F12E6" w14:textId="77777777" w:rsidR="00C87313" w:rsidRDefault="00C87313" w:rsidP="00C87313">
            <w:pPr>
              <w:pStyle w:val="TABLE-col-heading"/>
              <w:spacing w:before="0" w:after="0"/>
            </w:pPr>
            <w:r>
              <w:t>IEC 60079-0, Edition 7.0</w:t>
            </w:r>
          </w:p>
        </w:tc>
        <w:tc>
          <w:tcPr>
            <w:tcW w:w="2263" w:type="dxa"/>
          </w:tcPr>
          <w:p w14:paraId="2CF4E67C" w14:textId="77777777" w:rsidR="00C87313" w:rsidRDefault="00C87313" w:rsidP="00C87313">
            <w:pPr>
              <w:pStyle w:val="TABLE-col-heading"/>
              <w:spacing w:before="0" w:after="0"/>
            </w:pPr>
            <w:r>
              <w:t>26.4.5</w:t>
            </w:r>
          </w:p>
        </w:tc>
        <w:tc>
          <w:tcPr>
            <w:tcW w:w="2254" w:type="dxa"/>
          </w:tcPr>
          <w:p w14:paraId="4A3AF039" w14:textId="77777777" w:rsidR="00C87313" w:rsidRPr="00AB63FE" w:rsidRDefault="00C87313" w:rsidP="00C87313">
            <w:pPr>
              <w:pStyle w:val="TABLE-col-heading"/>
              <w:spacing w:before="0" w:after="0"/>
              <w:rPr>
                <w:spacing w:val="0"/>
                <w:lang w:val="en-US"/>
              </w:rPr>
            </w:pPr>
            <w:r w:rsidRPr="00957912">
              <w:rPr>
                <w:spacing w:val="0"/>
                <w:lang w:val="en-US"/>
              </w:rPr>
              <w:t>Degree of protection (IP) by enclosures</w:t>
            </w:r>
          </w:p>
        </w:tc>
        <w:tc>
          <w:tcPr>
            <w:tcW w:w="2274" w:type="dxa"/>
          </w:tcPr>
          <w:p w14:paraId="521E97FE" w14:textId="77777777" w:rsidR="00C87313" w:rsidRPr="00BD6E18" w:rsidRDefault="00C87313" w:rsidP="00C87313">
            <w:pPr>
              <w:pStyle w:val="TABLE-col-heading"/>
              <w:spacing w:before="0" w:after="0"/>
            </w:pPr>
            <w:r w:rsidRPr="00264D0C">
              <w:t>Acceptable</w:t>
            </w:r>
          </w:p>
        </w:tc>
      </w:tr>
      <w:tr w:rsidR="00C87313" w:rsidRPr="00BD6E18" w14:paraId="6749E0F7" w14:textId="77777777" w:rsidTr="009E1039">
        <w:tc>
          <w:tcPr>
            <w:tcW w:w="2269" w:type="dxa"/>
          </w:tcPr>
          <w:p w14:paraId="449D91C4" w14:textId="77777777" w:rsidR="00C87313" w:rsidRDefault="00C87313" w:rsidP="00C87313">
            <w:pPr>
              <w:pStyle w:val="TABLE-col-heading"/>
              <w:spacing w:before="0" w:after="0"/>
            </w:pPr>
            <w:r>
              <w:t>IEC 60079-0, Edition 7.0</w:t>
            </w:r>
          </w:p>
        </w:tc>
        <w:tc>
          <w:tcPr>
            <w:tcW w:w="2263" w:type="dxa"/>
          </w:tcPr>
          <w:p w14:paraId="6BEDEBBC" w14:textId="77777777" w:rsidR="00C87313" w:rsidRDefault="00C87313" w:rsidP="00C87313">
            <w:pPr>
              <w:pStyle w:val="TABLE-col-heading"/>
              <w:spacing w:before="0" w:after="0"/>
            </w:pPr>
            <w:r>
              <w:t>26.14</w:t>
            </w:r>
          </w:p>
        </w:tc>
        <w:tc>
          <w:tcPr>
            <w:tcW w:w="2254" w:type="dxa"/>
          </w:tcPr>
          <w:p w14:paraId="21797BD7" w14:textId="77777777" w:rsidR="00C87313" w:rsidRPr="00957912" w:rsidRDefault="00C87313" w:rsidP="00C87313">
            <w:pPr>
              <w:pStyle w:val="TABLE-col-heading"/>
              <w:spacing w:before="0" w:after="0"/>
              <w:rPr>
                <w:spacing w:val="0"/>
                <w:lang w:val="en-US"/>
              </w:rPr>
            </w:pPr>
            <w:r w:rsidRPr="00957912">
              <w:rPr>
                <w:spacing w:val="0"/>
                <w:lang w:val="en-US"/>
              </w:rPr>
              <w:t>Measurement of capacitance</w:t>
            </w:r>
          </w:p>
        </w:tc>
        <w:tc>
          <w:tcPr>
            <w:tcW w:w="2274" w:type="dxa"/>
          </w:tcPr>
          <w:p w14:paraId="4C90BA5A" w14:textId="77777777" w:rsidR="00C87313" w:rsidRPr="00BD6E18" w:rsidRDefault="00C87313" w:rsidP="00C87313">
            <w:pPr>
              <w:pStyle w:val="TABLE-col-heading"/>
              <w:spacing w:before="0" w:after="0"/>
            </w:pPr>
            <w:r w:rsidRPr="00264D0C">
              <w:t>Acceptable</w:t>
            </w:r>
          </w:p>
        </w:tc>
      </w:tr>
      <w:tr w:rsidR="00C87313" w:rsidRPr="00BD6E18" w14:paraId="0952724A" w14:textId="77777777" w:rsidTr="009E1039">
        <w:tc>
          <w:tcPr>
            <w:tcW w:w="2269" w:type="dxa"/>
          </w:tcPr>
          <w:p w14:paraId="18484E82" w14:textId="77777777" w:rsidR="00C87313" w:rsidRDefault="00C87313" w:rsidP="00C87313">
            <w:pPr>
              <w:pStyle w:val="TABLE-col-heading"/>
              <w:spacing w:before="0" w:after="0"/>
            </w:pPr>
            <w:r>
              <w:t>IEC 60079-1, Edition 7.0</w:t>
            </w:r>
          </w:p>
        </w:tc>
        <w:tc>
          <w:tcPr>
            <w:tcW w:w="2263" w:type="dxa"/>
          </w:tcPr>
          <w:p w14:paraId="28F87E7C" w14:textId="77777777" w:rsidR="00C87313" w:rsidRDefault="00C87313" w:rsidP="00C87313">
            <w:pPr>
              <w:pStyle w:val="TABLE-col-heading"/>
              <w:spacing w:before="0" w:after="0"/>
            </w:pPr>
            <w:r>
              <w:t>15.2.2</w:t>
            </w:r>
          </w:p>
        </w:tc>
        <w:tc>
          <w:tcPr>
            <w:tcW w:w="2254" w:type="dxa"/>
          </w:tcPr>
          <w:p w14:paraId="601929CB" w14:textId="77777777" w:rsidR="00C87313" w:rsidRPr="00957912" w:rsidRDefault="00C87313" w:rsidP="00C87313">
            <w:pPr>
              <w:pStyle w:val="TABLE-col-heading"/>
              <w:spacing w:before="0" w:after="0"/>
              <w:rPr>
                <w:spacing w:val="0"/>
                <w:lang w:val="en-US"/>
              </w:rPr>
            </w:pPr>
            <w:r w:rsidRPr="00614464">
              <w:rPr>
                <w:spacing w:val="0"/>
                <w:lang w:val="en-US"/>
              </w:rPr>
              <w:t>Determination of explosion pressure (reference pressure)</w:t>
            </w:r>
          </w:p>
        </w:tc>
        <w:tc>
          <w:tcPr>
            <w:tcW w:w="2274" w:type="dxa"/>
          </w:tcPr>
          <w:p w14:paraId="40654D47" w14:textId="77777777" w:rsidR="00C87313" w:rsidRPr="00BD6E18" w:rsidRDefault="00C87313" w:rsidP="00C87313">
            <w:pPr>
              <w:pStyle w:val="TABLE-col-heading"/>
              <w:spacing w:before="0" w:after="0"/>
            </w:pPr>
            <w:r w:rsidRPr="00264D0C">
              <w:t>Acceptable</w:t>
            </w:r>
          </w:p>
        </w:tc>
      </w:tr>
      <w:tr w:rsidR="00C87313" w:rsidRPr="00BD6E18" w14:paraId="6AC39868" w14:textId="77777777" w:rsidTr="009E1039">
        <w:tc>
          <w:tcPr>
            <w:tcW w:w="2269" w:type="dxa"/>
          </w:tcPr>
          <w:p w14:paraId="3AF73E06" w14:textId="77777777" w:rsidR="00C87313" w:rsidRDefault="00C87313" w:rsidP="00C87313">
            <w:pPr>
              <w:pStyle w:val="TABLE-col-heading"/>
              <w:spacing w:before="0" w:after="0"/>
            </w:pPr>
            <w:r>
              <w:t>IEC 60079-1, Edition 7.0</w:t>
            </w:r>
          </w:p>
        </w:tc>
        <w:tc>
          <w:tcPr>
            <w:tcW w:w="2263" w:type="dxa"/>
          </w:tcPr>
          <w:p w14:paraId="3A134E69" w14:textId="77777777" w:rsidR="00C87313" w:rsidRDefault="00C87313" w:rsidP="00C87313">
            <w:pPr>
              <w:pStyle w:val="TABLE-col-heading"/>
              <w:spacing w:before="0" w:after="0"/>
            </w:pPr>
            <w:r>
              <w:t>15.4.3</w:t>
            </w:r>
          </w:p>
        </w:tc>
        <w:tc>
          <w:tcPr>
            <w:tcW w:w="2254" w:type="dxa"/>
          </w:tcPr>
          <w:p w14:paraId="11B3F102" w14:textId="77777777" w:rsidR="00C87313" w:rsidRPr="00957912" w:rsidRDefault="00C87313" w:rsidP="00C87313">
            <w:pPr>
              <w:pStyle w:val="TABLE-col-heading"/>
              <w:spacing w:before="0" w:after="0"/>
              <w:rPr>
                <w:spacing w:val="0"/>
                <w:lang w:val="en-US"/>
              </w:rPr>
            </w:pPr>
            <w:r w:rsidRPr="00614464">
              <w:rPr>
                <w:spacing w:val="0"/>
                <w:lang w:val="en-US"/>
              </w:rPr>
              <w:t>Thermal Test of enclosure with breathing and draining devices</w:t>
            </w:r>
          </w:p>
        </w:tc>
        <w:tc>
          <w:tcPr>
            <w:tcW w:w="2274" w:type="dxa"/>
          </w:tcPr>
          <w:p w14:paraId="3F318B8E" w14:textId="77777777" w:rsidR="00C87313" w:rsidRPr="00BD6E18" w:rsidRDefault="00C87313" w:rsidP="00C87313">
            <w:pPr>
              <w:pStyle w:val="TABLE-col-heading"/>
              <w:spacing w:before="0" w:after="0"/>
            </w:pPr>
            <w:r w:rsidRPr="00264D0C">
              <w:t>Acceptable</w:t>
            </w:r>
          </w:p>
        </w:tc>
      </w:tr>
      <w:tr w:rsidR="00C87313" w:rsidRPr="00BD6E18" w14:paraId="2F2C62B5" w14:textId="77777777" w:rsidTr="009E1039">
        <w:tc>
          <w:tcPr>
            <w:tcW w:w="2269" w:type="dxa"/>
          </w:tcPr>
          <w:p w14:paraId="6CBAB51B" w14:textId="77777777" w:rsidR="00C87313" w:rsidRPr="00BD6E18" w:rsidRDefault="00C87313" w:rsidP="00C87313">
            <w:pPr>
              <w:pStyle w:val="TABLE-col-heading"/>
              <w:spacing w:before="0" w:after="0"/>
            </w:pPr>
            <w:r>
              <w:t>IEC 60079-11, Edition 6.0</w:t>
            </w:r>
          </w:p>
        </w:tc>
        <w:tc>
          <w:tcPr>
            <w:tcW w:w="2263" w:type="dxa"/>
          </w:tcPr>
          <w:p w14:paraId="51C2B927" w14:textId="77777777" w:rsidR="00C87313" w:rsidRPr="00BD6E18" w:rsidRDefault="00C87313" w:rsidP="00C87313">
            <w:pPr>
              <w:pStyle w:val="TABLE-col-heading"/>
              <w:spacing w:before="0" w:after="0"/>
            </w:pPr>
            <w:r>
              <w:t>10.1</w:t>
            </w:r>
          </w:p>
        </w:tc>
        <w:tc>
          <w:tcPr>
            <w:tcW w:w="2254" w:type="dxa"/>
          </w:tcPr>
          <w:p w14:paraId="3646002F" w14:textId="77777777" w:rsidR="00C87313" w:rsidRPr="00BD6E18" w:rsidRDefault="00C87313" w:rsidP="00C87313">
            <w:pPr>
              <w:pStyle w:val="TABLE-col-heading"/>
              <w:spacing w:before="0" w:after="0"/>
            </w:pPr>
            <w:r w:rsidRPr="00EC51F0">
              <w:rPr>
                <w:spacing w:val="0"/>
                <w:lang w:val="en-US"/>
              </w:rPr>
              <w:t>Spark ignition test</w:t>
            </w:r>
          </w:p>
        </w:tc>
        <w:tc>
          <w:tcPr>
            <w:tcW w:w="2274" w:type="dxa"/>
          </w:tcPr>
          <w:p w14:paraId="3681DDF2" w14:textId="77777777" w:rsidR="00C87313" w:rsidRPr="00BD6E18" w:rsidRDefault="00C87313" w:rsidP="00C87313">
            <w:pPr>
              <w:pStyle w:val="TABLE-col-heading"/>
              <w:spacing w:before="0" w:after="0"/>
            </w:pPr>
            <w:r w:rsidRPr="00264D0C">
              <w:t>Acceptable</w:t>
            </w:r>
          </w:p>
        </w:tc>
      </w:tr>
      <w:tr w:rsidR="00C87313" w:rsidRPr="00BD6E18" w14:paraId="3788B4CF" w14:textId="77777777" w:rsidTr="009E1039">
        <w:tc>
          <w:tcPr>
            <w:tcW w:w="2269" w:type="dxa"/>
          </w:tcPr>
          <w:p w14:paraId="54D392C5" w14:textId="77777777" w:rsidR="00C87313" w:rsidRPr="00BD6E18" w:rsidRDefault="00C87313" w:rsidP="00C87313">
            <w:pPr>
              <w:pStyle w:val="TABLE-col-heading"/>
              <w:spacing w:before="0" w:after="0"/>
            </w:pPr>
            <w:r>
              <w:t>IEC 60079-11, Edition 6.0</w:t>
            </w:r>
          </w:p>
        </w:tc>
        <w:tc>
          <w:tcPr>
            <w:tcW w:w="2263" w:type="dxa"/>
          </w:tcPr>
          <w:p w14:paraId="53B26150" w14:textId="77777777" w:rsidR="00C87313" w:rsidRPr="00BD6E18" w:rsidRDefault="00C87313" w:rsidP="00C87313">
            <w:pPr>
              <w:pStyle w:val="TABLE-col-heading"/>
              <w:spacing w:before="0" w:after="0"/>
            </w:pPr>
            <w:r>
              <w:t>10.5.3</w:t>
            </w:r>
          </w:p>
        </w:tc>
        <w:tc>
          <w:tcPr>
            <w:tcW w:w="2254" w:type="dxa"/>
          </w:tcPr>
          <w:p w14:paraId="7D4C1A6B" w14:textId="77777777" w:rsidR="00C87313" w:rsidRPr="00BD6E18" w:rsidRDefault="00C87313" w:rsidP="00C87313">
            <w:pPr>
              <w:pStyle w:val="TABLE-col-heading"/>
              <w:spacing w:before="0" w:after="0"/>
            </w:pPr>
            <w:r w:rsidRPr="0086040B">
              <w:rPr>
                <w:spacing w:val="0"/>
                <w:lang w:val="en-US"/>
              </w:rPr>
              <w:t>Spark ignition and surface temperature of cells and batteries</w:t>
            </w:r>
          </w:p>
        </w:tc>
        <w:tc>
          <w:tcPr>
            <w:tcW w:w="2274" w:type="dxa"/>
          </w:tcPr>
          <w:p w14:paraId="6B9E6B56" w14:textId="77777777" w:rsidR="00C87313" w:rsidRPr="00BD6E18" w:rsidRDefault="00C87313" w:rsidP="00C87313">
            <w:pPr>
              <w:pStyle w:val="TABLE-col-heading"/>
              <w:spacing w:before="0" w:after="0"/>
            </w:pPr>
            <w:r w:rsidRPr="00264D0C">
              <w:t>Acceptable</w:t>
            </w:r>
          </w:p>
        </w:tc>
      </w:tr>
      <w:tr w:rsidR="00C87313" w:rsidRPr="00BD6E18" w14:paraId="5F2CF717" w14:textId="77777777" w:rsidTr="009E1039">
        <w:tc>
          <w:tcPr>
            <w:tcW w:w="2269" w:type="dxa"/>
          </w:tcPr>
          <w:p w14:paraId="128D38B4" w14:textId="77777777" w:rsidR="00C87313" w:rsidRDefault="00C87313" w:rsidP="00C87313">
            <w:pPr>
              <w:pStyle w:val="TABLE-col-heading"/>
              <w:spacing w:before="0" w:after="0"/>
            </w:pPr>
            <w:r>
              <w:t>IEC 60079-15, Edition 5.0</w:t>
            </w:r>
          </w:p>
        </w:tc>
        <w:tc>
          <w:tcPr>
            <w:tcW w:w="2263" w:type="dxa"/>
          </w:tcPr>
          <w:p w14:paraId="4EC4FA27" w14:textId="77777777" w:rsidR="00C87313" w:rsidRDefault="00C87313" w:rsidP="00C87313">
            <w:pPr>
              <w:pStyle w:val="TABLE-col-heading"/>
              <w:spacing w:before="0" w:after="0"/>
            </w:pPr>
            <w:r>
              <w:t>11.2.3</w:t>
            </w:r>
          </w:p>
        </w:tc>
        <w:tc>
          <w:tcPr>
            <w:tcW w:w="2254" w:type="dxa"/>
          </w:tcPr>
          <w:p w14:paraId="75BD7CD0" w14:textId="77777777" w:rsidR="00C87313" w:rsidRDefault="00C87313" w:rsidP="00C87313">
            <w:pPr>
              <w:pStyle w:val="TABLE-col-heading"/>
              <w:spacing w:before="0" w:after="0"/>
              <w:rPr>
                <w:spacing w:val="0"/>
                <w:lang w:val="en-US"/>
              </w:rPr>
            </w:pPr>
            <w:r w:rsidRPr="001934C8">
              <w:rPr>
                <w:spacing w:val="0"/>
                <w:lang w:val="en-US"/>
              </w:rPr>
              <w:t>Leakage tests on sealed devices</w:t>
            </w:r>
          </w:p>
        </w:tc>
        <w:tc>
          <w:tcPr>
            <w:tcW w:w="2274" w:type="dxa"/>
          </w:tcPr>
          <w:p w14:paraId="016A1ED1" w14:textId="77777777" w:rsidR="00C87313" w:rsidRPr="00BD6E18" w:rsidRDefault="00C87313" w:rsidP="00C87313">
            <w:pPr>
              <w:pStyle w:val="TABLE-col-heading"/>
              <w:spacing w:before="0" w:after="0"/>
            </w:pPr>
            <w:r w:rsidRPr="00264D0C">
              <w:t>Acceptable</w:t>
            </w:r>
          </w:p>
        </w:tc>
      </w:tr>
      <w:tr w:rsidR="00C87313" w:rsidRPr="00BD6E18" w14:paraId="34C03BCA" w14:textId="77777777" w:rsidTr="009E1039">
        <w:tc>
          <w:tcPr>
            <w:tcW w:w="2269" w:type="dxa"/>
          </w:tcPr>
          <w:p w14:paraId="5B100BEA" w14:textId="77777777" w:rsidR="00C87313" w:rsidRPr="00BD6E18" w:rsidRDefault="00C87313" w:rsidP="00C87313">
            <w:pPr>
              <w:pStyle w:val="TABLE-col-heading"/>
              <w:spacing w:before="0" w:after="0"/>
            </w:pPr>
            <w:r>
              <w:t>IEC 60079-18, Edition 4.1</w:t>
            </w:r>
          </w:p>
        </w:tc>
        <w:tc>
          <w:tcPr>
            <w:tcW w:w="2263" w:type="dxa"/>
          </w:tcPr>
          <w:p w14:paraId="11A5FE28" w14:textId="77777777" w:rsidR="00C87313" w:rsidRPr="00BD6E18" w:rsidRDefault="00C87313" w:rsidP="00C87313">
            <w:pPr>
              <w:pStyle w:val="TABLE-col-heading"/>
              <w:spacing w:before="0" w:after="0"/>
            </w:pPr>
            <w:r>
              <w:t>8.1.2</w:t>
            </w:r>
          </w:p>
        </w:tc>
        <w:tc>
          <w:tcPr>
            <w:tcW w:w="2254" w:type="dxa"/>
          </w:tcPr>
          <w:p w14:paraId="2813F875" w14:textId="77777777" w:rsidR="00C87313" w:rsidRPr="00BD6E18" w:rsidRDefault="00C87313" w:rsidP="00C87313">
            <w:pPr>
              <w:pStyle w:val="TABLE-col-heading"/>
              <w:spacing w:before="0" w:after="0"/>
            </w:pPr>
            <w:r>
              <w:rPr>
                <w:spacing w:val="0"/>
                <w:lang w:val="en-US"/>
              </w:rPr>
              <w:t>D</w:t>
            </w:r>
            <w:r w:rsidRPr="004F7D55">
              <w:rPr>
                <w:spacing w:val="0"/>
                <w:lang w:val="en-US"/>
              </w:rPr>
              <w:t>ielectric strength</w:t>
            </w:r>
          </w:p>
        </w:tc>
        <w:tc>
          <w:tcPr>
            <w:tcW w:w="2274" w:type="dxa"/>
          </w:tcPr>
          <w:p w14:paraId="212F75A0" w14:textId="77777777" w:rsidR="00C87313" w:rsidRPr="00BD6E18" w:rsidRDefault="00C87313" w:rsidP="00C87313">
            <w:pPr>
              <w:pStyle w:val="TABLE-col-heading"/>
              <w:spacing w:before="0" w:after="0"/>
            </w:pPr>
            <w:r w:rsidRPr="00264D0C">
              <w:t>Acceptable</w:t>
            </w:r>
          </w:p>
        </w:tc>
      </w:tr>
      <w:tr w:rsidR="00C87313" w:rsidRPr="00BD6E18" w14:paraId="627A311B" w14:textId="77777777" w:rsidTr="009E1039">
        <w:tc>
          <w:tcPr>
            <w:tcW w:w="2269" w:type="dxa"/>
          </w:tcPr>
          <w:p w14:paraId="4DC284DB" w14:textId="77777777" w:rsidR="00C87313" w:rsidRPr="00BD6E18" w:rsidRDefault="00C87313" w:rsidP="00C87313">
            <w:pPr>
              <w:pStyle w:val="TABLE-col-heading"/>
              <w:spacing w:before="0" w:after="0"/>
            </w:pPr>
            <w:r>
              <w:t>IEC 60079-28, Edition 2.0</w:t>
            </w:r>
          </w:p>
        </w:tc>
        <w:tc>
          <w:tcPr>
            <w:tcW w:w="2263" w:type="dxa"/>
          </w:tcPr>
          <w:p w14:paraId="3A6FA28C" w14:textId="77777777" w:rsidR="00C87313" w:rsidRPr="00BD6E18" w:rsidRDefault="00C87313" w:rsidP="00C87313">
            <w:pPr>
              <w:pStyle w:val="TABLE-col-heading"/>
              <w:spacing w:before="0" w:after="0"/>
            </w:pPr>
            <w:r>
              <w:t>5.2.2.2</w:t>
            </w:r>
          </w:p>
        </w:tc>
        <w:tc>
          <w:tcPr>
            <w:tcW w:w="2254" w:type="dxa"/>
            <w:vAlign w:val="center"/>
          </w:tcPr>
          <w:p w14:paraId="67BB984B" w14:textId="77777777" w:rsidR="00C87313" w:rsidRPr="00DE5724" w:rsidRDefault="00C87313" w:rsidP="00C87313">
            <w:pPr>
              <w:pStyle w:val="TABLE-col-heading"/>
              <w:spacing w:before="0" w:after="0"/>
            </w:pPr>
            <w:r w:rsidRPr="00DE5724">
              <w:t xml:space="preserve">Measurement of the optical power </w:t>
            </w:r>
          </w:p>
        </w:tc>
        <w:tc>
          <w:tcPr>
            <w:tcW w:w="2274" w:type="dxa"/>
          </w:tcPr>
          <w:p w14:paraId="22CE615F" w14:textId="77777777" w:rsidR="00C87313" w:rsidRPr="00BD6E18" w:rsidRDefault="00C87313" w:rsidP="00C87313">
            <w:pPr>
              <w:pStyle w:val="TABLE-col-heading"/>
              <w:spacing w:before="0" w:after="0"/>
            </w:pPr>
            <w:r w:rsidRPr="00360472">
              <w:t>Acceptable</w:t>
            </w:r>
          </w:p>
        </w:tc>
      </w:tr>
      <w:tr w:rsidR="00C87313" w:rsidRPr="00BD6E18" w14:paraId="206FC715" w14:textId="77777777" w:rsidTr="009E1039">
        <w:tc>
          <w:tcPr>
            <w:tcW w:w="2269" w:type="dxa"/>
            <w:tcBorders>
              <w:bottom w:val="single" w:sz="4" w:space="0" w:color="auto"/>
            </w:tcBorders>
          </w:tcPr>
          <w:p w14:paraId="04BAD079" w14:textId="77777777" w:rsidR="00C87313" w:rsidRDefault="00C87313" w:rsidP="00C87313">
            <w:pPr>
              <w:pStyle w:val="TABLE-col-heading"/>
              <w:spacing w:before="0" w:after="0"/>
            </w:pPr>
            <w:r>
              <w:t>IEC 60079-28, Edition 2.0</w:t>
            </w:r>
          </w:p>
        </w:tc>
        <w:tc>
          <w:tcPr>
            <w:tcW w:w="2263" w:type="dxa"/>
            <w:tcBorders>
              <w:bottom w:val="single" w:sz="4" w:space="0" w:color="auto"/>
            </w:tcBorders>
          </w:tcPr>
          <w:p w14:paraId="0DDC6882" w14:textId="77777777" w:rsidR="00C87313" w:rsidRDefault="00C87313" w:rsidP="00C87313">
            <w:pPr>
              <w:pStyle w:val="TABLE-col-heading"/>
              <w:spacing w:before="0" w:after="0"/>
            </w:pPr>
            <w:r>
              <w:t>5.2.2.3</w:t>
            </w:r>
          </w:p>
        </w:tc>
        <w:tc>
          <w:tcPr>
            <w:tcW w:w="2254" w:type="dxa"/>
            <w:tcBorders>
              <w:bottom w:val="single" w:sz="4" w:space="0" w:color="auto"/>
            </w:tcBorders>
            <w:vAlign w:val="center"/>
          </w:tcPr>
          <w:p w14:paraId="5BA1FFB1" w14:textId="77777777" w:rsidR="00C87313" w:rsidRPr="00DE5724" w:rsidRDefault="00C87313" w:rsidP="00C87313">
            <w:pPr>
              <w:pStyle w:val="TABLE-col-heading"/>
              <w:spacing w:before="0" w:after="0"/>
              <w:rPr>
                <w:spacing w:val="0"/>
                <w:lang w:val="en-US"/>
              </w:rPr>
            </w:pPr>
            <w:r w:rsidRPr="00DE5724">
              <w:t>Measurement of the optical irradiance</w:t>
            </w:r>
          </w:p>
        </w:tc>
        <w:tc>
          <w:tcPr>
            <w:tcW w:w="2274" w:type="dxa"/>
            <w:tcBorders>
              <w:bottom w:val="single" w:sz="4" w:space="0" w:color="auto"/>
            </w:tcBorders>
          </w:tcPr>
          <w:p w14:paraId="70DB198A" w14:textId="77777777" w:rsidR="00C87313" w:rsidRPr="00BD6E18" w:rsidRDefault="00C87313" w:rsidP="00C87313">
            <w:pPr>
              <w:pStyle w:val="TABLE-col-heading"/>
              <w:spacing w:before="0" w:after="0"/>
            </w:pPr>
            <w:r w:rsidRPr="00360472">
              <w:t>Acceptable</w:t>
            </w:r>
          </w:p>
        </w:tc>
      </w:tr>
      <w:tr w:rsidR="00C87313" w:rsidRPr="00BD6E18" w14:paraId="7B94C645" w14:textId="77777777" w:rsidTr="009E1039">
        <w:tc>
          <w:tcPr>
            <w:tcW w:w="2269" w:type="dxa"/>
          </w:tcPr>
          <w:p w14:paraId="7B354585" w14:textId="77777777" w:rsidR="00C87313" w:rsidRPr="00253030" w:rsidRDefault="00C87313" w:rsidP="00C87313">
            <w:pPr>
              <w:pStyle w:val="TABLE-cell"/>
              <w:spacing w:before="0" w:after="0"/>
              <w:rPr>
                <w:b/>
                <w:bCs w:val="0"/>
              </w:rPr>
            </w:pPr>
            <w:r w:rsidRPr="00253030">
              <w:rPr>
                <w:b/>
                <w:bCs w:val="0"/>
              </w:rPr>
              <w:t>IEC/IEEE 60079-30-1</w:t>
            </w:r>
          </w:p>
          <w:p w14:paraId="45B8F7CD" w14:textId="77777777" w:rsidR="00C87313" w:rsidRDefault="00C87313" w:rsidP="00C87313">
            <w:pPr>
              <w:pStyle w:val="TABLE-col-heading"/>
              <w:spacing w:before="0" w:after="0"/>
            </w:pPr>
            <w:r w:rsidRPr="00BD6E18">
              <w:t>Edition 1.0</w:t>
            </w:r>
          </w:p>
        </w:tc>
        <w:tc>
          <w:tcPr>
            <w:tcW w:w="2263" w:type="dxa"/>
          </w:tcPr>
          <w:p w14:paraId="6407504F" w14:textId="77777777" w:rsidR="00C87313" w:rsidRDefault="00C87313" w:rsidP="00C87313">
            <w:pPr>
              <w:pStyle w:val="TABLE-col-heading"/>
              <w:spacing w:before="0" w:after="0"/>
            </w:pPr>
            <w:r>
              <w:t>5.1.4</w:t>
            </w:r>
          </w:p>
        </w:tc>
        <w:tc>
          <w:tcPr>
            <w:tcW w:w="2254" w:type="dxa"/>
          </w:tcPr>
          <w:p w14:paraId="07A0C291" w14:textId="77777777" w:rsidR="00C87313" w:rsidRPr="00DE5724" w:rsidRDefault="00C87313" w:rsidP="00C87313">
            <w:pPr>
              <w:pStyle w:val="TABLE-col-heading"/>
              <w:spacing w:before="0" w:after="0"/>
              <w:rPr>
                <w:spacing w:val="0"/>
                <w:lang w:val="en-US"/>
              </w:rPr>
            </w:pPr>
            <w:r w:rsidRPr="00563084">
              <w:rPr>
                <w:spacing w:val="0"/>
                <w:lang w:val="en-US"/>
              </w:rPr>
              <w:t>Flammability test</w:t>
            </w:r>
          </w:p>
        </w:tc>
        <w:tc>
          <w:tcPr>
            <w:tcW w:w="2274" w:type="dxa"/>
          </w:tcPr>
          <w:p w14:paraId="3D54DC50" w14:textId="77777777" w:rsidR="00C87313" w:rsidRPr="00BD6E18" w:rsidRDefault="00C87313" w:rsidP="00C87313">
            <w:pPr>
              <w:pStyle w:val="TABLE-col-heading"/>
              <w:spacing w:before="0" w:after="0"/>
            </w:pPr>
            <w:r w:rsidRPr="00360472">
              <w:t>Acceptable</w:t>
            </w:r>
          </w:p>
        </w:tc>
      </w:tr>
      <w:tr w:rsidR="00C87313" w:rsidRPr="00BD6E18" w14:paraId="1CB86D4E" w14:textId="77777777" w:rsidTr="009E1039">
        <w:tc>
          <w:tcPr>
            <w:tcW w:w="2269" w:type="dxa"/>
          </w:tcPr>
          <w:p w14:paraId="158743C6" w14:textId="77777777" w:rsidR="00C87313" w:rsidRPr="00253030" w:rsidRDefault="00C87313" w:rsidP="00C87313">
            <w:pPr>
              <w:pStyle w:val="TABLE-cell"/>
              <w:spacing w:before="0" w:after="0"/>
              <w:rPr>
                <w:b/>
                <w:bCs w:val="0"/>
              </w:rPr>
            </w:pPr>
            <w:r w:rsidRPr="00253030">
              <w:rPr>
                <w:b/>
                <w:bCs w:val="0"/>
              </w:rPr>
              <w:t>IEC/IEEE 60079-30-1</w:t>
            </w:r>
          </w:p>
          <w:p w14:paraId="013FBC67" w14:textId="77777777" w:rsidR="00C87313" w:rsidRDefault="00C87313" w:rsidP="00C87313">
            <w:pPr>
              <w:pStyle w:val="TABLE-col-heading"/>
              <w:spacing w:before="0" w:after="0"/>
            </w:pPr>
            <w:r w:rsidRPr="00BD6E18">
              <w:t>Edition 1.0</w:t>
            </w:r>
          </w:p>
        </w:tc>
        <w:tc>
          <w:tcPr>
            <w:tcW w:w="2263" w:type="dxa"/>
          </w:tcPr>
          <w:p w14:paraId="052B7B1C" w14:textId="77777777" w:rsidR="00C87313" w:rsidRDefault="00C87313" w:rsidP="00C87313">
            <w:pPr>
              <w:pStyle w:val="TABLE-col-heading"/>
              <w:spacing w:before="0" w:after="0"/>
            </w:pPr>
            <w:r>
              <w:t>5.1.7</w:t>
            </w:r>
          </w:p>
        </w:tc>
        <w:tc>
          <w:tcPr>
            <w:tcW w:w="2254" w:type="dxa"/>
          </w:tcPr>
          <w:p w14:paraId="701EA3C8" w14:textId="77777777" w:rsidR="00C87313" w:rsidRPr="00DE5724" w:rsidRDefault="00C87313" w:rsidP="00C87313">
            <w:pPr>
              <w:pStyle w:val="TABLE-col-heading"/>
              <w:spacing w:before="0" w:after="0"/>
              <w:rPr>
                <w:spacing w:val="0"/>
                <w:lang w:val="en-US"/>
              </w:rPr>
            </w:pPr>
            <w:r w:rsidRPr="00563084">
              <w:rPr>
                <w:spacing w:val="0"/>
                <w:lang w:val="en-US"/>
              </w:rPr>
              <w:t>Cold bend test</w:t>
            </w:r>
          </w:p>
        </w:tc>
        <w:tc>
          <w:tcPr>
            <w:tcW w:w="2274" w:type="dxa"/>
          </w:tcPr>
          <w:p w14:paraId="627E2759" w14:textId="77777777" w:rsidR="00C87313" w:rsidRPr="00BD6E18" w:rsidRDefault="00C87313" w:rsidP="00C87313">
            <w:pPr>
              <w:pStyle w:val="TABLE-col-heading"/>
              <w:spacing w:before="0" w:after="0"/>
            </w:pPr>
            <w:r w:rsidRPr="006861AA">
              <w:t>Acceptable</w:t>
            </w:r>
          </w:p>
        </w:tc>
      </w:tr>
      <w:tr w:rsidR="00C87313" w:rsidRPr="00BD6E18" w14:paraId="0B6154ED" w14:textId="77777777" w:rsidTr="009E1039">
        <w:tc>
          <w:tcPr>
            <w:tcW w:w="2269" w:type="dxa"/>
          </w:tcPr>
          <w:p w14:paraId="6A46195B" w14:textId="77777777" w:rsidR="00C87313" w:rsidRPr="00253030" w:rsidRDefault="00C87313" w:rsidP="00C87313">
            <w:pPr>
              <w:pStyle w:val="TABLE-cell"/>
              <w:spacing w:before="0" w:after="0"/>
              <w:rPr>
                <w:b/>
                <w:bCs w:val="0"/>
              </w:rPr>
            </w:pPr>
            <w:r w:rsidRPr="00253030">
              <w:rPr>
                <w:b/>
                <w:bCs w:val="0"/>
              </w:rPr>
              <w:t>IEC/IEEE 60079-30-1</w:t>
            </w:r>
          </w:p>
          <w:p w14:paraId="1E47B7F7" w14:textId="77777777" w:rsidR="00C87313" w:rsidRDefault="00C87313" w:rsidP="00C87313">
            <w:pPr>
              <w:pStyle w:val="TABLE-col-heading"/>
              <w:spacing w:before="0" w:after="0"/>
            </w:pPr>
            <w:r w:rsidRPr="00BD6E18">
              <w:t>Edition 1.0</w:t>
            </w:r>
          </w:p>
        </w:tc>
        <w:tc>
          <w:tcPr>
            <w:tcW w:w="2263" w:type="dxa"/>
          </w:tcPr>
          <w:p w14:paraId="40693487" w14:textId="77777777" w:rsidR="00C87313" w:rsidRDefault="00C87313" w:rsidP="00C87313">
            <w:pPr>
              <w:pStyle w:val="TABLE-col-heading"/>
              <w:spacing w:before="0" w:after="0"/>
            </w:pPr>
            <w:r>
              <w:t>5.1.8</w:t>
            </w:r>
          </w:p>
        </w:tc>
        <w:tc>
          <w:tcPr>
            <w:tcW w:w="2254" w:type="dxa"/>
          </w:tcPr>
          <w:p w14:paraId="1F1108EB" w14:textId="77777777" w:rsidR="00C87313" w:rsidRPr="00DE5724" w:rsidRDefault="00C87313" w:rsidP="00C87313">
            <w:pPr>
              <w:pStyle w:val="TABLE-col-heading"/>
              <w:spacing w:before="0" w:after="0"/>
              <w:rPr>
                <w:spacing w:val="0"/>
                <w:lang w:val="en-US"/>
              </w:rPr>
            </w:pPr>
            <w:r w:rsidRPr="00563084">
              <w:rPr>
                <w:spacing w:val="0"/>
                <w:lang w:val="en-US"/>
              </w:rPr>
              <w:t>Water resistance test</w:t>
            </w:r>
          </w:p>
        </w:tc>
        <w:tc>
          <w:tcPr>
            <w:tcW w:w="2274" w:type="dxa"/>
          </w:tcPr>
          <w:p w14:paraId="6B8FEC18" w14:textId="77777777" w:rsidR="00C87313" w:rsidRPr="00BD6E18" w:rsidRDefault="00C87313" w:rsidP="00C87313">
            <w:pPr>
              <w:pStyle w:val="TABLE-col-heading"/>
              <w:spacing w:before="0" w:after="0"/>
            </w:pPr>
            <w:r w:rsidRPr="006861AA">
              <w:t>Acceptable</w:t>
            </w:r>
          </w:p>
        </w:tc>
      </w:tr>
      <w:tr w:rsidR="00C87313" w:rsidRPr="00BD6E18" w14:paraId="0BDDBADD" w14:textId="77777777" w:rsidTr="009E1039">
        <w:tc>
          <w:tcPr>
            <w:tcW w:w="2269" w:type="dxa"/>
          </w:tcPr>
          <w:p w14:paraId="3003B37C" w14:textId="77777777" w:rsidR="00C87313" w:rsidRPr="00BD6E18" w:rsidRDefault="00C87313" w:rsidP="00C87313">
            <w:pPr>
              <w:pStyle w:val="TABLE-col-heading"/>
              <w:spacing w:before="0" w:after="0"/>
            </w:pPr>
            <w:r>
              <w:t>IEC 60079-31, Edition 2.0</w:t>
            </w:r>
          </w:p>
        </w:tc>
        <w:tc>
          <w:tcPr>
            <w:tcW w:w="2263" w:type="dxa"/>
          </w:tcPr>
          <w:p w14:paraId="1909560B" w14:textId="77777777" w:rsidR="00C87313" w:rsidRPr="00BD6E18" w:rsidRDefault="00C87313" w:rsidP="00C87313">
            <w:pPr>
              <w:pStyle w:val="TABLE-col-heading"/>
              <w:spacing w:before="0" w:after="0"/>
            </w:pPr>
            <w:r>
              <w:t>6.1.1.4</w:t>
            </w:r>
          </w:p>
        </w:tc>
        <w:tc>
          <w:tcPr>
            <w:tcW w:w="2254" w:type="dxa"/>
          </w:tcPr>
          <w:p w14:paraId="1636AE1A" w14:textId="77777777" w:rsidR="00C87313" w:rsidRPr="00BD6E18" w:rsidRDefault="00C87313" w:rsidP="00C87313">
            <w:pPr>
              <w:pStyle w:val="TABLE-col-heading"/>
              <w:spacing w:before="0" w:after="0"/>
            </w:pPr>
            <w:r w:rsidRPr="00DE5724">
              <w:rPr>
                <w:spacing w:val="0"/>
                <w:lang w:val="en-US"/>
              </w:rPr>
              <w:t>Thermal tests</w:t>
            </w:r>
          </w:p>
        </w:tc>
        <w:tc>
          <w:tcPr>
            <w:tcW w:w="2274" w:type="dxa"/>
          </w:tcPr>
          <w:p w14:paraId="4AC1E792" w14:textId="77777777" w:rsidR="00C87313" w:rsidRPr="00BD6E18" w:rsidRDefault="00C87313" w:rsidP="00C87313">
            <w:pPr>
              <w:pStyle w:val="TABLE-col-heading"/>
              <w:spacing w:before="0" w:after="0"/>
            </w:pPr>
            <w:r w:rsidRPr="006861AA">
              <w:t>Acceptable</w:t>
            </w:r>
          </w:p>
        </w:tc>
      </w:tr>
    </w:tbl>
    <w:p w14:paraId="52C10EB3" w14:textId="77777777" w:rsidR="00C87313" w:rsidRPr="00BD6E18" w:rsidRDefault="00C87313" w:rsidP="00E367A8">
      <w:pPr>
        <w:pStyle w:val="PARAGRAPH"/>
      </w:pPr>
    </w:p>
    <w:p w14:paraId="7F532A26" w14:textId="77777777" w:rsidR="00E367A8" w:rsidRPr="00913966" w:rsidRDefault="00E367A8" w:rsidP="00E367A8">
      <w:pPr>
        <w:pStyle w:val="Heading2"/>
        <w:rPr>
          <w:lang w:eastAsia="ru-RU"/>
        </w:rPr>
      </w:pPr>
      <w:bookmarkStart w:id="140" w:name="_Toc184644408"/>
      <w:r w:rsidRPr="00913966">
        <w:rPr>
          <w:lang w:eastAsia="ru-RU"/>
        </w:rPr>
        <w:lastRenderedPageBreak/>
        <w:t>Participation in IECEx Proficiency Testing Program</w:t>
      </w:r>
      <w:r w:rsidR="008D307A" w:rsidRPr="00913966">
        <w:rPr>
          <w:lang w:eastAsia="ru-RU"/>
        </w:rPr>
        <w:t>s</w:t>
      </w:r>
      <w:bookmarkEnd w:id="140"/>
    </w:p>
    <w:p w14:paraId="2B0D0CA3" w14:textId="23A09D27" w:rsidR="00226AC2" w:rsidRPr="00913966" w:rsidRDefault="00A41C25" w:rsidP="00F823F4">
      <w:pPr>
        <w:pStyle w:val="PARAGRAPH"/>
        <w:rPr>
          <w:lang w:eastAsia="ru-RU"/>
        </w:rPr>
      </w:pPr>
      <w:r w:rsidRPr="00913966">
        <w:rPr>
          <w:lang w:eastAsia="ru-RU"/>
        </w:rPr>
        <w:t>Program: PTB Ex PT Scheme</w:t>
      </w:r>
      <w:r w:rsidR="00226AC2" w:rsidRPr="00BD6E18">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02"/>
      </w:tblGrid>
      <w:tr w:rsidR="00DE2EF2" w:rsidRPr="00BD6E18" w14:paraId="3721A3F2" w14:textId="77777777" w:rsidTr="00DE2EF2">
        <w:tc>
          <w:tcPr>
            <w:tcW w:w="2235" w:type="dxa"/>
          </w:tcPr>
          <w:p w14:paraId="45BA754A" w14:textId="77777777" w:rsidR="00DE2EF2" w:rsidRPr="00913966" w:rsidRDefault="00DE2EF2" w:rsidP="00DE2EF2">
            <w:pPr>
              <w:pStyle w:val="TABLE-col-heading"/>
            </w:pPr>
            <w:r w:rsidRPr="00913966">
              <w:t>Year</w:t>
            </w:r>
            <w:r w:rsidR="006A2A14" w:rsidRPr="00913966">
              <w:t>(s)</w:t>
            </w:r>
            <w:r w:rsidRPr="00913966">
              <w:t xml:space="preserve"> of participation</w:t>
            </w:r>
          </w:p>
        </w:tc>
        <w:tc>
          <w:tcPr>
            <w:tcW w:w="3827" w:type="dxa"/>
          </w:tcPr>
          <w:p w14:paraId="1D327CD0" w14:textId="77777777" w:rsidR="00DE2EF2" w:rsidRPr="00913966" w:rsidRDefault="00DE2EF2" w:rsidP="00DE2EF2">
            <w:pPr>
              <w:pStyle w:val="TABLE-col-heading"/>
            </w:pPr>
            <w:r w:rsidRPr="00913966">
              <w:t>IECEx Proficiency Testing program</w:t>
            </w:r>
          </w:p>
        </w:tc>
        <w:tc>
          <w:tcPr>
            <w:tcW w:w="3402" w:type="dxa"/>
          </w:tcPr>
          <w:p w14:paraId="34EB04BD" w14:textId="77777777" w:rsidR="00DE2EF2" w:rsidRPr="00913966" w:rsidRDefault="00DE2EF2" w:rsidP="00DE2EF2">
            <w:pPr>
              <w:pStyle w:val="TABLE-col-heading"/>
            </w:pPr>
            <w:r w:rsidRPr="00913966">
              <w:t>General information about results</w:t>
            </w:r>
          </w:p>
        </w:tc>
      </w:tr>
      <w:tr w:rsidR="0049595F" w:rsidRPr="00BD6E18" w14:paraId="2B428A2D" w14:textId="77777777" w:rsidTr="00DE2EF2">
        <w:tc>
          <w:tcPr>
            <w:tcW w:w="2235" w:type="dxa"/>
          </w:tcPr>
          <w:p w14:paraId="209B5A3A" w14:textId="72FAE990" w:rsidR="0049595F" w:rsidRPr="00913966" w:rsidRDefault="0049595F" w:rsidP="0049595F">
            <w:pPr>
              <w:pStyle w:val="TABLE-cell"/>
            </w:pPr>
            <w:r>
              <w:rPr>
                <w:rFonts w:eastAsia="SimSun"/>
              </w:rPr>
              <w:t>2011-2012</w:t>
            </w:r>
          </w:p>
        </w:tc>
        <w:tc>
          <w:tcPr>
            <w:tcW w:w="3827" w:type="dxa"/>
          </w:tcPr>
          <w:p w14:paraId="02E11859" w14:textId="3FE6276F" w:rsidR="0049595F" w:rsidRPr="00913966" w:rsidRDefault="0049595F" w:rsidP="0049595F">
            <w:pPr>
              <w:pStyle w:val="TABLE-cell"/>
            </w:pPr>
            <w:r>
              <w:rPr>
                <w:rFonts w:eastAsia="SimSun"/>
                <w:lang w:val="en-US"/>
              </w:rPr>
              <w:t>Program 1 "Explosion pressure"</w:t>
            </w:r>
          </w:p>
        </w:tc>
        <w:tc>
          <w:tcPr>
            <w:tcW w:w="3402" w:type="dxa"/>
          </w:tcPr>
          <w:p w14:paraId="106FC76E" w14:textId="46F70F0B" w:rsidR="0049595F" w:rsidRPr="00913966" w:rsidRDefault="0049595F" w:rsidP="0049595F">
            <w:pPr>
              <w:pStyle w:val="TABLE-cell"/>
            </w:pPr>
            <w:r>
              <w:t>Verified during last assessment.</w:t>
            </w:r>
          </w:p>
        </w:tc>
      </w:tr>
      <w:tr w:rsidR="0049595F" w:rsidRPr="00BD6E18" w14:paraId="69D2E47E" w14:textId="77777777" w:rsidTr="00DE2EF2">
        <w:tc>
          <w:tcPr>
            <w:tcW w:w="2235" w:type="dxa"/>
          </w:tcPr>
          <w:p w14:paraId="5CBED955" w14:textId="1EDF2357" w:rsidR="0049595F" w:rsidRPr="00913966" w:rsidRDefault="0049595F" w:rsidP="0049595F">
            <w:pPr>
              <w:pStyle w:val="TABLE-cell"/>
            </w:pPr>
            <w:r>
              <w:rPr>
                <w:rFonts w:eastAsia="SimSun"/>
              </w:rPr>
              <w:t>2011-2012</w:t>
            </w:r>
          </w:p>
        </w:tc>
        <w:tc>
          <w:tcPr>
            <w:tcW w:w="3827" w:type="dxa"/>
          </w:tcPr>
          <w:p w14:paraId="20A4802D" w14:textId="7B839327" w:rsidR="0049595F" w:rsidRPr="00913966" w:rsidRDefault="0049595F" w:rsidP="0049595F">
            <w:pPr>
              <w:pStyle w:val="TABLE-cell"/>
            </w:pPr>
            <w:r>
              <w:rPr>
                <w:rFonts w:eastAsia="SimSun"/>
                <w:lang w:val="en-US"/>
              </w:rPr>
              <w:t>Program 2 "Spark ignition"</w:t>
            </w:r>
          </w:p>
        </w:tc>
        <w:tc>
          <w:tcPr>
            <w:tcW w:w="3402" w:type="dxa"/>
          </w:tcPr>
          <w:p w14:paraId="61D60035" w14:textId="65644CE5" w:rsidR="0049595F" w:rsidRPr="00913966" w:rsidRDefault="0049595F" w:rsidP="0049595F">
            <w:pPr>
              <w:pStyle w:val="TABLE-cell"/>
            </w:pPr>
            <w:r>
              <w:t>Verified during last assessment.</w:t>
            </w:r>
          </w:p>
        </w:tc>
      </w:tr>
      <w:tr w:rsidR="0049595F" w:rsidRPr="00BD6E18" w14:paraId="3B360F17" w14:textId="77777777" w:rsidTr="00DE2EF2">
        <w:tc>
          <w:tcPr>
            <w:tcW w:w="2235" w:type="dxa"/>
          </w:tcPr>
          <w:p w14:paraId="4B1FF761" w14:textId="715B74FA" w:rsidR="0049595F" w:rsidRPr="00913966" w:rsidRDefault="0049595F" w:rsidP="0049595F">
            <w:pPr>
              <w:pStyle w:val="TABLE-cell"/>
            </w:pPr>
            <w:r>
              <w:rPr>
                <w:rFonts w:eastAsia="SimSun"/>
                <w:lang w:val="en-US"/>
              </w:rPr>
              <w:t>2013-2014</w:t>
            </w:r>
          </w:p>
        </w:tc>
        <w:tc>
          <w:tcPr>
            <w:tcW w:w="3827" w:type="dxa"/>
          </w:tcPr>
          <w:p w14:paraId="246233A9" w14:textId="01B14A77" w:rsidR="0049595F" w:rsidRPr="00913966" w:rsidRDefault="0049595F" w:rsidP="0049595F">
            <w:pPr>
              <w:pStyle w:val="TABLE-cell"/>
            </w:pPr>
            <w:r>
              <w:rPr>
                <w:rFonts w:eastAsia="SimSun"/>
                <w:lang w:val="en-US"/>
              </w:rPr>
              <w:t>Program 3 "F</w:t>
            </w:r>
            <w:r w:rsidRPr="004E5248">
              <w:rPr>
                <w:rFonts w:eastAsia="SimSun"/>
                <w:lang w:val="en-US"/>
              </w:rPr>
              <w:t>lame Transmission</w:t>
            </w:r>
            <w:r>
              <w:rPr>
                <w:rFonts w:eastAsia="SimSun"/>
                <w:lang w:val="en-US"/>
              </w:rPr>
              <w:t>"</w:t>
            </w:r>
          </w:p>
        </w:tc>
        <w:tc>
          <w:tcPr>
            <w:tcW w:w="3402" w:type="dxa"/>
          </w:tcPr>
          <w:p w14:paraId="666491B1" w14:textId="5F76F8A5" w:rsidR="0049595F" w:rsidRPr="00913966" w:rsidRDefault="0049595F" w:rsidP="0049595F">
            <w:pPr>
              <w:pStyle w:val="TABLE-cell"/>
            </w:pPr>
            <w:r>
              <w:t>Verified during last assessment.</w:t>
            </w:r>
          </w:p>
        </w:tc>
      </w:tr>
      <w:tr w:rsidR="0049595F" w:rsidRPr="00BD6E18" w14:paraId="5FA34D81" w14:textId="77777777" w:rsidTr="00DE2EF2">
        <w:tc>
          <w:tcPr>
            <w:tcW w:w="2235" w:type="dxa"/>
          </w:tcPr>
          <w:p w14:paraId="799464D4" w14:textId="5CA399BF" w:rsidR="0049595F" w:rsidRPr="00913966" w:rsidRDefault="0049595F" w:rsidP="0049595F">
            <w:pPr>
              <w:pStyle w:val="TABLE-cell"/>
            </w:pPr>
            <w:r>
              <w:rPr>
                <w:rFonts w:eastAsia="SimSun"/>
                <w:lang w:val="en-US"/>
              </w:rPr>
              <w:t>2013-2014</w:t>
            </w:r>
          </w:p>
        </w:tc>
        <w:tc>
          <w:tcPr>
            <w:tcW w:w="3827" w:type="dxa"/>
          </w:tcPr>
          <w:p w14:paraId="4CED1AA4" w14:textId="09825E1F" w:rsidR="0049595F" w:rsidRPr="00913966" w:rsidRDefault="0049595F" w:rsidP="0049595F">
            <w:pPr>
              <w:pStyle w:val="TABLE-cell"/>
            </w:pPr>
            <w:r>
              <w:rPr>
                <w:rFonts w:eastAsia="SimSun"/>
                <w:lang w:val="en-US"/>
              </w:rPr>
              <w:t>Program 4 "Temperature Classification"</w:t>
            </w:r>
          </w:p>
        </w:tc>
        <w:tc>
          <w:tcPr>
            <w:tcW w:w="3402" w:type="dxa"/>
          </w:tcPr>
          <w:p w14:paraId="3F23E8B5" w14:textId="1604485F" w:rsidR="0049595F" w:rsidRPr="00913966" w:rsidRDefault="0049595F" w:rsidP="0049595F">
            <w:pPr>
              <w:pStyle w:val="TABLE-cell"/>
            </w:pPr>
            <w:r>
              <w:t>Verified during last assessment.</w:t>
            </w:r>
          </w:p>
        </w:tc>
      </w:tr>
      <w:tr w:rsidR="0049595F" w:rsidRPr="00BD6E18" w14:paraId="32DBB195" w14:textId="77777777" w:rsidTr="00DE2EF2">
        <w:tc>
          <w:tcPr>
            <w:tcW w:w="2235" w:type="dxa"/>
          </w:tcPr>
          <w:p w14:paraId="40E6C776" w14:textId="0B4E2934" w:rsidR="0049595F" w:rsidRPr="00913966" w:rsidRDefault="0049595F" w:rsidP="0049595F">
            <w:pPr>
              <w:pStyle w:val="TABLE-cell"/>
            </w:pPr>
            <w:r>
              <w:rPr>
                <w:rFonts w:eastAsia="SimSun"/>
                <w:lang w:val="en-US"/>
              </w:rPr>
              <w:t>2015-2016</w:t>
            </w:r>
          </w:p>
        </w:tc>
        <w:tc>
          <w:tcPr>
            <w:tcW w:w="3827" w:type="dxa"/>
          </w:tcPr>
          <w:p w14:paraId="707EDCFF" w14:textId="69618927" w:rsidR="0049595F" w:rsidRPr="00913966" w:rsidRDefault="0049595F" w:rsidP="0049595F">
            <w:pPr>
              <w:pStyle w:val="TABLE-cell"/>
            </w:pPr>
            <w:r>
              <w:t>Program 5 "Electrostatic Charge"</w:t>
            </w:r>
          </w:p>
        </w:tc>
        <w:tc>
          <w:tcPr>
            <w:tcW w:w="3402" w:type="dxa"/>
          </w:tcPr>
          <w:p w14:paraId="4DF10864" w14:textId="2B0ADF09" w:rsidR="0049595F" w:rsidRPr="00913966" w:rsidRDefault="0049595F" w:rsidP="0049595F">
            <w:pPr>
              <w:pStyle w:val="TABLE-cell"/>
            </w:pPr>
            <w:r>
              <w:t>Verified during last assessment.</w:t>
            </w:r>
          </w:p>
        </w:tc>
      </w:tr>
      <w:tr w:rsidR="0049595F" w:rsidRPr="00BD6E18" w14:paraId="0BDC90EE" w14:textId="77777777" w:rsidTr="00DE2EF2">
        <w:tc>
          <w:tcPr>
            <w:tcW w:w="2235" w:type="dxa"/>
          </w:tcPr>
          <w:p w14:paraId="189086D1" w14:textId="508F6A2F" w:rsidR="0049595F" w:rsidRPr="00913966" w:rsidRDefault="0049595F" w:rsidP="0049595F">
            <w:pPr>
              <w:pStyle w:val="TABLE-cell"/>
            </w:pPr>
            <w:r>
              <w:rPr>
                <w:rFonts w:eastAsia="SimSun"/>
                <w:lang w:val="en-US"/>
              </w:rPr>
              <w:t>2015-2016</w:t>
            </w:r>
          </w:p>
        </w:tc>
        <w:tc>
          <w:tcPr>
            <w:tcW w:w="3827" w:type="dxa"/>
          </w:tcPr>
          <w:p w14:paraId="7B90AE87" w14:textId="5DD78F59" w:rsidR="0049595F" w:rsidRPr="00913966" w:rsidRDefault="0049595F" w:rsidP="0049595F">
            <w:pPr>
              <w:pStyle w:val="TABLE-cell"/>
            </w:pPr>
            <w:r>
              <w:rPr>
                <w:rFonts w:eastAsia="SimSun"/>
                <w:lang w:val="en-US"/>
              </w:rPr>
              <w:t>Program 6 "Intrinsic Safety"</w:t>
            </w:r>
          </w:p>
        </w:tc>
        <w:tc>
          <w:tcPr>
            <w:tcW w:w="3402" w:type="dxa"/>
          </w:tcPr>
          <w:p w14:paraId="7884707E" w14:textId="6B85684C" w:rsidR="0049595F" w:rsidRPr="00913966" w:rsidRDefault="0049595F" w:rsidP="0049595F">
            <w:pPr>
              <w:pStyle w:val="TABLE-cell"/>
            </w:pPr>
            <w:r>
              <w:t>Verified during last assessment.</w:t>
            </w:r>
          </w:p>
        </w:tc>
      </w:tr>
      <w:tr w:rsidR="0049595F" w:rsidRPr="00BD6E18" w14:paraId="4B4D9825" w14:textId="77777777" w:rsidTr="00DE2EF2">
        <w:tc>
          <w:tcPr>
            <w:tcW w:w="2235" w:type="dxa"/>
          </w:tcPr>
          <w:p w14:paraId="60E39AD6" w14:textId="28E9730E" w:rsidR="0049595F" w:rsidRPr="00913966" w:rsidRDefault="0049595F" w:rsidP="0049595F">
            <w:pPr>
              <w:pStyle w:val="TABLE-cell"/>
            </w:pPr>
            <w:r>
              <w:rPr>
                <w:rFonts w:eastAsia="SimSun"/>
                <w:lang w:val="en-US"/>
              </w:rPr>
              <w:t>2017-2018</w:t>
            </w:r>
          </w:p>
        </w:tc>
        <w:tc>
          <w:tcPr>
            <w:tcW w:w="3827" w:type="dxa"/>
          </w:tcPr>
          <w:p w14:paraId="16B7E022" w14:textId="31A3335B" w:rsidR="0049595F" w:rsidRPr="00913966" w:rsidRDefault="0049595F" w:rsidP="0049595F">
            <w:pPr>
              <w:pStyle w:val="TABLE-cell"/>
            </w:pPr>
            <w:r>
              <w:rPr>
                <w:lang w:val="en-US"/>
              </w:rPr>
              <w:t>Program 7 "</w:t>
            </w:r>
            <w:r w:rsidRPr="00647430">
              <w:rPr>
                <w:lang w:val="en-US"/>
              </w:rPr>
              <w:t>Explosion Pressure</w:t>
            </w:r>
            <w:r>
              <w:rPr>
                <w:lang w:val="en-US"/>
              </w:rPr>
              <w:t>"</w:t>
            </w:r>
          </w:p>
        </w:tc>
        <w:tc>
          <w:tcPr>
            <w:tcW w:w="3402" w:type="dxa"/>
          </w:tcPr>
          <w:p w14:paraId="271E2A68" w14:textId="40134BB5" w:rsidR="0049595F" w:rsidRPr="00913966" w:rsidRDefault="002A497C" w:rsidP="0049595F">
            <w:pPr>
              <w:pStyle w:val="TABLE-cell"/>
            </w:pPr>
            <w:r>
              <w:t>Verified during last assessment.</w:t>
            </w:r>
          </w:p>
        </w:tc>
      </w:tr>
      <w:tr w:rsidR="0049595F" w:rsidRPr="00BD6E18" w14:paraId="0F0497EF" w14:textId="77777777" w:rsidTr="00DE2EF2">
        <w:tc>
          <w:tcPr>
            <w:tcW w:w="2235" w:type="dxa"/>
          </w:tcPr>
          <w:p w14:paraId="7AFE20FD" w14:textId="1EEF9BBB" w:rsidR="0049595F" w:rsidRPr="00913966" w:rsidRDefault="0049595F" w:rsidP="0049595F">
            <w:pPr>
              <w:pStyle w:val="TABLE-cell"/>
            </w:pPr>
            <w:r>
              <w:rPr>
                <w:rFonts w:eastAsia="SimSun"/>
                <w:lang w:val="en-US"/>
              </w:rPr>
              <w:t>2017-2018</w:t>
            </w:r>
          </w:p>
        </w:tc>
        <w:tc>
          <w:tcPr>
            <w:tcW w:w="3827" w:type="dxa"/>
          </w:tcPr>
          <w:p w14:paraId="024496DB" w14:textId="5CF604B8" w:rsidR="0049595F" w:rsidRPr="00913966" w:rsidRDefault="0049595F" w:rsidP="0049595F">
            <w:pPr>
              <w:pStyle w:val="TABLE-cell"/>
            </w:pPr>
            <w:r>
              <w:t>Program 8 "Pressurized Enclosure"</w:t>
            </w:r>
          </w:p>
        </w:tc>
        <w:tc>
          <w:tcPr>
            <w:tcW w:w="3402" w:type="dxa"/>
          </w:tcPr>
          <w:p w14:paraId="1C5BF64D" w14:textId="1034CB27" w:rsidR="0049595F" w:rsidRPr="00913966" w:rsidRDefault="002A497C" w:rsidP="0049595F">
            <w:pPr>
              <w:pStyle w:val="TABLE-cell"/>
            </w:pPr>
            <w:r>
              <w:t>Verified during last assessment.</w:t>
            </w:r>
          </w:p>
        </w:tc>
      </w:tr>
      <w:tr w:rsidR="00472CC3" w:rsidRPr="00BD6E18" w14:paraId="77CB1ADE" w14:textId="77777777" w:rsidTr="00DE2EF2">
        <w:tc>
          <w:tcPr>
            <w:tcW w:w="2235" w:type="dxa"/>
          </w:tcPr>
          <w:p w14:paraId="6A7F207D" w14:textId="69361EE3" w:rsidR="00472CC3" w:rsidRPr="00913966" w:rsidRDefault="00472CC3" w:rsidP="00472CC3">
            <w:pPr>
              <w:pStyle w:val="TABLE-cell"/>
            </w:pPr>
            <w:r>
              <w:rPr>
                <w:rFonts w:eastAsia="SimSun"/>
                <w:lang w:val="en-US"/>
              </w:rPr>
              <w:t>2019-2020</w:t>
            </w:r>
          </w:p>
        </w:tc>
        <w:tc>
          <w:tcPr>
            <w:tcW w:w="3827" w:type="dxa"/>
          </w:tcPr>
          <w:p w14:paraId="2A0E5026" w14:textId="14904E2D" w:rsidR="00472CC3" w:rsidRPr="00913966" w:rsidRDefault="00472CC3" w:rsidP="00472CC3">
            <w:pPr>
              <w:pStyle w:val="TABLE-cell"/>
            </w:pPr>
            <w:r>
              <w:t>Program 9 “Battery Testing”</w:t>
            </w:r>
          </w:p>
        </w:tc>
        <w:tc>
          <w:tcPr>
            <w:tcW w:w="3402" w:type="dxa"/>
          </w:tcPr>
          <w:p w14:paraId="02259B7F" w14:textId="403D55E8" w:rsidR="00472CC3" w:rsidRPr="00913966" w:rsidRDefault="00472CC3" w:rsidP="00472CC3">
            <w:pPr>
              <w:pStyle w:val="TABLE-cell"/>
            </w:pPr>
            <w:r>
              <w:rPr>
                <w:rFonts w:eastAsia="SimSun"/>
                <w:lang w:val="en-US"/>
              </w:rPr>
              <w:t>There were no action or warning signals.</w:t>
            </w:r>
          </w:p>
        </w:tc>
      </w:tr>
      <w:tr w:rsidR="00472CC3" w:rsidRPr="00BD6E18" w14:paraId="3C4A4FE0" w14:textId="77777777" w:rsidTr="00DE2EF2">
        <w:tc>
          <w:tcPr>
            <w:tcW w:w="2235" w:type="dxa"/>
          </w:tcPr>
          <w:p w14:paraId="5544AF61" w14:textId="5C4BCF04" w:rsidR="00472CC3" w:rsidRPr="00913966" w:rsidRDefault="00472CC3" w:rsidP="00472CC3">
            <w:pPr>
              <w:pStyle w:val="TABLE-cell"/>
            </w:pPr>
            <w:r>
              <w:rPr>
                <w:rFonts w:eastAsia="SimSun"/>
                <w:lang w:val="en-US"/>
              </w:rPr>
              <w:t>2019-2020</w:t>
            </w:r>
          </w:p>
        </w:tc>
        <w:tc>
          <w:tcPr>
            <w:tcW w:w="3827" w:type="dxa"/>
          </w:tcPr>
          <w:p w14:paraId="4708F94D" w14:textId="7F13C57F" w:rsidR="00472CC3" w:rsidRPr="00913966" w:rsidRDefault="00472CC3" w:rsidP="00472CC3">
            <w:pPr>
              <w:pStyle w:val="TABLE-cell"/>
            </w:pPr>
            <w:r>
              <w:t>Program 10 “Tests of Enclosures”</w:t>
            </w:r>
          </w:p>
        </w:tc>
        <w:tc>
          <w:tcPr>
            <w:tcW w:w="3402" w:type="dxa"/>
          </w:tcPr>
          <w:p w14:paraId="3E50C960" w14:textId="0C156DBE" w:rsidR="00472CC3" w:rsidRPr="00913966" w:rsidRDefault="00472CC3" w:rsidP="00472CC3">
            <w:pPr>
              <w:pStyle w:val="TABLE-cell"/>
            </w:pPr>
            <w:r>
              <w:rPr>
                <w:rFonts w:eastAsia="SimSun"/>
                <w:lang w:val="en-US"/>
              </w:rPr>
              <w:t>There were no action or warning signals.</w:t>
            </w:r>
          </w:p>
        </w:tc>
      </w:tr>
      <w:tr w:rsidR="00472CC3" w:rsidRPr="00BD6E18" w14:paraId="0DB1E5A1" w14:textId="77777777" w:rsidTr="00DE2EF2">
        <w:tc>
          <w:tcPr>
            <w:tcW w:w="2235" w:type="dxa"/>
          </w:tcPr>
          <w:p w14:paraId="2AABA0CF" w14:textId="6351C383" w:rsidR="00472CC3" w:rsidRDefault="00472CC3" w:rsidP="00472CC3">
            <w:pPr>
              <w:pStyle w:val="TABLE-cell"/>
            </w:pPr>
            <w:r>
              <w:rPr>
                <w:rFonts w:eastAsia="SimSun"/>
                <w:lang w:val="en-US"/>
              </w:rPr>
              <w:t>2021-2022</w:t>
            </w:r>
          </w:p>
        </w:tc>
        <w:tc>
          <w:tcPr>
            <w:tcW w:w="3827" w:type="dxa"/>
          </w:tcPr>
          <w:p w14:paraId="1544F167" w14:textId="348C9F56" w:rsidR="00472CC3" w:rsidRPr="00913966" w:rsidRDefault="00472CC3" w:rsidP="00472CC3">
            <w:pPr>
              <w:pStyle w:val="TABLE-cell"/>
            </w:pPr>
            <w:r>
              <w:t>Program 11 “Flameproof Joints”</w:t>
            </w:r>
          </w:p>
        </w:tc>
        <w:tc>
          <w:tcPr>
            <w:tcW w:w="3402" w:type="dxa"/>
          </w:tcPr>
          <w:p w14:paraId="10EDCBD8" w14:textId="2D1FB7F0" w:rsidR="00472CC3" w:rsidRPr="00913966" w:rsidRDefault="00472CC3" w:rsidP="00472CC3">
            <w:pPr>
              <w:pStyle w:val="TABLE-cell"/>
            </w:pPr>
            <w:r>
              <w:rPr>
                <w:rFonts w:eastAsia="SimSun"/>
                <w:lang w:val="en-US"/>
              </w:rPr>
              <w:t>There were no action or warning signals.</w:t>
            </w:r>
          </w:p>
        </w:tc>
      </w:tr>
      <w:tr w:rsidR="00472CC3" w:rsidRPr="00BD6E18" w14:paraId="463C53FB" w14:textId="77777777" w:rsidTr="00DE2EF2">
        <w:tc>
          <w:tcPr>
            <w:tcW w:w="2235" w:type="dxa"/>
          </w:tcPr>
          <w:p w14:paraId="7CC301E3" w14:textId="52C66A7B" w:rsidR="00472CC3" w:rsidRDefault="00472CC3" w:rsidP="00472CC3">
            <w:pPr>
              <w:pStyle w:val="TABLE-cell"/>
            </w:pPr>
            <w:r>
              <w:rPr>
                <w:rFonts w:eastAsia="SimSun"/>
                <w:lang w:val="en-US"/>
              </w:rPr>
              <w:t>2021-2022</w:t>
            </w:r>
          </w:p>
        </w:tc>
        <w:tc>
          <w:tcPr>
            <w:tcW w:w="3827" w:type="dxa"/>
          </w:tcPr>
          <w:p w14:paraId="602C6EB4" w14:textId="11C96602" w:rsidR="00472CC3" w:rsidRPr="00913966" w:rsidRDefault="00472CC3" w:rsidP="00472CC3">
            <w:pPr>
              <w:pStyle w:val="TABLE-cell"/>
            </w:pPr>
            <w:r>
              <w:t>Program 12” Small Component Temperature”</w:t>
            </w:r>
          </w:p>
        </w:tc>
        <w:tc>
          <w:tcPr>
            <w:tcW w:w="3402" w:type="dxa"/>
          </w:tcPr>
          <w:p w14:paraId="239FD85E" w14:textId="34E04895" w:rsidR="00472CC3" w:rsidRPr="00913966" w:rsidRDefault="00472CC3" w:rsidP="00472CC3">
            <w:pPr>
              <w:pStyle w:val="TABLE-cell"/>
            </w:pPr>
            <w:r>
              <w:rPr>
                <w:rFonts w:eastAsia="SimSun"/>
                <w:lang w:val="en-US"/>
              </w:rPr>
              <w:t>There were no action or warning signals.</w:t>
            </w:r>
          </w:p>
        </w:tc>
      </w:tr>
      <w:tr w:rsidR="005812B4" w:rsidRPr="00BD6E18" w14:paraId="11DB5FBB" w14:textId="77777777" w:rsidTr="00DE2EF2">
        <w:tc>
          <w:tcPr>
            <w:tcW w:w="2235" w:type="dxa"/>
          </w:tcPr>
          <w:p w14:paraId="136EA91D" w14:textId="20EFCE1F" w:rsidR="005812B4" w:rsidRDefault="005812B4" w:rsidP="005812B4">
            <w:pPr>
              <w:pStyle w:val="TABLE-cell"/>
            </w:pPr>
            <w:r>
              <w:rPr>
                <w:rFonts w:eastAsia="SimSun"/>
                <w:lang w:val="en-US"/>
              </w:rPr>
              <w:t>2023-2024</w:t>
            </w:r>
          </w:p>
        </w:tc>
        <w:tc>
          <w:tcPr>
            <w:tcW w:w="3827" w:type="dxa"/>
          </w:tcPr>
          <w:p w14:paraId="175A8AB7" w14:textId="765B244E" w:rsidR="005812B4" w:rsidRPr="00913966" w:rsidRDefault="005812B4" w:rsidP="005812B4">
            <w:pPr>
              <w:pStyle w:val="TABLE-cell"/>
            </w:pPr>
            <w:r>
              <w:t>Program 13 “Explosion Pressure”</w:t>
            </w:r>
          </w:p>
        </w:tc>
        <w:tc>
          <w:tcPr>
            <w:tcW w:w="3402" w:type="dxa"/>
          </w:tcPr>
          <w:p w14:paraId="07884568" w14:textId="3F9AA723" w:rsidR="005812B4" w:rsidRPr="00913966" w:rsidRDefault="005812B4" w:rsidP="005812B4">
            <w:pPr>
              <w:pStyle w:val="TABLE-cell"/>
            </w:pPr>
            <w:r>
              <w:rPr>
                <w:rFonts w:eastAsia="SimSun"/>
                <w:lang w:val="en-US"/>
              </w:rPr>
              <w:t>As of the date of the reassessment, the results have not been uploaded.</w:t>
            </w:r>
          </w:p>
        </w:tc>
      </w:tr>
      <w:tr w:rsidR="005812B4" w:rsidRPr="00BD6E18" w14:paraId="72D6F684" w14:textId="77777777" w:rsidTr="00DE2EF2">
        <w:tc>
          <w:tcPr>
            <w:tcW w:w="2235" w:type="dxa"/>
          </w:tcPr>
          <w:p w14:paraId="27F43E36" w14:textId="2AC34225" w:rsidR="005812B4" w:rsidRDefault="005812B4" w:rsidP="005812B4">
            <w:pPr>
              <w:pStyle w:val="TABLE-cell"/>
            </w:pPr>
            <w:r>
              <w:rPr>
                <w:rFonts w:eastAsia="SimSun"/>
                <w:lang w:val="en-US"/>
              </w:rPr>
              <w:t>2023-2024</w:t>
            </w:r>
          </w:p>
        </w:tc>
        <w:tc>
          <w:tcPr>
            <w:tcW w:w="3827" w:type="dxa"/>
          </w:tcPr>
          <w:p w14:paraId="600356B6" w14:textId="218CAC6A" w:rsidR="005812B4" w:rsidRPr="00913966" w:rsidRDefault="005812B4" w:rsidP="005812B4">
            <w:pPr>
              <w:pStyle w:val="TABLE-cell"/>
            </w:pPr>
            <w:r>
              <w:t>Program 14 “Connection and Junction Boxes”</w:t>
            </w:r>
          </w:p>
        </w:tc>
        <w:tc>
          <w:tcPr>
            <w:tcW w:w="3402" w:type="dxa"/>
          </w:tcPr>
          <w:p w14:paraId="7B226DB0" w14:textId="2B0AB10C" w:rsidR="005812B4" w:rsidRPr="00913966" w:rsidRDefault="005812B4" w:rsidP="005812B4">
            <w:pPr>
              <w:pStyle w:val="TABLE-cell"/>
            </w:pPr>
            <w:r>
              <w:rPr>
                <w:rFonts w:eastAsia="SimSun"/>
                <w:lang w:val="en-US"/>
              </w:rPr>
              <w:t>As of the date of the reassessment, the results have not been uploaded.</w:t>
            </w:r>
          </w:p>
        </w:tc>
      </w:tr>
    </w:tbl>
    <w:p w14:paraId="6430B425" w14:textId="77777777" w:rsidR="00E06D87" w:rsidRPr="00BD6E18" w:rsidRDefault="00FD3E8C" w:rsidP="002E5FFB">
      <w:pPr>
        <w:pStyle w:val="Heading2"/>
      </w:pPr>
      <w:bookmarkStart w:id="141" w:name="_Toc184644409"/>
      <w:r w:rsidRPr="00BD6E18">
        <w:t>Comments (i</w:t>
      </w:r>
      <w:r w:rsidR="00E06D87" w:rsidRPr="00BD6E18">
        <w:t>ncluding issues found during assessment)</w:t>
      </w:r>
      <w:bookmarkEnd w:id="141"/>
    </w:p>
    <w:p w14:paraId="197CF476" w14:textId="0F7FCCB8" w:rsidR="00573530" w:rsidRDefault="0016798A" w:rsidP="00573530">
      <w:pPr>
        <w:pStyle w:val="PARAGRAPH"/>
      </w:pPr>
      <w:r w:rsidRPr="00A06D22">
        <w:t>Eurofins E&amp;E CML Limited</w:t>
      </w:r>
      <w:r w:rsidR="00573530" w:rsidRPr="000278B7">
        <w:t xml:space="preserve"> has the necessary staff, </w:t>
      </w:r>
      <w:r w:rsidR="00573530">
        <w:t xml:space="preserve">competency, </w:t>
      </w:r>
      <w:r w:rsidR="00B03361" w:rsidRPr="000278B7">
        <w:t>equipment,</w:t>
      </w:r>
      <w:r w:rsidR="00573530" w:rsidRPr="000278B7">
        <w:t xml:space="preserve"> and facilities for their scope.  There were some issues related to the following topics:</w:t>
      </w:r>
    </w:p>
    <w:p w14:paraId="0354BF19" w14:textId="77777777" w:rsidR="00B03361" w:rsidRDefault="00B03361" w:rsidP="00B03361">
      <w:pPr>
        <w:pStyle w:val="PARAGRAPH"/>
        <w:numPr>
          <w:ilvl w:val="0"/>
          <w:numId w:val="30"/>
        </w:numPr>
      </w:pPr>
      <w:r>
        <w:t>Documentation for Flexible Scope of Accreditation;</w:t>
      </w:r>
    </w:p>
    <w:p w14:paraId="4AEB0F89" w14:textId="77777777" w:rsidR="006A3854" w:rsidRDefault="006A3854" w:rsidP="00573530">
      <w:pPr>
        <w:pStyle w:val="PARAGRAPH"/>
        <w:numPr>
          <w:ilvl w:val="0"/>
          <w:numId w:val="30"/>
        </w:numPr>
      </w:pPr>
      <w:r>
        <w:t>Calibration;</w:t>
      </w:r>
    </w:p>
    <w:p w14:paraId="485D1965" w14:textId="50E50D32" w:rsidR="006A3854" w:rsidRDefault="006A3854" w:rsidP="00573530">
      <w:pPr>
        <w:pStyle w:val="PARAGRAPH"/>
        <w:numPr>
          <w:ilvl w:val="0"/>
          <w:numId w:val="30"/>
        </w:numPr>
      </w:pPr>
      <w:r>
        <w:t>Dust chamber for IP5X and 6X;</w:t>
      </w:r>
    </w:p>
    <w:p w14:paraId="6A573932" w14:textId="7E6DF7E5" w:rsidR="002A221B" w:rsidRDefault="002A221B" w:rsidP="00573530">
      <w:pPr>
        <w:pStyle w:val="PARAGRAPH"/>
        <w:numPr>
          <w:ilvl w:val="0"/>
          <w:numId w:val="30"/>
        </w:numPr>
      </w:pPr>
      <w:r>
        <w:t>Powder used for testing;</w:t>
      </w:r>
    </w:p>
    <w:p w14:paraId="656E20A7" w14:textId="45E12C47" w:rsidR="00202423" w:rsidRDefault="00202423" w:rsidP="00573530">
      <w:pPr>
        <w:pStyle w:val="PARAGRAPH"/>
        <w:numPr>
          <w:ilvl w:val="0"/>
          <w:numId w:val="30"/>
        </w:numPr>
      </w:pPr>
      <w:r>
        <w:t xml:space="preserve">Chamber for IEC 60079-31 </w:t>
      </w:r>
      <w:r w:rsidR="00F823F4">
        <w:t>thermal</w:t>
      </w:r>
      <w:r>
        <w:t xml:space="preserve"> test;</w:t>
      </w:r>
      <w:r w:rsidR="00081B20">
        <w:t xml:space="preserve"> and</w:t>
      </w:r>
    </w:p>
    <w:p w14:paraId="38CBAA42" w14:textId="435D5129" w:rsidR="00573530" w:rsidRDefault="00081B20" w:rsidP="00573530">
      <w:pPr>
        <w:pStyle w:val="PARAGRAPH"/>
        <w:numPr>
          <w:ilvl w:val="0"/>
          <w:numId w:val="30"/>
        </w:numPr>
      </w:pPr>
      <w:r>
        <w:t>Procedure for reference pressure test</w:t>
      </w:r>
      <w:r w:rsidR="00573530">
        <w:t>.</w:t>
      </w:r>
    </w:p>
    <w:p w14:paraId="35960E86" w14:textId="57F59F56" w:rsidR="0028685A" w:rsidRPr="00BD6E18" w:rsidRDefault="00F823F4" w:rsidP="00C2360A">
      <w:pPr>
        <w:pStyle w:val="PARAGRAPH"/>
        <w:ind w:left="360"/>
      </w:pPr>
      <w:r w:rsidRPr="00C31436">
        <w:rPr>
          <w:lang w:val="en-US"/>
        </w:rPr>
        <w:t>All issues were revised to the satisfaction of the audit team and now meet the requirements of the IECEx</w:t>
      </w:r>
      <w:r w:rsidR="0028685A" w:rsidRPr="00BD6E18">
        <w:t>.</w:t>
      </w:r>
    </w:p>
    <w:p w14:paraId="62678137" w14:textId="4513E737" w:rsidR="002E15E3" w:rsidRPr="00913966" w:rsidRDefault="001A23B5" w:rsidP="0016051E">
      <w:pPr>
        <w:pStyle w:val="Heading1"/>
      </w:pPr>
      <w:r w:rsidRPr="00BD6E18">
        <w:br w:type="page"/>
      </w:r>
      <w:bookmarkStart w:id="142" w:name="_Toc184644410"/>
      <w:r w:rsidR="002E15E3" w:rsidRPr="00BD6E18">
        <w:lastRenderedPageBreak/>
        <w:t xml:space="preserve">IECEx </w:t>
      </w:r>
      <w:r w:rsidR="002E15E3" w:rsidRPr="00913966">
        <w:t xml:space="preserve">Conformity Mark Licensing </w:t>
      </w:r>
      <w:r w:rsidR="00D508E0">
        <w:t>Scheme</w:t>
      </w:r>
      <w:bookmarkEnd w:id="142"/>
    </w:p>
    <w:p w14:paraId="37D4F485" w14:textId="77777777" w:rsidR="00E57D95" w:rsidRPr="00BD6E18" w:rsidRDefault="00E57D95" w:rsidP="00E57D95">
      <w:pPr>
        <w:pStyle w:val="Heading2"/>
      </w:pPr>
      <w:bookmarkStart w:id="143" w:name="_Toc184644411"/>
      <w:r w:rsidRPr="00BD6E18">
        <w:t>Assessment references</w:t>
      </w:r>
      <w:bookmarkEnd w:id="143"/>
    </w:p>
    <w:p w14:paraId="7FB56E7A" w14:textId="587F7A13" w:rsidR="00E57D95" w:rsidRPr="00BD6E18" w:rsidRDefault="00E57D95" w:rsidP="00907F08">
      <w:pPr>
        <w:pStyle w:val="ListNumber"/>
        <w:numPr>
          <w:ilvl w:val="0"/>
          <w:numId w:val="8"/>
        </w:numPr>
      </w:pPr>
      <w:r w:rsidRPr="00BD6E18">
        <w:t>IECEx</w:t>
      </w:r>
      <w:r w:rsidR="00AD44BF" w:rsidRPr="00BD6E18">
        <w:t xml:space="preserve"> </w:t>
      </w:r>
      <w:r w:rsidRPr="00BD6E18">
        <w:t xml:space="preserve">04 IECEx Certified Equipment Scheme covering equipment for use in explosive atmospheres – IECEx Conformity Mark Licensing </w:t>
      </w:r>
      <w:r w:rsidR="00D508E0">
        <w:t>Scheme</w:t>
      </w:r>
      <w:r w:rsidR="00D508E0" w:rsidRPr="00BD6E18">
        <w:t xml:space="preserve"> </w:t>
      </w:r>
      <w:r w:rsidRPr="00BD6E18">
        <w:t xml:space="preserve">– </w:t>
      </w:r>
      <w:r w:rsidR="00D508E0">
        <w:t>Rules</w:t>
      </w:r>
    </w:p>
    <w:p w14:paraId="607ED2F7" w14:textId="657FC707" w:rsidR="00E57D95" w:rsidRPr="00BD6E18" w:rsidRDefault="00AD44BF" w:rsidP="00907F08">
      <w:pPr>
        <w:pStyle w:val="ListNumber"/>
        <w:tabs>
          <w:tab w:val="num" w:pos="360"/>
        </w:tabs>
        <w:ind w:left="340" w:hanging="340"/>
      </w:pPr>
      <w:r w:rsidRPr="00BD6E18">
        <w:t xml:space="preserve">IECEx </w:t>
      </w:r>
      <w:r w:rsidR="00E57D95" w:rsidRPr="00BD6E18">
        <w:t>OD</w:t>
      </w:r>
      <w:r w:rsidRPr="00BD6E18">
        <w:t xml:space="preserve"> </w:t>
      </w:r>
      <w:r w:rsidR="00CE6E3E" w:rsidRPr="00BD6E18">
        <w:t>4</w:t>
      </w:r>
      <w:r w:rsidR="00E57D95" w:rsidRPr="00BD6E18">
        <w:t xml:space="preserve">22 IECEx Certified Equipment Scheme covering equipment for use in explosive atmospheres – </w:t>
      </w:r>
      <w:r w:rsidR="00E57D95" w:rsidRPr="00913966">
        <w:rPr>
          <w:bCs/>
          <w:spacing w:val="0"/>
          <w:lang w:eastAsia="en-AU"/>
        </w:rPr>
        <w:t>Procedures for the granting of Licenses to issue and use the IECEx Conformity Mark</w:t>
      </w:r>
    </w:p>
    <w:p w14:paraId="7C702E9C" w14:textId="49DF1F6B" w:rsidR="00E57D95" w:rsidRPr="00BD6E18" w:rsidRDefault="00AD44BF" w:rsidP="00907F08">
      <w:pPr>
        <w:pStyle w:val="ListNumber"/>
        <w:tabs>
          <w:tab w:val="num" w:pos="360"/>
        </w:tabs>
        <w:ind w:left="340" w:hanging="340"/>
      </w:pPr>
      <w:r w:rsidRPr="00BD6E18">
        <w:t xml:space="preserve">IECEx </w:t>
      </w:r>
      <w:r w:rsidR="00E57D95" w:rsidRPr="00BD6E18">
        <w:t>OD</w:t>
      </w:r>
      <w:r w:rsidRPr="00BD6E18">
        <w:t xml:space="preserve"> </w:t>
      </w:r>
      <w:r w:rsidR="00CE6E3E" w:rsidRPr="00BD6E18">
        <w:t>4</w:t>
      </w:r>
      <w:r w:rsidR="00E57D95" w:rsidRPr="00BD6E18">
        <w:t xml:space="preserve">23 </w:t>
      </w:r>
      <w:r w:rsidR="00445ACC" w:rsidRPr="00BD6E18">
        <w:t>I</w:t>
      </w:r>
      <w:r w:rsidR="00E57D95" w:rsidRPr="00BD6E18">
        <w:t xml:space="preserve">ECEx Certified Equipment Scheme covering equipment for use in explosive atmospheres – </w:t>
      </w:r>
      <w:r w:rsidR="00E57D95" w:rsidRPr="00913966">
        <w:rPr>
          <w:bCs/>
          <w:spacing w:val="0"/>
          <w:lang w:eastAsia="en-AU"/>
        </w:rPr>
        <w:t>Terms and Conditions for use of the IECEx Conformity Mark</w:t>
      </w:r>
    </w:p>
    <w:p w14:paraId="76B9118D" w14:textId="4DA5722A" w:rsidR="00445ACC" w:rsidRPr="00BD6E18" w:rsidRDefault="00445ACC" w:rsidP="00445ACC">
      <w:pPr>
        <w:pStyle w:val="NOTE"/>
      </w:pPr>
      <w:r w:rsidRPr="00913966">
        <w:t>NOTE</w:t>
      </w:r>
      <w:r w:rsidR="001570BA" w:rsidRPr="00913966">
        <w:tab/>
      </w:r>
      <w:r w:rsidRPr="00913966">
        <w:t xml:space="preserve">The latest editions of the above documents were </w:t>
      </w:r>
      <w:r w:rsidR="009E0AC2" w:rsidRPr="00913966">
        <w:t>applied.</w:t>
      </w:r>
    </w:p>
    <w:p w14:paraId="34E34A3B" w14:textId="77777777" w:rsidR="002E15E3" w:rsidRPr="00BD6E18" w:rsidRDefault="00496534" w:rsidP="00496534">
      <w:pPr>
        <w:pStyle w:val="Heading2"/>
      </w:pPr>
      <w:bookmarkStart w:id="144" w:name="_Toc184644412"/>
      <w:r w:rsidRPr="00BD6E18">
        <w:t>Comments (i</w:t>
      </w:r>
      <w:r w:rsidR="002E15E3" w:rsidRPr="00BD6E18">
        <w:t>ncluding issues found during assessment)</w:t>
      </w:r>
      <w:bookmarkEnd w:id="144"/>
    </w:p>
    <w:p w14:paraId="7BFEC266" w14:textId="057567B1" w:rsidR="004C0CF8" w:rsidRPr="00BD6E18" w:rsidRDefault="00C2360A" w:rsidP="004C0CF8">
      <w:pPr>
        <w:pStyle w:val="PARAGRAPH"/>
      </w:pPr>
      <w:r w:rsidRPr="00A06D22">
        <w:t>Eurofins E&amp;E CML Limited</w:t>
      </w:r>
      <w:r w:rsidR="00046F7A" w:rsidRPr="002A2C70">
        <w:t xml:space="preserve"> covers the requirements for the Conformity Mark License System under </w:t>
      </w:r>
      <w:r w:rsidR="00894E48">
        <w:t xml:space="preserve">Clause 13 of </w:t>
      </w:r>
      <w:r w:rsidR="00046F7A" w:rsidRPr="002A2C70">
        <w:t>Surveillance Manual &amp; IECEx Mark Application</w:t>
      </w:r>
      <w:r w:rsidR="00B93C8C">
        <w:t xml:space="preserve">, Version </w:t>
      </w:r>
      <w:r w:rsidR="00783413">
        <w:t>4.1</w:t>
      </w:r>
      <w:r w:rsidR="00046F7A" w:rsidRPr="002A2C70">
        <w:t>.</w:t>
      </w:r>
      <w:r w:rsidR="00BE68FA">
        <w:t xml:space="preserve">  There has been no work done since 2016 under this scheme.</w:t>
      </w:r>
    </w:p>
    <w:p w14:paraId="32224F73" w14:textId="77777777" w:rsidR="00496534" w:rsidRPr="00BD6E18" w:rsidRDefault="002E15E3" w:rsidP="00496534">
      <w:pPr>
        <w:pStyle w:val="Heading1"/>
      </w:pPr>
      <w:r w:rsidRPr="00BD6E18">
        <w:br w:type="page"/>
      </w:r>
      <w:r w:rsidR="00496534" w:rsidRPr="00BD6E18">
        <w:lastRenderedPageBreak/>
        <w:t xml:space="preserve"> </w:t>
      </w:r>
      <w:bookmarkStart w:id="145" w:name="_Toc184644413"/>
      <w:r w:rsidR="00496534" w:rsidRPr="00BD6E18">
        <w:t>Annexes</w:t>
      </w:r>
      <w:bookmarkEnd w:id="145"/>
    </w:p>
    <w:p w14:paraId="694ECA43" w14:textId="6EC3550A" w:rsidR="00477BBA" w:rsidRPr="00913966" w:rsidRDefault="00DF5E74" w:rsidP="00477BBA">
      <w:pPr>
        <w:pStyle w:val="PARAGRAPH"/>
        <w:rPr>
          <w:color w:val="00B050"/>
          <w:spacing w:val="0"/>
          <w:sz w:val="18"/>
          <w:lang w:eastAsia="en-AU"/>
        </w:rPr>
      </w:pPr>
      <w:r w:rsidRPr="00BD6E18">
        <w:t>See Contents</w:t>
      </w:r>
      <w:r w:rsidR="004D4EE4" w:rsidRPr="00BD6E18">
        <w:t>.</w:t>
      </w:r>
    </w:p>
    <w:p w14:paraId="6CBBD085" w14:textId="23349358" w:rsidR="00946DDD" w:rsidRPr="00913966" w:rsidRDefault="00946DDD" w:rsidP="009B3D3E">
      <w:pPr>
        <w:pStyle w:val="PARAGRAPH"/>
        <w:rPr>
          <w:color w:val="00B050"/>
          <w:spacing w:val="0"/>
          <w:sz w:val="18"/>
          <w:lang w:eastAsia="en-AU"/>
        </w:rPr>
      </w:pPr>
    </w:p>
    <w:p w14:paraId="3BF25ACB" w14:textId="6662DF1D" w:rsidR="009B3D3E" w:rsidRPr="00913966" w:rsidRDefault="00946DDD" w:rsidP="00946DDD">
      <w:pPr>
        <w:pStyle w:val="ANNEXtitle"/>
        <w:rPr>
          <w:lang w:eastAsia="en-AU"/>
        </w:rPr>
      </w:pPr>
      <w:r w:rsidRPr="00913966">
        <w:rPr>
          <w:lang w:eastAsia="en-AU"/>
        </w:rPr>
        <w:lastRenderedPageBreak/>
        <w:br/>
      </w:r>
      <w:bookmarkStart w:id="146" w:name="_Ref40095823"/>
      <w:bookmarkStart w:id="147" w:name="_Toc184644414"/>
      <w:r w:rsidRPr="00913966">
        <w:rPr>
          <w:lang w:eastAsia="en-AU"/>
        </w:rPr>
        <w:t>Scope for IECEx Certified Equipment Scheme</w:t>
      </w:r>
      <w:bookmarkEnd w:id="146"/>
      <w:bookmarkEnd w:id="147"/>
    </w:p>
    <w:p w14:paraId="054A98EC" w14:textId="28CA6CCE" w:rsidR="008D11C0" w:rsidRPr="00913966" w:rsidRDefault="008D11C0" w:rsidP="006F2F2C">
      <w:pPr>
        <w:pStyle w:val="ANNEX-heading1"/>
        <w:rPr>
          <w:lang w:eastAsia="en-AU"/>
        </w:rPr>
      </w:pPr>
      <w:bookmarkStart w:id="148" w:name="_Toc184644415"/>
      <w:r w:rsidRPr="00913966">
        <w:rPr>
          <w:lang w:eastAsia="en-AU"/>
        </w:rPr>
        <w:t>Current standards</w:t>
      </w:r>
      <w:bookmarkEnd w:id="148"/>
      <w:r w:rsidRPr="00913966">
        <w:rPr>
          <w:lang w:eastAsia="en-AU"/>
        </w:rPr>
        <w:t xml:space="preserve"> </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8D11C0" w:rsidRPr="00BD6E18" w14:paraId="74397918" w14:textId="77777777" w:rsidTr="00F80266">
        <w:trPr>
          <w:tblHeader/>
        </w:trPr>
        <w:tc>
          <w:tcPr>
            <w:tcW w:w="0" w:type="auto"/>
            <w:shd w:val="clear" w:color="auto" w:fill="auto"/>
            <w:noWrap/>
            <w:tcMar>
              <w:top w:w="45" w:type="dxa"/>
              <w:left w:w="90" w:type="dxa"/>
              <w:bottom w:w="45" w:type="dxa"/>
              <w:right w:w="45" w:type="dxa"/>
            </w:tcMar>
          </w:tcPr>
          <w:p w14:paraId="13CF596C" w14:textId="77777777" w:rsidR="008D11C0" w:rsidRPr="00BD6E18" w:rsidRDefault="008D11C0" w:rsidP="00A27BEE">
            <w:pPr>
              <w:pStyle w:val="TABLE-col-heading"/>
            </w:pPr>
            <w:r w:rsidRPr="00BD6E18">
              <w:t xml:space="preserve">Number </w:t>
            </w:r>
          </w:p>
        </w:tc>
        <w:tc>
          <w:tcPr>
            <w:tcW w:w="3035" w:type="pct"/>
            <w:shd w:val="clear" w:color="auto" w:fill="auto"/>
            <w:tcMar>
              <w:top w:w="45" w:type="dxa"/>
              <w:left w:w="90" w:type="dxa"/>
              <w:bottom w:w="45" w:type="dxa"/>
              <w:right w:w="45" w:type="dxa"/>
            </w:tcMar>
          </w:tcPr>
          <w:p w14:paraId="14A62DE6" w14:textId="77777777" w:rsidR="008D11C0" w:rsidRPr="00BD6E18" w:rsidRDefault="008D11C0" w:rsidP="00A27BEE">
            <w:pPr>
              <w:pStyle w:val="TABLE-col-heading"/>
            </w:pPr>
            <w:r w:rsidRPr="00BD6E18">
              <w:t xml:space="preserve">Title </w:t>
            </w:r>
          </w:p>
        </w:tc>
        <w:tc>
          <w:tcPr>
            <w:tcW w:w="939" w:type="pct"/>
          </w:tcPr>
          <w:p w14:paraId="463B83BB" w14:textId="5565C138" w:rsidR="008D11C0" w:rsidRPr="00BD6E18" w:rsidRDefault="008D11C0" w:rsidP="00A27BEE">
            <w:pPr>
              <w:pStyle w:val="TABLE-col-heading"/>
            </w:pPr>
            <w:r w:rsidRPr="00BD6E18">
              <w:t>Comments</w:t>
            </w:r>
          </w:p>
        </w:tc>
      </w:tr>
      <w:tr w:rsidR="008D11C0" w:rsidRPr="00BD6E18" w14:paraId="720ABC9C" w14:textId="77777777" w:rsidTr="00F80266">
        <w:tc>
          <w:tcPr>
            <w:tcW w:w="0" w:type="auto"/>
            <w:shd w:val="clear" w:color="auto" w:fill="auto"/>
            <w:noWrap/>
            <w:tcMar>
              <w:top w:w="45" w:type="dxa"/>
              <w:left w:w="90" w:type="dxa"/>
              <w:bottom w:w="45" w:type="dxa"/>
              <w:right w:w="45" w:type="dxa"/>
            </w:tcMar>
          </w:tcPr>
          <w:p w14:paraId="5BE77797" w14:textId="77777777" w:rsidR="008D11C0" w:rsidRPr="00BD6E18" w:rsidRDefault="008D11C0" w:rsidP="00A27BEE">
            <w:pPr>
              <w:pStyle w:val="TABLE-cell"/>
            </w:pPr>
            <w:r w:rsidRPr="00BD6E18">
              <w:t xml:space="preserve">IEC 60079-0 </w:t>
            </w:r>
          </w:p>
          <w:p w14:paraId="59E3CF05" w14:textId="795BFAAC" w:rsidR="008D11C0" w:rsidRPr="00BD6E18" w:rsidRDefault="008D11C0" w:rsidP="00A27BEE">
            <w:pPr>
              <w:pStyle w:val="TABLE-cell"/>
            </w:pPr>
            <w:r w:rsidRPr="00BD6E18">
              <w:t xml:space="preserve">Edition </w:t>
            </w:r>
            <w:r w:rsidR="00161A38" w:rsidRPr="00BD6E18">
              <w:t>7</w:t>
            </w:r>
            <w:r w:rsidRPr="00BD6E18">
              <w:t>.0</w:t>
            </w:r>
          </w:p>
        </w:tc>
        <w:tc>
          <w:tcPr>
            <w:tcW w:w="3035" w:type="pct"/>
            <w:shd w:val="clear" w:color="auto" w:fill="auto"/>
            <w:tcMar>
              <w:top w:w="45" w:type="dxa"/>
              <w:left w:w="90" w:type="dxa"/>
              <w:bottom w:w="45" w:type="dxa"/>
              <w:right w:w="45" w:type="dxa"/>
            </w:tcMar>
          </w:tcPr>
          <w:p w14:paraId="1389D3A0" w14:textId="77777777" w:rsidR="008D11C0" w:rsidRPr="00BD6E18" w:rsidRDefault="008D11C0" w:rsidP="00A27BEE">
            <w:pPr>
              <w:pStyle w:val="TABLE-cell"/>
            </w:pPr>
            <w:r w:rsidRPr="00BD6E18">
              <w:t xml:space="preserve">Explosive atmospheres - Part 0: Equipment - General requirements </w:t>
            </w:r>
          </w:p>
        </w:tc>
        <w:tc>
          <w:tcPr>
            <w:tcW w:w="939" w:type="pct"/>
          </w:tcPr>
          <w:p w14:paraId="29886EAD" w14:textId="563B8509" w:rsidR="008D11C0" w:rsidRPr="00083AE2" w:rsidRDefault="00676FF0" w:rsidP="00A27BEE">
            <w:pPr>
              <w:pStyle w:val="TABLE-cell"/>
            </w:pPr>
            <w:r w:rsidRPr="00083AE2">
              <w:t>In ISO/IEC 17065 and ISO/IEC 17025 scopes</w:t>
            </w:r>
          </w:p>
        </w:tc>
      </w:tr>
      <w:tr w:rsidR="008D11C0" w:rsidRPr="00BD6E18" w14:paraId="5B2A8CA5" w14:textId="77777777" w:rsidTr="00F80266">
        <w:tc>
          <w:tcPr>
            <w:tcW w:w="0" w:type="auto"/>
            <w:shd w:val="clear" w:color="auto" w:fill="auto"/>
            <w:noWrap/>
            <w:tcMar>
              <w:top w:w="45" w:type="dxa"/>
              <w:left w:w="90" w:type="dxa"/>
              <w:bottom w:w="45" w:type="dxa"/>
              <w:right w:w="45" w:type="dxa"/>
            </w:tcMar>
          </w:tcPr>
          <w:p w14:paraId="20F29DBE" w14:textId="77777777" w:rsidR="008D11C0" w:rsidRPr="00BD6E18" w:rsidRDefault="008D11C0" w:rsidP="00A27BEE">
            <w:pPr>
              <w:pStyle w:val="TABLE-cell"/>
            </w:pPr>
            <w:r w:rsidRPr="00BD6E18">
              <w:t>IEC 60079-1</w:t>
            </w:r>
          </w:p>
          <w:p w14:paraId="169A3940" w14:textId="77777777" w:rsidR="008D11C0" w:rsidRPr="00BD6E18" w:rsidRDefault="008D11C0" w:rsidP="00A27BEE">
            <w:pPr>
              <w:pStyle w:val="TABLE-cell"/>
            </w:pPr>
            <w:r w:rsidRPr="00BD6E18">
              <w:t>Edition 7.0</w:t>
            </w:r>
          </w:p>
        </w:tc>
        <w:tc>
          <w:tcPr>
            <w:tcW w:w="3035" w:type="pct"/>
            <w:shd w:val="clear" w:color="auto" w:fill="auto"/>
            <w:tcMar>
              <w:top w:w="45" w:type="dxa"/>
              <w:left w:w="90" w:type="dxa"/>
              <w:bottom w:w="45" w:type="dxa"/>
              <w:right w:w="45" w:type="dxa"/>
            </w:tcMar>
          </w:tcPr>
          <w:p w14:paraId="3592FAB5" w14:textId="77777777" w:rsidR="008D11C0" w:rsidRPr="00BD6E18" w:rsidRDefault="008D11C0" w:rsidP="00A27BEE">
            <w:pPr>
              <w:pStyle w:val="TABLE-cell"/>
            </w:pPr>
            <w:r w:rsidRPr="00BD6E18">
              <w:t>Explosive atmospheres - Part 1: Equipment protection by flameproof</w:t>
            </w:r>
          </w:p>
          <w:p w14:paraId="62A8BCE8" w14:textId="77777777" w:rsidR="008D11C0" w:rsidRPr="00BD6E18" w:rsidRDefault="008D11C0" w:rsidP="00A27BEE">
            <w:pPr>
              <w:pStyle w:val="TABLE-cell"/>
            </w:pPr>
            <w:r w:rsidRPr="00BD6E18">
              <w:t>enclosures “d”</w:t>
            </w:r>
          </w:p>
        </w:tc>
        <w:tc>
          <w:tcPr>
            <w:tcW w:w="939" w:type="pct"/>
          </w:tcPr>
          <w:p w14:paraId="7E63F13C" w14:textId="2CC13936" w:rsidR="008D11C0" w:rsidRPr="00083AE2" w:rsidRDefault="000C641A" w:rsidP="00A27BEE">
            <w:pPr>
              <w:pStyle w:val="TABLE-cell"/>
            </w:pPr>
            <w:r w:rsidRPr="00083AE2">
              <w:t>In ISO/IEC 17065 and ISO/IEC 17025 scopes</w:t>
            </w:r>
          </w:p>
        </w:tc>
      </w:tr>
      <w:tr w:rsidR="008D11C0" w:rsidRPr="00BD6E18" w14:paraId="3A8BD9D9" w14:textId="77777777" w:rsidTr="00F80266">
        <w:tc>
          <w:tcPr>
            <w:tcW w:w="0" w:type="auto"/>
            <w:shd w:val="clear" w:color="auto" w:fill="auto"/>
            <w:noWrap/>
            <w:tcMar>
              <w:top w:w="45" w:type="dxa"/>
              <w:left w:w="90" w:type="dxa"/>
              <w:bottom w:w="45" w:type="dxa"/>
              <w:right w:w="45" w:type="dxa"/>
            </w:tcMar>
          </w:tcPr>
          <w:p w14:paraId="0A628DE8" w14:textId="77777777" w:rsidR="008D11C0" w:rsidRPr="00BD6E18" w:rsidRDefault="008D11C0" w:rsidP="00A27BEE">
            <w:pPr>
              <w:pStyle w:val="TABLE-cell"/>
            </w:pPr>
            <w:r w:rsidRPr="00BD6E18">
              <w:t xml:space="preserve">IEC 60079-2 </w:t>
            </w:r>
          </w:p>
          <w:p w14:paraId="01EAA958" w14:textId="77777777" w:rsidR="008D11C0" w:rsidRPr="00BD6E18" w:rsidRDefault="008D11C0" w:rsidP="00A27BEE">
            <w:pPr>
              <w:pStyle w:val="TABLE-cell"/>
            </w:pPr>
            <w:r w:rsidRPr="00BD6E18">
              <w:t>Edition 6.0</w:t>
            </w:r>
          </w:p>
        </w:tc>
        <w:tc>
          <w:tcPr>
            <w:tcW w:w="3035" w:type="pct"/>
            <w:shd w:val="clear" w:color="auto" w:fill="auto"/>
            <w:tcMar>
              <w:top w:w="45" w:type="dxa"/>
              <w:left w:w="90" w:type="dxa"/>
              <w:bottom w:w="45" w:type="dxa"/>
              <w:right w:w="45" w:type="dxa"/>
            </w:tcMar>
          </w:tcPr>
          <w:p w14:paraId="226F40F4" w14:textId="247B83E4" w:rsidR="008D11C0" w:rsidRPr="00BD6E18" w:rsidRDefault="008D11C0" w:rsidP="00A27BEE">
            <w:pPr>
              <w:pStyle w:val="TABLE-cell"/>
            </w:pPr>
            <w:r w:rsidRPr="00BD6E18">
              <w:t xml:space="preserve">Explosive atmospheres - Part 2: Equipment protection by </w:t>
            </w:r>
            <w:r w:rsidR="005B49A7" w:rsidRPr="00BD6E18">
              <w:t>pressurized.</w:t>
            </w:r>
          </w:p>
          <w:p w14:paraId="211B9C06" w14:textId="77777777" w:rsidR="008D11C0" w:rsidRPr="00BD6E18" w:rsidRDefault="008D11C0" w:rsidP="00A27BEE">
            <w:pPr>
              <w:pStyle w:val="TABLE-cell"/>
            </w:pPr>
            <w:r w:rsidRPr="00BD6E18">
              <w:t>enclosure “p’</w:t>
            </w:r>
          </w:p>
        </w:tc>
        <w:tc>
          <w:tcPr>
            <w:tcW w:w="939" w:type="pct"/>
          </w:tcPr>
          <w:p w14:paraId="3B3D5252" w14:textId="7FABF673" w:rsidR="008D11C0" w:rsidRPr="00083AE2" w:rsidRDefault="0098174F" w:rsidP="00A27BEE">
            <w:pPr>
              <w:pStyle w:val="TABLE-cell"/>
            </w:pPr>
            <w:r w:rsidRPr="00083AE2">
              <w:t>In ISO/IEC 17065 and ISO/IEC 17025 scopes</w:t>
            </w:r>
          </w:p>
        </w:tc>
      </w:tr>
      <w:tr w:rsidR="008D11C0" w:rsidRPr="00BD6E18" w14:paraId="0E622FC2" w14:textId="77777777" w:rsidTr="00F80266">
        <w:tc>
          <w:tcPr>
            <w:tcW w:w="0" w:type="auto"/>
            <w:shd w:val="clear" w:color="auto" w:fill="auto"/>
            <w:noWrap/>
            <w:tcMar>
              <w:top w:w="45" w:type="dxa"/>
              <w:left w:w="90" w:type="dxa"/>
              <w:bottom w:w="45" w:type="dxa"/>
              <w:right w:w="45" w:type="dxa"/>
            </w:tcMar>
          </w:tcPr>
          <w:p w14:paraId="22312D4E" w14:textId="77777777" w:rsidR="008D11C0" w:rsidRPr="00BD6E18" w:rsidRDefault="008D11C0" w:rsidP="00A27BEE">
            <w:pPr>
              <w:pStyle w:val="TABLE-cell"/>
            </w:pPr>
            <w:r w:rsidRPr="00BD6E18">
              <w:t>IEC 60079-5</w:t>
            </w:r>
          </w:p>
          <w:p w14:paraId="53A3CA26" w14:textId="77777777" w:rsidR="008D11C0" w:rsidRPr="00BD6E18" w:rsidRDefault="008D11C0" w:rsidP="00A27BEE">
            <w:pPr>
              <w:pStyle w:val="TABLE-cell"/>
            </w:pPr>
            <w:r w:rsidRPr="00BD6E18">
              <w:t>Edition 4.0</w:t>
            </w:r>
          </w:p>
        </w:tc>
        <w:tc>
          <w:tcPr>
            <w:tcW w:w="3035" w:type="pct"/>
            <w:shd w:val="clear" w:color="auto" w:fill="auto"/>
            <w:tcMar>
              <w:top w:w="45" w:type="dxa"/>
              <w:left w:w="90" w:type="dxa"/>
              <w:bottom w:w="45" w:type="dxa"/>
              <w:right w:w="45" w:type="dxa"/>
            </w:tcMar>
          </w:tcPr>
          <w:p w14:paraId="4D8EF237" w14:textId="77777777" w:rsidR="008D11C0" w:rsidRPr="00BD6E18" w:rsidRDefault="008D11C0" w:rsidP="00A27BEE">
            <w:pPr>
              <w:pStyle w:val="TABLE-cell"/>
            </w:pPr>
            <w:r w:rsidRPr="00BD6E18">
              <w:t>Explosive atmospheres - Part 5: Equipment protection by powder filling “q”</w:t>
            </w:r>
          </w:p>
        </w:tc>
        <w:tc>
          <w:tcPr>
            <w:tcW w:w="939" w:type="pct"/>
          </w:tcPr>
          <w:p w14:paraId="7FEEFCB9" w14:textId="0B5C24A6" w:rsidR="008D11C0" w:rsidRPr="00083AE2" w:rsidRDefault="008520C7" w:rsidP="00A27BEE">
            <w:pPr>
              <w:pStyle w:val="TABLE-cell"/>
            </w:pPr>
            <w:r w:rsidRPr="00083AE2">
              <w:t>In ISO/IEC 17065 and ISO/IEC 17025 scopes</w:t>
            </w:r>
          </w:p>
        </w:tc>
      </w:tr>
      <w:tr w:rsidR="008D11C0" w:rsidRPr="00BD6E18" w14:paraId="017D79FE" w14:textId="77777777" w:rsidTr="00F80266">
        <w:tc>
          <w:tcPr>
            <w:tcW w:w="0" w:type="auto"/>
            <w:shd w:val="clear" w:color="auto" w:fill="auto"/>
            <w:noWrap/>
            <w:tcMar>
              <w:top w:w="45" w:type="dxa"/>
              <w:left w:w="90" w:type="dxa"/>
              <w:bottom w:w="45" w:type="dxa"/>
              <w:right w:w="45" w:type="dxa"/>
            </w:tcMar>
          </w:tcPr>
          <w:p w14:paraId="67CEE457" w14:textId="77777777" w:rsidR="008D11C0" w:rsidRPr="001243C5" w:rsidRDefault="008D11C0" w:rsidP="00A27BEE">
            <w:pPr>
              <w:pStyle w:val="TABLE-cell"/>
            </w:pPr>
            <w:r w:rsidRPr="001243C5">
              <w:t>IEC 60079-6</w:t>
            </w:r>
          </w:p>
          <w:p w14:paraId="071AC6A9" w14:textId="77777777" w:rsidR="008D11C0" w:rsidRPr="00BD6E18" w:rsidRDefault="008D11C0" w:rsidP="00A27BEE">
            <w:pPr>
              <w:pStyle w:val="TABLE-cell"/>
            </w:pPr>
            <w:r w:rsidRPr="001243C5">
              <w:t>Edition 4.1</w:t>
            </w:r>
          </w:p>
        </w:tc>
        <w:tc>
          <w:tcPr>
            <w:tcW w:w="3035" w:type="pct"/>
            <w:shd w:val="clear" w:color="auto" w:fill="auto"/>
            <w:tcMar>
              <w:top w:w="45" w:type="dxa"/>
              <w:left w:w="90" w:type="dxa"/>
              <w:bottom w:w="45" w:type="dxa"/>
              <w:right w:w="45" w:type="dxa"/>
            </w:tcMar>
          </w:tcPr>
          <w:p w14:paraId="2943E7D6" w14:textId="049BA77C" w:rsidR="008D11C0" w:rsidRPr="00BD6E18" w:rsidRDefault="008D11C0" w:rsidP="00A27BEE">
            <w:pPr>
              <w:pStyle w:val="TABLE-cell"/>
            </w:pPr>
            <w:r w:rsidRPr="00BD6E18">
              <w:t xml:space="preserve">Explosive atmospheres - Part 6: Equipment protection by </w:t>
            </w:r>
            <w:r w:rsidR="0026132E">
              <w:t>liquid</w:t>
            </w:r>
            <w:r w:rsidRPr="00BD6E18">
              <w:t xml:space="preserve"> immersion “o”</w:t>
            </w:r>
          </w:p>
        </w:tc>
        <w:tc>
          <w:tcPr>
            <w:tcW w:w="939" w:type="pct"/>
          </w:tcPr>
          <w:p w14:paraId="109749D7" w14:textId="2FA8BACF" w:rsidR="008D11C0" w:rsidRPr="00083AE2" w:rsidRDefault="0080397B" w:rsidP="00A27BEE">
            <w:pPr>
              <w:pStyle w:val="TABLE-cell"/>
            </w:pPr>
            <w:r w:rsidRPr="00083AE2">
              <w:t>Edition 4.0 i</w:t>
            </w:r>
            <w:r w:rsidR="00CD5159" w:rsidRPr="00083AE2">
              <w:t>n ISO/IEC 17065 and ISO/IEC 17025 scope</w:t>
            </w:r>
            <w:r w:rsidR="009B62AE" w:rsidRPr="00083AE2">
              <w:t>.</w:t>
            </w:r>
            <w:r w:rsidR="00722EC1" w:rsidRPr="00083AE2">
              <w:t xml:space="preserve"> Ed 4.1 applied for</w:t>
            </w:r>
            <w:r w:rsidR="003F5FF1" w:rsidRPr="00083AE2">
              <w:t xml:space="preserve"> and on UKAS flexible scope.</w:t>
            </w:r>
          </w:p>
          <w:p w14:paraId="2D21B730" w14:textId="62477441" w:rsidR="00AF0DAA" w:rsidRPr="00083AE2" w:rsidRDefault="00AF0DAA" w:rsidP="00A27BEE">
            <w:pPr>
              <w:pStyle w:val="TABLE-cell"/>
            </w:pPr>
            <w:r w:rsidRPr="00083AE2">
              <w:t>Form submitted to IECEx secretariat on 2024-04-22.</w:t>
            </w:r>
          </w:p>
        </w:tc>
      </w:tr>
      <w:tr w:rsidR="008D11C0" w:rsidRPr="00BD6E18" w14:paraId="4462AADF" w14:textId="77777777" w:rsidTr="00F80266">
        <w:tc>
          <w:tcPr>
            <w:tcW w:w="0" w:type="auto"/>
            <w:shd w:val="clear" w:color="auto" w:fill="auto"/>
            <w:noWrap/>
            <w:tcMar>
              <w:top w:w="45" w:type="dxa"/>
              <w:left w:w="90" w:type="dxa"/>
              <w:bottom w:w="45" w:type="dxa"/>
              <w:right w:w="45" w:type="dxa"/>
            </w:tcMar>
          </w:tcPr>
          <w:p w14:paraId="45BDB8AD" w14:textId="77777777" w:rsidR="008D11C0" w:rsidRPr="00BD6E18" w:rsidRDefault="008D11C0" w:rsidP="00A27BEE">
            <w:pPr>
              <w:pStyle w:val="TABLE-cell"/>
            </w:pPr>
            <w:r w:rsidRPr="00BD6E18">
              <w:t>IEC 60079-7</w:t>
            </w:r>
          </w:p>
          <w:p w14:paraId="1A628F8E" w14:textId="77777777" w:rsidR="008D11C0" w:rsidRPr="00BD6E18" w:rsidRDefault="008D11C0" w:rsidP="00A27BEE">
            <w:pPr>
              <w:pStyle w:val="TABLE-cell"/>
            </w:pPr>
            <w:r w:rsidRPr="00BD6E18">
              <w:t>Edition 5.1</w:t>
            </w:r>
          </w:p>
        </w:tc>
        <w:tc>
          <w:tcPr>
            <w:tcW w:w="3035" w:type="pct"/>
            <w:shd w:val="clear" w:color="auto" w:fill="auto"/>
            <w:tcMar>
              <w:top w:w="45" w:type="dxa"/>
              <w:left w:w="90" w:type="dxa"/>
              <w:bottom w:w="45" w:type="dxa"/>
              <w:right w:w="45" w:type="dxa"/>
            </w:tcMar>
          </w:tcPr>
          <w:p w14:paraId="5229FD32" w14:textId="6B31D37B" w:rsidR="008D11C0" w:rsidRPr="00BD6E18" w:rsidRDefault="008D11C0" w:rsidP="00A27BEE">
            <w:pPr>
              <w:pStyle w:val="TABLE-cell"/>
            </w:pPr>
            <w:r w:rsidRPr="00BD6E18">
              <w:t xml:space="preserve">Explosive atmospheres - Part 7: Equipment protection by </w:t>
            </w:r>
            <w:r w:rsidR="005B49A7" w:rsidRPr="00BD6E18">
              <w:t>increased.</w:t>
            </w:r>
          </w:p>
          <w:p w14:paraId="2FE3535D" w14:textId="77777777" w:rsidR="008D11C0" w:rsidRPr="00BD6E18" w:rsidRDefault="008D11C0" w:rsidP="00A27BEE">
            <w:pPr>
              <w:pStyle w:val="TABLE-cell"/>
            </w:pPr>
            <w:r w:rsidRPr="00BD6E18">
              <w:t>safety "e"</w:t>
            </w:r>
          </w:p>
        </w:tc>
        <w:tc>
          <w:tcPr>
            <w:tcW w:w="939" w:type="pct"/>
          </w:tcPr>
          <w:p w14:paraId="77260364" w14:textId="4ED88DA9" w:rsidR="008C17CE" w:rsidRPr="00083AE2" w:rsidRDefault="008C17CE" w:rsidP="008C17CE">
            <w:pPr>
              <w:pStyle w:val="TABLE-cell"/>
              <w:rPr>
                <w:lang w:val="en-US"/>
              </w:rPr>
            </w:pPr>
            <w:r w:rsidRPr="00083AE2">
              <w:rPr>
                <w:lang w:val="en-US"/>
              </w:rPr>
              <w:t>Edition 5.0 in ISO/IEC 17065 scope and Edition 5.1 covered by flexible scope.</w:t>
            </w:r>
          </w:p>
          <w:p w14:paraId="3F01D55A" w14:textId="085D151C" w:rsidR="008D11C0" w:rsidRPr="00083AE2" w:rsidRDefault="008C17CE" w:rsidP="008C17CE">
            <w:pPr>
              <w:pStyle w:val="TABLE-cell"/>
            </w:pPr>
            <w:r w:rsidRPr="00083AE2">
              <w:rPr>
                <w:lang w:val="it-IT"/>
              </w:rPr>
              <w:t>Edition 5.1 in ISO/IEC 17025 scope</w:t>
            </w:r>
          </w:p>
        </w:tc>
      </w:tr>
      <w:tr w:rsidR="008D11C0" w:rsidRPr="00BD6E18" w14:paraId="68244FA5" w14:textId="77777777" w:rsidTr="00F80266">
        <w:tc>
          <w:tcPr>
            <w:tcW w:w="0" w:type="auto"/>
            <w:shd w:val="clear" w:color="auto" w:fill="auto"/>
            <w:noWrap/>
            <w:tcMar>
              <w:top w:w="45" w:type="dxa"/>
              <w:left w:w="90" w:type="dxa"/>
              <w:bottom w:w="45" w:type="dxa"/>
              <w:right w:w="45" w:type="dxa"/>
            </w:tcMar>
          </w:tcPr>
          <w:p w14:paraId="18420A4D" w14:textId="77777777" w:rsidR="008D11C0" w:rsidRPr="00BD6E18" w:rsidRDefault="008D11C0" w:rsidP="00A27BEE">
            <w:pPr>
              <w:pStyle w:val="TABLE-cell"/>
            </w:pPr>
            <w:r w:rsidRPr="00BD6E18">
              <w:t>IEC 60079-11</w:t>
            </w:r>
          </w:p>
          <w:p w14:paraId="3891E4EB" w14:textId="62D05B87" w:rsidR="008D11C0" w:rsidRPr="00BD6E18" w:rsidRDefault="008D11C0" w:rsidP="00A27BEE">
            <w:pPr>
              <w:pStyle w:val="TABLE-cell"/>
            </w:pPr>
            <w:r w:rsidRPr="00BD6E18">
              <w:t xml:space="preserve">Edition </w:t>
            </w:r>
            <w:r w:rsidR="00B565A8">
              <w:t>7</w:t>
            </w:r>
            <w:r w:rsidRPr="00BD6E18">
              <w:t>.0</w:t>
            </w:r>
          </w:p>
        </w:tc>
        <w:tc>
          <w:tcPr>
            <w:tcW w:w="3035" w:type="pct"/>
            <w:shd w:val="clear" w:color="auto" w:fill="auto"/>
            <w:tcMar>
              <w:top w:w="45" w:type="dxa"/>
              <w:left w:w="90" w:type="dxa"/>
              <w:bottom w:w="45" w:type="dxa"/>
              <w:right w:w="45" w:type="dxa"/>
            </w:tcMar>
          </w:tcPr>
          <w:p w14:paraId="5007E702" w14:textId="77777777" w:rsidR="008D11C0" w:rsidRPr="00BD6E18" w:rsidRDefault="008D11C0" w:rsidP="00A27BEE">
            <w:pPr>
              <w:pStyle w:val="TABLE-cell"/>
            </w:pPr>
            <w:r w:rsidRPr="00BD6E18">
              <w:t>Explosive atmospheres - Part 11: Equipment protection by intrinsic safety “i”</w:t>
            </w:r>
          </w:p>
        </w:tc>
        <w:tc>
          <w:tcPr>
            <w:tcW w:w="939" w:type="pct"/>
          </w:tcPr>
          <w:p w14:paraId="25B2BDCE" w14:textId="77777777" w:rsidR="008D11C0" w:rsidRPr="00083AE2" w:rsidRDefault="00BC5FAD" w:rsidP="00A27BEE">
            <w:pPr>
              <w:pStyle w:val="TABLE-cell"/>
            </w:pPr>
            <w:r w:rsidRPr="00083AE2">
              <w:t>Edition 7.0 i</w:t>
            </w:r>
            <w:r w:rsidR="00BA5132" w:rsidRPr="00083AE2">
              <w:t xml:space="preserve">n ISO/IEC 17065 and </w:t>
            </w:r>
            <w:r w:rsidRPr="00083AE2">
              <w:t xml:space="preserve">Edition 6.0 in </w:t>
            </w:r>
            <w:r w:rsidR="00BA5132" w:rsidRPr="00083AE2">
              <w:t>ISO/IEC 17025 scopes</w:t>
            </w:r>
          </w:p>
          <w:p w14:paraId="5A36172F" w14:textId="2B897FEC" w:rsidR="00243AAF" w:rsidRPr="00083AE2" w:rsidRDefault="0040118B" w:rsidP="00A27BEE">
            <w:pPr>
              <w:pStyle w:val="TABLE-cell"/>
            </w:pPr>
            <w:r w:rsidRPr="00083AE2">
              <w:t>Edition 7.0 on UKAS flexible scope.</w:t>
            </w:r>
          </w:p>
        </w:tc>
      </w:tr>
      <w:tr w:rsidR="002772F6" w:rsidRPr="00BD6E18" w14:paraId="6EE30688" w14:textId="77777777" w:rsidTr="00F80266">
        <w:tc>
          <w:tcPr>
            <w:tcW w:w="0" w:type="auto"/>
            <w:shd w:val="clear" w:color="auto" w:fill="auto"/>
            <w:noWrap/>
            <w:tcMar>
              <w:top w:w="45" w:type="dxa"/>
              <w:left w:w="90" w:type="dxa"/>
              <w:bottom w:w="45" w:type="dxa"/>
              <w:right w:w="45" w:type="dxa"/>
            </w:tcMar>
          </w:tcPr>
          <w:p w14:paraId="54106A85" w14:textId="77777777" w:rsidR="002772F6" w:rsidRPr="00CB188E" w:rsidRDefault="002772F6" w:rsidP="002772F6">
            <w:pPr>
              <w:pStyle w:val="TABLE-cell"/>
            </w:pPr>
            <w:r w:rsidRPr="00CB188E">
              <w:t>IEC 60079-13</w:t>
            </w:r>
          </w:p>
          <w:p w14:paraId="14D35AA5" w14:textId="77777777" w:rsidR="002772F6" w:rsidRPr="00BD6E18" w:rsidRDefault="002772F6" w:rsidP="002772F6">
            <w:pPr>
              <w:pStyle w:val="TABLE-cell"/>
            </w:pPr>
            <w:r w:rsidRPr="00CB188E">
              <w:t>Edition 2.0</w:t>
            </w:r>
          </w:p>
        </w:tc>
        <w:tc>
          <w:tcPr>
            <w:tcW w:w="3035" w:type="pct"/>
            <w:shd w:val="clear" w:color="auto" w:fill="auto"/>
            <w:tcMar>
              <w:top w:w="45" w:type="dxa"/>
              <w:left w:w="90" w:type="dxa"/>
              <w:bottom w:w="45" w:type="dxa"/>
              <w:right w:w="45" w:type="dxa"/>
            </w:tcMar>
          </w:tcPr>
          <w:p w14:paraId="0B4915C1" w14:textId="77777777" w:rsidR="002772F6" w:rsidRPr="00BD6E18" w:rsidRDefault="002772F6" w:rsidP="002772F6">
            <w:pPr>
              <w:pStyle w:val="TABLE-cell"/>
            </w:pPr>
            <w:r w:rsidRPr="00BD6E18">
              <w:t xml:space="preserve">Explosive atmospheres - </w:t>
            </w:r>
          </w:p>
          <w:p w14:paraId="0DD44E3B" w14:textId="77777777" w:rsidR="002772F6" w:rsidRPr="00BD6E18" w:rsidRDefault="002772F6" w:rsidP="002772F6">
            <w:pPr>
              <w:pStyle w:val="TABLE-cell"/>
            </w:pPr>
            <w:r w:rsidRPr="00BD6E18">
              <w:t>Part 13: Equipment protection by pressurized room "p" and artificially ventilated room "v"</w:t>
            </w:r>
          </w:p>
        </w:tc>
        <w:tc>
          <w:tcPr>
            <w:tcW w:w="939" w:type="pct"/>
          </w:tcPr>
          <w:p w14:paraId="24C9DAFE" w14:textId="65EFDB08" w:rsidR="002772F6" w:rsidRPr="00083AE2" w:rsidRDefault="002772F6" w:rsidP="002772F6">
            <w:pPr>
              <w:pStyle w:val="TABLE-cell"/>
            </w:pPr>
            <w:r w:rsidRPr="00083AE2">
              <w:t>In ISO/IEC 17065 and ISO/IEC 17025 scopes</w:t>
            </w:r>
          </w:p>
        </w:tc>
      </w:tr>
      <w:tr w:rsidR="003E7F12" w:rsidRPr="00BD6E18" w14:paraId="5A85A334" w14:textId="77777777" w:rsidTr="00F80266">
        <w:tc>
          <w:tcPr>
            <w:tcW w:w="0" w:type="auto"/>
            <w:shd w:val="clear" w:color="auto" w:fill="auto"/>
            <w:noWrap/>
            <w:tcMar>
              <w:top w:w="45" w:type="dxa"/>
              <w:left w:w="90" w:type="dxa"/>
              <w:bottom w:w="45" w:type="dxa"/>
              <w:right w:w="45" w:type="dxa"/>
            </w:tcMar>
          </w:tcPr>
          <w:p w14:paraId="167E7B75" w14:textId="77777777" w:rsidR="003E7F12" w:rsidRPr="00BD6E18" w:rsidRDefault="003E7F12" w:rsidP="003E7F12">
            <w:pPr>
              <w:pStyle w:val="TABLE-cell"/>
            </w:pPr>
            <w:r w:rsidRPr="00BD6E18">
              <w:t>IEC 60079-15</w:t>
            </w:r>
          </w:p>
          <w:p w14:paraId="0D52E849" w14:textId="77777777" w:rsidR="003E7F12" w:rsidRPr="00BD6E18" w:rsidRDefault="003E7F12" w:rsidP="003E7F12">
            <w:pPr>
              <w:pStyle w:val="TABLE-cell"/>
            </w:pPr>
            <w:r w:rsidRPr="00BD6E18">
              <w:t>Edition 5.0</w:t>
            </w:r>
          </w:p>
        </w:tc>
        <w:tc>
          <w:tcPr>
            <w:tcW w:w="3035" w:type="pct"/>
            <w:shd w:val="clear" w:color="auto" w:fill="auto"/>
            <w:tcMar>
              <w:top w:w="45" w:type="dxa"/>
              <w:left w:w="90" w:type="dxa"/>
              <w:bottom w:w="45" w:type="dxa"/>
              <w:right w:w="45" w:type="dxa"/>
            </w:tcMar>
          </w:tcPr>
          <w:p w14:paraId="40A5F583" w14:textId="77777777" w:rsidR="003E7F12" w:rsidRPr="00BD6E18" w:rsidRDefault="003E7F12" w:rsidP="003E7F12">
            <w:pPr>
              <w:pStyle w:val="TABLE-cell"/>
            </w:pPr>
            <w:r w:rsidRPr="00BD6E18">
              <w:t>Explosive atmospheres – Part 15: Equipment protection by type of protection "n"</w:t>
            </w:r>
          </w:p>
        </w:tc>
        <w:tc>
          <w:tcPr>
            <w:tcW w:w="939" w:type="pct"/>
          </w:tcPr>
          <w:p w14:paraId="39C876E3" w14:textId="3C082368" w:rsidR="003E7F12" w:rsidRPr="00083AE2" w:rsidRDefault="003E7F12" w:rsidP="003E7F12">
            <w:pPr>
              <w:pStyle w:val="TABLE-cell"/>
            </w:pPr>
            <w:r w:rsidRPr="00083AE2">
              <w:t>In ISO/IEC 17065 and ISO/IEC 17025 scopes</w:t>
            </w:r>
          </w:p>
        </w:tc>
      </w:tr>
      <w:tr w:rsidR="003E7F12" w:rsidRPr="00BD6E18" w14:paraId="6EA7038E" w14:textId="77777777" w:rsidTr="00F80266">
        <w:tc>
          <w:tcPr>
            <w:tcW w:w="0" w:type="auto"/>
            <w:shd w:val="clear" w:color="auto" w:fill="auto"/>
            <w:noWrap/>
            <w:tcMar>
              <w:top w:w="45" w:type="dxa"/>
              <w:left w:w="90" w:type="dxa"/>
              <w:bottom w:w="45" w:type="dxa"/>
              <w:right w:w="45" w:type="dxa"/>
            </w:tcMar>
          </w:tcPr>
          <w:p w14:paraId="53D2D955" w14:textId="77777777" w:rsidR="003E7F12" w:rsidRPr="00BD6E18" w:rsidRDefault="003E7F12" w:rsidP="003E7F12">
            <w:pPr>
              <w:pStyle w:val="TABLE-cell"/>
            </w:pPr>
            <w:r w:rsidRPr="00BD6E18">
              <w:t>IEC 60079-18</w:t>
            </w:r>
          </w:p>
          <w:p w14:paraId="5AE86ABE" w14:textId="77777777" w:rsidR="003E7F12" w:rsidRPr="00BD6E18" w:rsidRDefault="003E7F12" w:rsidP="003E7F12">
            <w:pPr>
              <w:pStyle w:val="TABLE-cell"/>
            </w:pPr>
            <w:r w:rsidRPr="00BD6E18">
              <w:t>Edition 4.1</w:t>
            </w:r>
          </w:p>
        </w:tc>
        <w:tc>
          <w:tcPr>
            <w:tcW w:w="3035" w:type="pct"/>
            <w:shd w:val="clear" w:color="auto" w:fill="auto"/>
            <w:tcMar>
              <w:top w:w="45" w:type="dxa"/>
              <w:left w:w="90" w:type="dxa"/>
              <w:bottom w:w="45" w:type="dxa"/>
              <w:right w:w="45" w:type="dxa"/>
            </w:tcMar>
          </w:tcPr>
          <w:p w14:paraId="2153E533" w14:textId="77777777" w:rsidR="003E7F12" w:rsidRPr="00BD6E18" w:rsidRDefault="003E7F12" w:rsidP="003E7F12">
            <w:pPr>
              <w:pStyle w:val="TABLE-cell"/>
            </w:pPr>
            <w:r w:rsidRPr="00BD6E18">
              <w:t>Explosive atmospheres – Part 18: Equipment protection by encapsulation “m”</w:t>
            </w:r>
          </w:p>
        </w:tc>
        <w:tc>
          <w:tcPr>
            <w:tcW w:w="939" w:type="pct"/>
          </w:tcPr>
          <w:p w14:paraId="75DCA1F6" w14:textId="75356231" w:rsidR="003E7F12" w:rsidRPr="00083AE2" w:rsidRDefault="00F25C80" w:rsidP="003E7F12">
            <w:pPr>
              <w:pStyle w:val="TABLE-cell"/>
            </w:pPr>
            <w:r w:rsidRPr="00083AE2">
              <w:t>Edition 4.0 i</w:t>
            </w:r>
            <w:r w:rsidR="003E7F12" w:rsidRPr="00083AE2">
              <w:t xml:space="preserve">n ISO/IEC 17065 and </w:t>
            </w:r>
            <w:r w:rsidR="008F0E59" w:rsidRPr="00083AE2">
              <w:t xml:space="preserve">Edition 4.1 in </w:t>
            </w:r>
            <w:r w:rsidR="003E7F12" w:rsidRPr="00083AE2">
              <w:t>ISO/IEC 17025 scopes</w:t>
            </w:r>
          </w:p>
          <w:p w14:paraId="2A8C97C4" w14:textId="2C3E63A3" w:rsidR="00D613DE" w:rsidRPr="00083AE2" w:rsidRDefault="00D613DE" w:rsidP="003E7F12">
            <w:pPr>
              <w:pStyle w:val="TABLE-cell"/>
            </w:pPr>
            <w:r w:rsidRPr="00083AE2">
              <w:lastRenderedPageBreak/>
              <w:t>Ed 4.1 applied for and on UKAS flexible scope.</w:t>
            </w:r>
          </w:p>
        </w:tc>
      </w:tr>
      <w:tr w:rsidR="003E7F12" w:rsidRPr="00BD6E18" w14:paraId="39F877EB" w14:textId="77777777" w:rsidTr="00F80266">
        <w:trPr>
          <w:trHeight w:val="517"/>
        </w:trPr>
        <w:tc>
          <w:tcPr>
            <w:tcW w:w="0" w:type="auto"/>
            <w:shd w:val="clear" w:color="auto" w:fill="auto"/>
            <w:noWrap/>
            <w:tcMar>
              <w:top w:w="45" w:type="dxa"/>
              <w:left w:w="90" w:type="dxa"/>
              <w:bottom w:w="45" w:type="dxa"/>
              <w:right w:w="45" w:type="dxa"/>
            </w:tcMar>
          </w:tcPr>
          <w:p w14:paraId="1840581F" w14:textId="77777777" w:rsidR="003E7F12" w:rsidRPr="00B6227E" w:rsidRDefault="003E7F12" w:rsidP="003E7F12">
            <w:pPr>
              <w:pStyle w:val="TABLE-cell"/>
            </w:pPr>
            <w:r w:rsidRPr="00B6227E">
              <w:lastRenderedPageBreak/>
              <w:t>IEC 60079-25</w:t>
            </w:r>
          </w:p>
          <w:p w14:paraId="778168B6" w14:textId="77777777" w:rsidR="003E7F12" w:rsidRPr="00B6227E" w:rsidRDefault="003E7F12" w:rsidP="003E7F12">
            <w:pPr>
              <w:pStyle w:val="TABLE-cell"/>
            </w:pPr>
            <w:r w:rsidRPr="00B6227E">
              <w:t>Edition 3.0</w:t>
            </w:r>
          </w:p>
        </w:tc>
        <w:tc>
          <w:tcPr>
            <w:tcW w:w="3035" w:type="pct"/>
            <w:shd w:val="clear" w:color="auto" w:fill="auto"/>
            <w:tcMar>
              <w:top w:w="45" w:type="dxa"/>
              <w:left w:w="90" w:type="dxa"/>
              <w:bottom w:w="45" w:type="dxa"/>
              <w:right w:w="45" w:type="dxa"/>
            </w:tcMar>
          </w:tcPr>
          <w:p w14:paraId="3A9B0AF3" w14:textId="77777777" w:rsidR="003E7F12" w:rsidRPr="00B6227E" w:rsidRDefault="003E7F12" w:rsidP="003E7F12">
            <w:pPr>
              <w:pStyle w:val="TABLE-cell"/>
            </w:pPr>
            <w:r w:rsidRPr="00B6227E">
              <w:t>Explosive atmospheres – Part 25: Intrinsically safe electrical systems</w:t>
            </w:r>
          </w:p>
        </w:tc>
        <w:tc>
          <w:tcPr>
            <w:tcW w:w="939" w:type="pct"/>
          </w:tcPr>
          <w:p w14:paraId="68FFD76E" w14:textId="094F8951" w:rsidR="005746E0" w:rsidRPr="00BD6E18" w:rsidRDefault="005746E0" w:rsidP="00D66333">
            <w:pPr>
              <w:pStyle w:val="TABLE-cell"/>
            </w:pPr>
            <w:r>
              <w:t>Covered by technologically equivalent standard IEC 60079-</w:t>
            </w:r>
            <w:r w:rsidR="00D66333">
              <w:t>25, Ed. 2.0,</w:t>
            </w:r>
            <w:r>
              <w:t xml:space="preserve"> in ISO/IEC 17065 and in ISO/IEC 17025 scope</w:t>
            </w:r>
            <w:r w:rsidR="00D66333">
              <w:t>s</w:t>
            </w:r>
          </w:p>
        </w:tc>
      </w:tr>
      <w:tr w:rsidR="003E7F12" w:rsidRPr="00BD6E18" w14:paraId="117BC2E8" w14:textId="77777777" w:rsidTr="00F80266">
        <w:tc>
          <w:tcPr>
            <w:tcW w:w="0" w:type="auto"/>
            <w:shd w:val="clear" w:color="auto" w:fill="auto"/>
            <w:noWrap/>
            <w:tcMar>
              <w:top w:w="45" w:type="dxa"/>
              <w:left w:w="90" w:type="dxa"/>
              <w:bottom w:w="45" w:type="dxa"/>
              <w:right w:w="45" w:type="dxa"/>
            </w:tcMar>
          </w:tcPr>
          <w:p w14:paraId="0C1D4DDD" w14:textId="77777777" w:rsidR="003E7F12" w:rsidRPr="00BD6E18" w:rsidRDefault="003E7F12" w:rsidP="003E7F12">
            <w:pPr>
              <w:pStyle w:val="TABLE-cell"/>
            </w:pPr>
            <w:r w:rsidRPr="00BD6E18">
              <w:t>IEC 60079-26</w:t>
            </w:r>
          </w:p>
          <w:p w14:paraId="5B40C271" w14:textId="77777777" w:rsidR="003E7F12" w:rsidRPr="00BD6E18" w:rsidRDefault="003E7F12" w:rsidP="003E7F12">
            <w:pPr>
              <w:pStyle w:val="TABLE-cell"/>
            </w:pPr>
            <w:r w:rsidRPr="00BD6E18">
              <w:t>Edition 3.0</w:t>
            </w:r>
          </w:p>
        </w:tc>
        <w:tc>
          <w:tcPr>
            <w:tcW w:w="3035" w:type="pct"/>
            <w:shd w:val="clear" w:color="auto" w:fill="auto"/>
            <w:tcMar>
              <w:top w:w="45" w:type="dxa"/>
              <w:left w:w="90" w:type="dxa"/>
              <w:bottom w:w="45" w:type="dxa"/>
              <w:right w:w="45" w:type="dxa"/>
            </w:tcMar>
          </w:tcPr>
          <w:p w14:paraId="5E705ADE" w14:textId="77777777" w:rsidR="003E7F12" w:rsidRPr="00BD6E18" w:rsidRDefault="003E7F12" w:rsidP="003E7F12">
            <w:pPr>
              <w:pStyle w:val="TABLE-cell"/>
            </w:pPr>
            <w:r w:rsidRPr="00BD6E18">
              <w:t>Explosive atmospheres - Part 26: Equipment with equipment protection level (EPL) Ga</w:t>
            </w:r>
          </w:p>
        </w:tc>
        <w:tc>
          <w:tcPr>
            <w:tcW w:w="939" w:type="pct"/>
          </w:tcPr>
          <w:p w14:paraId="175ACD1E" w14:textId="084960BC" w:rsidR="003E7F12" w:rsidRPr="00F256E9" w:rsidRDefault="00CD6DDC" w:rsidP="003E7F12">
            <w:pPr>
              <w:pStyle w:val="TABLE-cell"/>
            </w:pPr>
            <w:r w:rsidRPr="00F256E9">
              <w:t>Ed. 4.0 i</w:t>
            </w:r>
            <w:r w:rsidR="003E7F12" w:rsidRPr="00F256E9">
              <w:t xml:space="preserve">n ISO/IEC 17065 and </w:t>
            </w:r>
            <w:r w:rsidRPr="00F256E9">
              <w:t xml:space="preserve">Ed. 3.0 in </w:t>
            </w:r>
            <w:r w:rsidR="003E7F12" w:rsidRPr="00F256E9">
              <w:t>ISO/IEC 17025 scopes</w:t>
            </w:r>
          </w:p>
        </w:tc>
      </w:tr>
      <w:tr w:rsidR="003E7F12" w:rsidRPr="00BD6E18" w14:paraId="6203E123" w14:textId="77777777" w:rsidTr="00F80266">
        <w:tc>
          <w:tcPr>
            <w:tcW w:w="0" w:type="auto"/>
            <w:shd w:val="clear" w:color="auto" w:fill="auto"/>
            <w:noWrap/>
            <w:tcMar>
              <w:top w:w="45" w:type="dxa"/>
              <w:left w:w="90" w:type="dxa"/>
              <w:bottom w:w="45" w:type="dxa"/>
              <w:right w:w="45" w:type="dxa"/>
            </w:tcMar>
          </w:tcPr>
          <w:p w14:paraId="5C78751E" w14:textId="77777777" w:rsidR="003E7F12" w:rsidRPr="00BD6E18" w:rsidRDefault="003E7F12" w:rsidP="003E7F12">
            <w:pPr>
              <w:pStyle w:val="TABLE-cell"/>
            </w:pPr>
            <w:r w:rsidRPr="00BD6E18">
              <w:t>IEC 60079-28</w:t>
            </w:r>
          </w:p>
          <w:p w14:paraId="1431F623" w14:textId="77777777" w:rsidR="003E7F12" w:rsidRPr="00BD6E18" w:rsidRDefault="003E7F12" w:rsidP="003E7F12">
            <w:pPr>
              <w:pStyle w:val="TABLE-cell"/>
            </w:pPr>
            <w:r w:rsidRPr="00BD6E18">
              <w:t>Edition 2.0</w:t>
            </w:r>
          </w:p>
        </w:tc>
        <w:tc>
          <w:tcPr>
            <w:tcW w:w="3035" w:type="pct"/>
            <w:shd w:val="clear" w:color="auto" w:fill="auto"/>
            <w:tcMar>
              <w:top w:w="45" w:type="dxa"/>
              <w:left w:w="90" w:type="dxa"/>
              <w:bottom w:w="45" w:type="dxa"/>
              <w:right w:w="45" w:type="dxa"/>
            </w:tcMar>
          </w:tcPr>
          <w:p w14:paraId="5BBC6851" w14:textId="77777777" w:rsidR="003E7F12" w:rsidRPr="00BD6E18" w:rsidRDefault="003E7F12" w:rsidP="003E7F12">
            <w:pPr>
              <w:pStyle w:val="TABLE-cell"/>
            </w:pPr>
            <w:r w:rsidRPr="00BD6E18">
              <w:t xml:space="preserve">Explosive atmospheres - Part 28: Protection of equipment and transmission systems using optical radiation </w:t>
            </w:r>
          </w:p>
        </w:tc>
        <w:tc>
          <w:tcPr>
            <w:tcW w:w="939" w:type="pct"/>
          </w:tcPr>
          <w:p w14:paraId="65FACFD4" w14:textId="4B773276" w:rsidR="003E7F12" w:rsidRPr="00F256E9" w:rsidRDefault="003E7F12" w:rsidP="003E7F12">
            <w:pPr>
              <w:pStyle w:val="TABLE-cell"/>
            </w:pPr>
            <w:r w:rsidRPr="00F256E9">
              <w:t>In ISO/IEC 17065 and ISO/IEC 17025 scopes</w:t>
            </w:r>
          </w:p>
        </w:tc>
      </w:tr>
      <w:tr w:rsidR="003E7F12" w:rsidRPr="00BD6E18" w14:paraId="585961AA" w14:textId="77777777" w:rsidTr="00F80266">
        <w:tc>
          <w:tcPr>
            <w:tcW w:w="0" w:type="auto"/>
            <w:shd w:val="clear" w:color="auto" w:fill="auto"/>
            <w:noWrap/>
            <w:tcMar>
              <w:top w:w="45" w:type="dxa"/>
              <w:left w:w="90" w:type="dxa"/>
              <w:bottom w:w="45" w:type="dxa"/>
              <w:right w:w="45" w:type="dxa"/>
            </w:tcMar>
          </w:tcPr>
          <w:p w14:paraId="49E0F5D9" w14:textId="77777777" w:rsidR="003E7F12" w:rsidRPr="005A5A4D" w:rsidRDefault="003E7F12" w:rsidP="003E7F12">
            <w:pPr>
              <w:pStyle w:val="TABLE-cell"/>
            </w:pPr>
            <w:r w:rsidRPr="005A5A4D">
              <w:t>IEC 60079-29-1</w:t>
            </w:r>
          </w:p>
          <w:p w14:paraId="56446284" w14:textId="77777777" w:rsidR="003E7F12" w:rsidRPr="005A5A4D" w:rsidRDefault="003E7F12" w:rsidP="003E7F12">
            <w:pPr>
              <w:pStyle w:val="TABLE-cell"/>
            </w:pPr>
            <w:r w:rsidRPr="005A5A4D">
              <w:t>Edition 2.1</w:t>
            </w:r>
          </w:p>
        </w:tc>
        <w:tc>
          <w:tcPr>
            <w:tcW w:w="3035" w:type="pct"/>
            <w:shd w:val="clear" w:color="auto" w:fill="auto"/>
            <w:tcMar>
              <w:top w:w="45" w:type="dxa"/>
              <w:left w:w="90" w:type="dxa"/>
              <w:bottom w:w="45" w:type="dxa"/>
              <w:right w:w="45" w:type="dxa"/>
            </w:tcMar>
          </w:tcPr>
          <w:p w14:paraId="1884563F" w14:textId="77777777" w:rsidR="003E7F12" w:rsidRPr="005A5A4D" w:rsidRDefault="003E7F12" w:rsidP="003E7F12">
            <w:pPr>
              <w:pStyle w:val="TABLE-cell"/>
            </w:pPr>
            <w:r w:rsidRPr="005A5A4D">
              <w:t>Explosive atmospheres - Part 29-1: Gas detectors – Performance requirements of detectors for flammable gases</w:t>
            </w:r>
          </w:p>
        </w:tc>
        <w:tc>
          <w:tcPr>
            <w:tcW w:w="939" w:type="pct"/>
          </w:tcPr>
          <w:p w14:paraId="28429F91" w14:textId="77777777" w:rsidR="003E7F12" w:rsidRDefault="001C1E2D" w:rsidP="003E7F12">
            <w:pPr>
              <w:pStyle w:val="TABLE-cell"/>
              <w:rPr>
                <w:lang w:val="en-US"/>
              </w:rPr>
            </w:pPr>
            <w:r w:rsidRPr="002D0F74">
              <w:rPr>
                <w:lang w:val="en-US"/>
              </w:rPr>
              <w:t xml:space="preserve">Edition 2.0 </w:t>
            </w:r>
            <w:r w:rsidR="003E7F12" w:rsidRPr="002D0F74">
              <w:rPr>
                <w:lang w:val="en-US"/>
              </w:rPr>
              <w:t>included ISO/IEC 17065 scope</w:t>
            </w:r>
          </w:p>
          <w:p w14:paraId="27ED5EC5" w14:textId="3E52B14A" w:rsidR="00DD289F" w:rsidRPr="005A5A4D" w:rsidRDefault="002D0F74" w:rsidP="003E7F12">
            <w:pPr>
              <w:pStyle w:val="TABLE-cell"/>
            </w:pPr>
            <w:r w:rsidRPr="00083AE2">
              <w:t>Form submitted to IECEx secretariat on 2024-04-22.</w:t>
            </w:r>
          </w:p>
        </w:tc>
      </w:tr>
      <w:tr w:rsidR="003E7F12" w:rsidRPr="00BD6E18" w14:paraId="145A2BEB" w14:textId="77777777" w:rsidTr="00F80266">
        <w:tc>
          <w:tcPr>
            <w:tcW w:w="0" w:type="auto"/>
            <w:shd w:val="clear" w:color="auto" w:fill="auto"/>
            <w:noWrap/>
            <w:tcMar>
              <w:top w:w="45" w:type="dxa"/>
              <w:left w:w="90" w:type="dxa"/>
              <w:bottom w:w="45" w:type="dxa"/>
              <w:right w:w="45" w:type="dxa"/>
            </w:tcMar>
          </w:tcPr>
          <w:p w14:paraId="78049623" w14:textId="77777777" w:rsidR="003E7F12" w:rsidRPr="00705152" w:rsidRDefault="003E7F12" w:rsidP="003E7F12">
            <w:pPr>
              <w:pStyle w:val="TABLE-cell"/>
            </w:pPr>
            <w:r w:rsidRPr="00705152">
              <w:t>IEC 60079-29-4</w:t>
            </w:r>
          </w:p>
          <w:p w14:paraId="6300C5AF" w14:textId="77777777" w:rsidR="003E7F12" w:rsidRPr="00705152" w:rsidRDefault="003E7F12" w:rsidP="003E7F12">
            <w:pPr>
              <w:pStyle w:val="TABLE-cell"/>
            </w:pPr>
            <w:r w:rsidRPr="00705152">
              <w:t>Edition 1.0</w:t>
            </w:r>
          </w:p>
        </w:tc>
        <w:tc>
          <w:tcPr>
            <w:tcW w:w="3035" w:type="pct"/>
            <w:shd w:val="clear" w:color="auto" w:fill="auto"/>
            <w:tcMar>
              <w:top w:w="45" w:type="dxa"/>
              <w:left w:w="90" w:type="dxa"/>
              <w:bottom w:w="45" w:type="dxa"/>
              <w:right w:w="45" w:type="dxa"/>
            </w:tcMar>
          </w:tcPr>
          <w:p w14:paraId="2FACA5EA" w14:textId="77777777" w:rsidR="003E7F12" w:rsidRPr="00705152" w:rsidRDefault="003E7F12" w:rsidP="003E7F12">
            <w:pPr>
              <w:pStyle w:val="TABLE-cell"/>
            </w:pPr>
            <w:r w:rsidRPr="00705152">
              <w:t>Explosive Atmospheres – Part 29-4: Gas detectors - Performance requirements of open path detectors for flammable gases</w:t>
            </w:r>
          </w:p>
        </w:tc>
        <w:tc>
          <w:tcPr>
            <w:tcW w:w="939" w:type="pct"/>
          </w:tcPr>
          <w:p w14:paraId="0D65C599" w14:textId="0E063364" w:rsidR="003E7F12" w:rsidRPr="00705152" w:rsidRDefault="00B13C6C" w:rsidP="003E7F12">
            <w:pPr>
              <w:pStyle w:val="TABLE-cell"/>
            </w:pPr>
            <w:r w:rsidRPr="00392282">
              <w:t>Not in scope</w:t>
            </w:r>
          </w:p>
        </w:tc>
      </w:tr>
      <w:tr w:rsidR="003E7F12" w:rsidRPr="00BD6E18" w14:paraId="160FE291" w14:textId="77777777" w:rsidTr="00F80266">
        <w:tc>
          <w:tcPr>
            <w:tcW w:w="0" w:type="auto"/>
            <w:shd w:val="clear" w:color="auto" w:fill="auto"/>
            <w:noWrap/>
            <w:tcMar>
              <w:top w:w="45" w:type="dxa"/>
              <w:left w:w="90" w:type="dxa"/>
              <w:bottom w:w="45" w:type="dxa"/>
              <w:right w:w="45" w:type="dxa"/>
            </w:tcMar>
          </w:tcPr>
          <w:p w14:paraId="625385B9" w14:textId="77777777" w:rsidR="003E7F12" w:rsidRPr="00BD6E18" w:rsidRDefault="003E7F12" w:rsidP="003E7F12">
            <w:pPr>
              <w:pStyle w:val="TABLE-cell"/>
            </w:pPr>
            <w:r w:rsidRPr="00BD6E18">
              <w:t>IEC/IEEE 60079-30-1</w:t>
            </w:r>
          </w:p>
          <w:p w14:paraId="393E029E" w14:textId="77777777" w:rsidR="003E7F12" w:rsidRPr="00BD6E18" w:rsidRDefault="003E7F12" w:rsidP="003E7F12">
            <w:pPr>
              <w:pStyle w:val="TABLE-cell"/>
            </w:pPr>
            <w:r w:rsidRPr="00BD6E18">
              <w:t>Edition 1.0</w:t>
            </w:r>
          </w:p>
        </w:tc>
        <w:tc>
          <w:tcPr>
            <w:tcW w:w="3035" w:type="pct"/>
            <w:shd w:val="clear" w:color="auto" w:fill="auto"/>
            <w:tcMar>
              <w:top w:w="45" w:type="dxa"/>
              <w:left w:w="90" w:type="dxa"/>
              <w:bottom w:w="45" w:type="dxa"/>
              <w:right w:w="45" w:type="dxa"/>
            </w:tcMar>
          </w:tcPr>
          <w:p w14:paraId="1AF73D45" w14:textId="77777777" w:rsidR="003E7F12" w:rsidRPr="00BD6E18" w:rsidRDefault="003E7F12" w:rsidP="003E7F12">
            <w:pPr>
              <w:pStyle w:val="TABLE-cell"/>
            </w:pPr>
            <w:r w:rsidRPr="00BD6E18">
              <w:t>Explosive atmospheres – Part 30-1: Electrical resistance trace heating – General and testing requirements</w:t>
            </w:r>
          </w:p>
        </w:tc>
        <w:tc>
          <w:tcPr>
            <w:tcW w:w="939" w:type="pct"/>
          </w:tcPr>
          <w:p w14:paraId="19F639B0" w14:textId="7E487BB0" w:rsidR="003E7F12" w:rsidRPr="00E44A3C" w:rsidRDefault="003E7F12" w:rsidP="003E7F12">
            <w:pPr>
              <w:pStyle w:val="TABLE-cell"/>
            </w:pPr>
            <w:r w:rsidRPr="00E44A3C">
              <w:t>In ISO/IEC 17065 and ISO/IEC 17025 scopes</w:t>
            </w:r>
          </w:p>
        </w:tc>
      </w:tr>
      <w:tr w:rsidR="003E7F12" w:rsidRPr="00BD6E18" w14:paraId="13286145" w14:textId="77777777" w:rsidTr="00F80266">
        <w:tc>
          <w:tcPr>
            <w:tcW w:w="0" w:type="auto"/>
            <w:shd w:val="clear" w:color="auto" w:fill="auto"/>
            <w:noWrap/>
            <w:tcMar>
              <w:top w:w="45" w:type="dxa"/>
              <w:left w:w="90" w:type="dxa"/>
              <w:bottom w:w="45" w:type="dxa"/>
              <w:right w:w="45" w:type="dxa"/>
            </w:tcMar>
          </w:tcPr>
          <w:p w14:paraId="7A738F0B" w14:textId="77777777" w:rsidR="003E7F12" w:rsidRPr="00BD6E18" w:rsidRDefault="003E7F12" w:rsidP="003E7F12">
            <w:pPr>
              <w:pStyle w:val="TABLE-cell"/>
            </w:pPr>
            <w:r w:rsidRPr="00BD6E18">
              <w:t>IEC 60079-31</w:t>
            </w:r>
          </w:p>
          <w:p w14:paraId="3E4385F1" w14:textId="77777777" w:rsidR="003E7F12" w:rsidRPr="00BD6E18" w:rsidRDefault="003E7F12" w:rsidP="003E7F12">
            <w:pPr>
              <w:pStyle w:val="TABLE-cell"/>
            </w:pPr>
            <w:r w:rsidRPr="00BD6E18">
              <w:t>Edition 2.0</w:t>
            </w:r>
          </w:p>
        </w:tc>
        <w:tc>
          <w:tcPr>
            <w:tcW w:w="3035" w:type="pct"/>
            <w:shd w:val="clear" w:color="auto" w:fill="auto"/>
            <w:tcMar>
              <w:top w:w="45" w:type="dxa"/>
              <w:left w:w="90" w:type="dxa"/>
              <w:bottom w:w="45" w:type="dxa"/>
              <w:right w:w="45" w:type="dxa"/>
            </w:tcMar>
          </w:tcPr>
          <w:p w14:paraId="3F764C96" w14:textId="77777777" w:rsidR="003E7F12" w:rsidRPr="00BD6E18" w:rsidRDefault="003E7F12" w:rsidP="003E7F12">
            <w:pPr>
              <w:pStyle w:val="TABLE-cell"/>
            </w:pPr>
            <w:r w:rsidRPr="00BD6E18">
              <w:t>Explosive atmospheres – Part 31: Equipment dust ignition protection by enclosure "t"</w:t>
            </w:r>
          </w:p>
        </w:tc>
        <w:tc>
          <w:tcPr>
            <w:tcW w:w="939" w:type="pct"/>
          </w:tcPr>
          <w:p w14:paraId="735B01D4" w14:textId="7E93E79F" w:rsidR="003E7F12" w:rsidRPr="00E44A3C" w:rsidRDefault="003E7F12" w:rsidP="003E7F12">
            <w:pPr>
              <w:pStyle w:val="TABLE-cell"/>
            </w:pPr>
            <w:r w:rsidRPr="00E44A3C">
              <w:t>Ed</w:t>
            </w:r>
            <w:r w:rsidR="002D0F74" w:rsidRPr="00E44A3C">
              <w:t xml:space="preserve">. </w:t>
            </w:r>
            <w:r w:rsidRPr="00E44A3C">
              <w:t xml:space="preserve">3 is in </w:t>
            </w:r>
            <w:r w:rsidR="00F402CB" w:rsidRPr="00E44A3C">
              <w:t>ISO/IEC 17065</w:t>
            </w:r>
            <w:r w:rsidRPr="00E44A3C">
              <w:t xml:space="preserve"> scope</w:t>
            </w:r>
            <w:r w:rsidR="00323644">
              <w:t>.</w:t>
            </w:r>
          </w:p>
          <w:p w14:paraId="3864EEC2" w14:textId="0C0629C1" w:rsidR="00315FC0" w:rsidRPr="00E44A3C" w:rsidRDefault="00315FC0" w:rsidP="003E7F12">
            <w:pPr>
              <w:pStyle w:val="TABLE-cell"/>
            </w:pPr>
            <w:r w:rsidRPr="00E44A3C">
              <w:t>Ed 2.0 in ISO/IEC 17025 scope</w:t>
            </w:r>
            <w:r w:rsidR="00BC5A3E">
              <w:t>.</w:t>
            </w:r>
            <w:r w:rsidR="00BC5A3E" w:rsidRPr="00E44A3C">
              <w:t xml:space="preserve"> </w:t>
            </w:r>
            <w:r w:rsidR="00E44A3C" w:rsidRPr="00E44A3C">
              <w:t>Ed. 3.0 on UKAS flexible scope</w:t>
            </w:r>
          </w:p>
        </w:tc>
      </w:tr>
      <w:tr w:rsidR="00B13C6C" w:rsidRPr="00BD6E18" w14:paraId="3F98EFFE" w14:textId="77777777" w:rsidTr="00F80266">
        <w:tc>
          <w:tcPr>
            <w:tcW w:w="0" w:type="auto"/>
            <w:shd w:val="clear" w:color="auto" w:fill="auto"/>
            <w:noWrap/>
            <w:tcMar>
              <w:top w:w="45" w:type="dxa"/>
              <w:left w:w="90" w:type="dxa"/>
              <w:bottom w:w="45" w:type="dxa"/>
              <w:right w:w="45" w:type="dxa"/>
            </w:tcMar>
          </w:tcPr>
          <w:p w14:paraId="0F2850E9" w14:textId="77777777" w:rsidR="00B13C6C" w:rsidRPr="00B13C6C" w:rsidRDefault="00B13C6C" w:rsidP="00B13C6C">
            <w:pPr>
              <w:pStyle w:val="TABLE-cell"/>
            </w:pPr>
            <w:r w:rsidRPr="00B13C6C">
              <w:t>IEC TS 60079-32-1</w:t>
            </w:r>
          </w:p>
          <w:p w14:paraId="18B4C101" w14:textId="77777777" w:rsidR="00B13C6C" w:rsidRPr="00B13C6C" w:rsidRDefault="00B13C6C" w:rsidP="00B13C6C">
            <w:pPr>
              <w:pStyle w:val="TABLE-cell"/>
            </w:pPr>
            <w:r w:rsidRPr="00B13C6C">
              <w:t>Edition 1.1</w:t>
            </w:r>
          </w:p>
        </w:tc>
        <w:tc>
          <w:tcPr>
            <w:tcW w:w="3035" w:type="pct"/>
            <w:shd w:val="clear" w:color="auto" w:fill="auto"/>
            <w:tcMar>
              <w:top w:w="45" w:type="dxa"/>
              <w:left w:w="90" w:type="dxa"/>
              <w:bottom w:w="45" w:type="dxa"/>
              <w:right w:w="45" w:type="dxa"/>
            </w:tcMar>
          </w:tcPr>
          <w:p w14:paraId="695D0C57" w14:textId="77777777" w:rsidR="00B13C6C" w:rsidRPr="00B13C6C" w:rsidRDefault="00B13C6C" w:rsidP="00B13C6C">
            <w:pPr>
              <w:pStyle w:val="TABLE-cell"/>
            </w:pPr>
            <w:r w:rsidRPr="00B13C6C">
              <w:t>Explosive atmospheres - Part 32-1: Electrostatic hazards, guidance</w:t>
            </w:r>
          </w:p>
          <w:p w14:paraId="31AF62A9" w14:textId="77777777" w:rsidR="00B13C6C" w:rsidRPr="00B13C6C" w:rsidRDefault="00B13C6C" w:rsidP="00B13C6C">
            <w:pPr>
              <w:pStyle w:val="TABLE-cell"/>
            </w:pPr>
            <w:r w:rsidRPr="00B13C6C">
              <w:t>(may be used for testing purposes but not for issuing an IECEx Certificate of Conformity)</w:t>
            </w:r>
          </w:p>
        </w:tc>
        <w:tc>
          <w:tcPr>
            <w:tcW w:w="939" w:type="pct"/>
          </w:tcPr>
          <w:p w14:paraId="3068CD4E" w14:textId="7835D327" w:rsidR="00B13C6C" w:rsidRPr="008A7317" w:rsidRDefault="00B13C6C" w:rsidP="00B13C6C">
            <w:pPr>
              <w:pStyle w:val="TABLE-cell"/>
              <w:rPr>
                <w:highlight w:val="cyan"/>
              </w:rPr>
            </w:pPr>
            <w:r w:rsidRPr="00392282">
              <w:t>Not in scope</w:t>
            </w:r>
          </w:p>
        </w:tc>
      </w:tr>
      <w:tr w:rsidR="00B13C6C" w:rsidRPr="00BD6E18" w14:paraId="21F9C01A" w14:textId="77777777" w:rsidTr="00F80266">
        <w:tc>
          <w:tcPr>
            <w:tcW w:w="0" w:type="auto"/>
            <w:shd w:val="clear" w:color="auto" w:fill="auto"/>
            <w:noWrap/>
            <w:tcMar>
              <w:top w:w="45" w:type="dxa"/>
              <w:left w:w="90" w:type="dxa"/>
              <w:bottom w:w="45" w:type="dxa"/>
              <w:right w:w="45" w:type="dxa"/>
            </w:tcMar>
          </w:tcPr>
          <w:p w14:paraId="693BC820" w14:textId="77777777" w:rsidR="00B13C6C" w:rsidRPr="00B13C6C" w:rsidRDefault="00B13C6C" w:rsidP="00B13C6C">
            <w:pPr>
              <w:pStyle w:val="TABLE-cell"/>
            </w:pPr>
            <w:r w:rsidRPr="00B13C6C">
              <w:t>IEC 60079-32-2</w:t>
            </w:r>
          </w:p>
          <w:p w14:paraId="35796032" w14:textId="77777777" w:rsidR="00B13C6C" w:rsidRPr="00B13C6C" w:rsidRDefault="00B13C6C" w:rsidP="00B13C6C">
            <w:pPr>
              <w:pStyle w:val="TABLE-cell"/>
            </w:pPr>
            <w:r w:rsidRPr="00B13C6C">
              <w:t>Edition 1.0</w:t>
            </w:r>
          </w:p>
        </w:tc>
        <w:tc>
          <w:tcPr>
            <w:tcW w:w="3035" w:type="pct"/>
            <w:shd w:val="clear" w:color="auto" w:fill="auto"/>
            <w:tcMar>
              <w:top w:w="45" w:type="dxa"/>
              <w:left w:w="90" w:type="dxa"/>
              <w:bottom w:w="45" w:type="dxa"/>
              <w:right w:w="45" w:type="dxa"/>
            </w:tcMar>
          </w:tcPr>
          <w:p w14:paraId="0C6C3F93" w14:textId="77777777" w:rsidR="00B13C6C" w:rsidRPr="00B13C6C" w:rsidRDefault="00B13C6C" w:rsidP="00B13C6C">
            <w:pPr>
              <w:pStyle w:val="TABLE-cell"/>
            </w:pPr>
            <w:r w:rsidRPr="00B13C6C">
              <w:t>Explosive atmospheres - Part 32-2: Electrostatics hazards - Tests</w:t>
            </w:r>
          </w:p>
          <w:p w14:paraId="2FCFA2F9" w14:textId="77777777" w:rsidR="00B13C6C" w:rsidRPr="00B13C6C" w:rsidRDefault="00B13C6C" w:rsidP="00B13C6C">
            <w:pPr>
              <w:pStyle w:val="TABLE-cell"/>
            </w:pPr>
            <w:r w:rsidRPr="00B13C6C">
              <w:t>(may be used for testing purposes but not for issuing an IECEx Certificate of Conformity)</w:t>
            </w:r>
          </w:p>
        </w:tc>
        <w:tc>
          <w:tcPr>
            <w:tcW w:w="939" w:type="pct"/>
          </w:tcPr>
          <w:p w14:paraId="4BAC099E" w14:textId="47106839" w:rsidR="00B13C6C" w:rsidRPr="0056249B" w:rsidRDefault="00B13C6C" w:rsidP="00B13C6C">
            <w:pPr>
              <w:pStyle w:val="TABLE-cell"/>
              <w:rPr>
                <w:highlight w:val="cyan"/>
              </w:rPr>
            </w:pPr>
            <w:r w:rsidRPr="00392282">
              <w:t>Not in scope</w:t>
            </w:r>
          </w:p>
        </w:tc>
      </w:tr>
      <w:tr w:rsidR="003E7F12" w:rsidRPr="00BD6E18" w14:paraId="415A7EA2" w14:textId="77777777" w:rsidTr="00F80266">
        <w:tc>
          <w:tcPr>
            <w:tcW w:w="0" w:type="auto"/>
            <w:shd w:val="clear" w:color="auto" w:fill="auto"/>
            <w:noWrap/>
            <w:tcMar>
              <w:top w:w="45" w:type="dxa"/>
              <w:left w:w="90" w:type="dxa"/>
              <w:bottom w:w="45" w:type="dxa"/>
              <w:right w:w="45" w:type="dxa"/>
            </w:tcMar>
          </w:tcPr>
          <w:p w14:paraId="054B66C9" w14:textId="77777777" w:rsidR="003E7F12" w:rsidRPr="00BD6E18" w:rsidRDefault="003E7F12" w:rsidP="003E7F12">
            <w:pPr>
              <w:pStyle w:val="TABLE-cell"/>
            </w:pPr>
            <w:r w:rsidRPr="00BD6E18">
              <w:t>IEC 60079-33</w:t>
            </w:r>
          </w:p>
          <w:p w14:paraId="38B2EF7B" w14:textId="77777777" w:rsidR="003E7F12" w:rsidRPr="00BD6E18" w:rsidRDefault="003E7F12" w:rsidP="003E7F12">
            <w:pPr>
              <w:pStyle w:val="TABLE-cell"/>
            </w:pPr>
            <w:r w:rsidRPr="00BD6E18">
              <w:t>Edition 1.0</w:t>
            </w:r>
          </w:p>
        </w:tc>
        <w:tc>
          <w:tcPr>
            <w:tcW w:w="3035" w:type="pct"/>
            <w:shd w:val="clear" w:color="auto" w:fill="auto"/>
            <w:tcMar>
              <w:top w:w="45" w:type="dxa"/>
              <w:left w:w="90" w:type="dxa"/>
              <w:bottom w:w="45" w:type="dxa"/>
              <w:right w:w="45" w:type="dxa"/>
            </w:tcMar>
          </w:tcPr>
          <w:p w14:paraId="439A1FF2" w14:textId="77777777" w:rsidR="003E7F12" w:rsidRPr="00BD6E18" w:rsidRDefault="003E7F12" w:rsidP="003E7F12">
            <w:pPr>
              <w:pStyle w:val="TABLE-cell"/>
            </w:pPr>
            <w:r w:rsidRPr="00BD6E18">
              <w:t>Explosive atmospheres – Part 33: Equipment protection by special protection “s”</w:t>
            </w:r>
          </w:p>
        </w:tc>
        <w:tc>
          <w:tcPr>
            <w:tcW w:w="939" w:type="pct"/>
          </w:tcPr>
          <w:p w14:paraId="0AC84DBA" w14:textId="495F72F0" w:rsidR="003E7F12" w:rsidRPr="00323644" w:rsidRDefault="003E7F12" w:rsidP="003E7F12">
            <w:pPr>
              <w:pStyle w:val="TABLE-cell"/>
            </w:pPr>
            <w:r w:rsidRPr="00323644">
              <w:t>In ISO/IEC 17065 scope</w:t>
            </w:r>
          </w:p>
        </w:tc>
      </w:tr>
      <w:tr w:rsidR="003E7F12" w:rsidRPr="00BD6E18" w14:paraId="79AFA3DC" w14:textId="77777777" w:rsidTr="00F80266">
        <w:tc>
          <w:tcPr>
            <w:tcW w:w="0" w:type="auto"/>
            <w:shd w:val="clear" w:color="auto" w:fill="auto"/>
            <w:noWrap/>
            <w:tcMar>
              <w:top w:w="45" w:type="dxa"/>
              <w:left w:w="90" w:type="dxa"/>
              <w:bottom w:w="45" w:type="dxa"/>
              <w:right w:w="45" w:type="dxa"/>
            </w:tcMar>
          </w:tcPr>
          <w:p w14:paraId="47B8F12E" w14:textId="3036D4BE" w:rsidR="003E7F12" w:rsidRPr="00BD6E18" w:rsidRDefault="003E7F12" w:rsidP="003E7F12">
            <w:pPr>
              <w:pStyle w:val="TABLE-cell"/>
            </w:pPr>
            <w:r w:rsidRPr="00BD6E18">
              <w:t>IEC 60079-35-1</w:t>
            </w:r>
          </w:p>
          <w:p w14:paraId="1D0953DF" w14:textId="77777777" w:rsidR="003E7F12" w:rsidRPr="00BD6E18" w:rsidRDefault="003E7F12" w:rsidP="003E7F12">
            <w:pPr>
              <w:pStyle w:val="TABLE-cell"/>
            </w:pPr>
            <w:r w:rsidRPr="00BD6E18">
              <w:t>Edition 1.0</w:t>
            </w:r>
          </w:p>
        </w:tc>
        <w:tc>
          <w:tcPr>
            <w:tcW w:w="3035" w:type="pct"/>
            <w:shd w:val="clear" w:color="auto" w:fill="auto"/>
            <w:tcMar>
              <w:top w:w="45" w:type="dxa"/>
              <w:left w:w="90" w:type="dxa"/>
              <w:bottom w:w="45" w:type="dxa"/>
              <w:right w:w="45" w:type="dxa"/>
            </w:tcMar>
          </w:tcPr>
          <w:p w14:paraId="09E3438B" w14:textId="77777777" w:rsidR="003E7F12" w:rsidRPr="00BD6E18" w:rsidRDefault="003E7F12" w:rsidP="003E7F12">
            <w:pPr>
              <w:pStyle w:val="TABLE-cell"/>
            </w:pPr>
            <w:r w:rsidRPr="00BD6E18">
              <w:t>Explosive atmospheres – Part 35-1: Caplights for use in mines susceptible to firedamp – General requirements – Construction and testing in relation to the risk of explosion</w:t>
            </w:r>
          </w:p>
        </w:tc>
        <w:tc>
          <w:tcPr>
            <w:tcW w:w="939" w:type="pct"/>
          </w:tcPr>
          <w:p w14:paraId="6EA2E171" w14:textId="5D7A87A1" w:rsidR="003E7F12" w:rsidRPr="00323644" w:rsidRDefault="003E7F12" w:rsidP="003E7F12">
            <w:pPr>
              <w:pStyle w:val="TABLE-cell"/>
            </w:pPr>
            <w:r w:rsidRPr="00323644">
              <w:t>In ISO/IEC 17065 and ISO/IEC 17025 scope</w:t>
            </w:r>
          </w:p>
        </w:tc>
      </w:tr>
      <w:tr w:rsidR="003E7F12" w:rsidRPr="00BD6E18" w14:paraId="79DC0B4D" w14:textId="77777777" w:rsidTr="00F80266">
        <w:tc>
          <w:tcPr>
            <w:tcW w:w="0" w:type="auto"/>
            <w:shd w:val="clear" w:color="auto" w:fill="auto"/>
            <w:noWrap/>
            <w:tcMar>
              <w:top w:w="45" w:type="dxa"/>
              <w:left w:w="90" w:type="dxa"/>
              <w:bottom w:w="45" w:type="dxa"/>
              <w:right w:w="45" w:type="dxa"/>
            </w:tcMar>
          </w:tcPr>
          <w:p w14:paraId="622E19D8" w14:textId="77777777" w:rsidR="003E7F12" w:rsidRPr="00BD6E18" w:rsidRDefault="003E7F12" w:rsidP="003E7F12">
            <w:pPr>
              <w:pStyle w:val="TABLE-cell"/>
            </w:pPr>
            <w:r w:rsidRPr="00BD6E18">
              <w:t>IEC 60079-35-2</w:t>
            </w:r>
          </w:p>
          <w:p w14:paraId="1DA2551A" w14:textId="77777777" w:rsidR="003E7F12" w:rsidRPr="00BD6E18" w:rsidRDefault="003E7F12" w:rsidP="003E7F12">
            <w:pPr>
              <w:pStyle w:val="TABLE-cell"/>
            </w:pPr>
            <w:r w:rsidRPr="00BD6E18">
              <w:t>Edition 1.0</w:t>
            </w:r>
          </w:p>
        </w:tc>
        <w:tc>
          <w:tcPr>
            <w:tcW w:w="3035" w:type="pct"/>
            <w:shd w:val="clear" w:color="auto" w:fill="auto"/>
            <w:tcMar>
              <w:top w:w="45" w:type="dxa"/>
              <w:left w:w="90" w:type="dxa"/>
              <w:bottom w:w="45" w:type="dxa"/>
              <w:right w:w="45" w:type="dxa"/>
            </w:tcMar>
          </w:tcPr>
          <w:p w14:paraId="77A793EB" w14:textId="77777777" w:rsidR="003E7F12" w:rsidRPr="00BD6E18" w:rsidRDefault="003E7F12" w:rsidP="003E7F12">
            <w:pPr>
              <w:pStyle w:val="TABLE-cell"/>
            </w:pPr>
            <w:r w:rsidRPr="00BD6E18">
              <w:t>Explosive atmospheres – Part 35-2: Caplights for use in mines susceptible to firedamp – Performance and other safety-related matters</w:t>
            </w:r>
          </w:p>
        </w:tc>
        <w:tc>
          <w:tcPr>
            <w:tcW w:w="939" w:type="pct"/>
          </w:tcPr>
          <w:p w14:paraId="72E29787" w14:textId="16F57E81" w:rsidR="003E7F12" w:rsidRPr="00BD6E18" w:rsidRDefault="00684AEB" w:rsidP="003E7F12">
            <w:pPr>
              <w:pStyle w:val="TABLE-cell"/>
            </w:pPr>
            <w:r>
              <w:t xml:space="preserve">Covered by technologically equivalent standard IEC 60079-35-1 in ISO/IEC 17065 scope and in </w:t>
            </w:r>
            <w:r>
              <w:lastRenderedPageBreak/>
              <w:t>ISO/IEC 17025 scope</w:t>
            </w:r>
          </w:p>
        </w:tc>
      </w:tr>
      <w:tr w:rsidR="003E7F12" w:rsidRPr="00BD6E18" w14:paraId="2BDFD0A3" w14:textId="77777777" w:rsidTr="00F80266">
        <w:tc>
          <w:tcPr>
            <w:tcW w:w="0" w:type="auto"/>
            <w:shd w:val="clear" w:color="auto" w:fill="auto"/>
            <w:noWrap/>
            <w:tcMar>
              <w:top w:w="45" w:type="dxa"/>
              <w:left w:w="90" w:type="dxa"/>
              <w:bottom w:w="45" w:type="dxa"/>
              <w:right w:w="45" w:type="dxa"/>
            </w:tcMar>
          </w:tcPr>
          <w:p w14:paraId="09AA9385" w14:textId="77777777" w:rsidR="003E7F12" w:rsidRPr="00BD6E18" w:rsidRDefault="003E7F12" w:rsidP="003E7F12">
            <w:pPr>
              <w:pStyle w:val="TABLE-cell"/>
            </w:pPr>
            <w:r w:rsidRPr="00BD6E18">
              <w:lastRenderedPageBreak/>
              <w:t>IS0 80079-36</w:t>
            </w:r>
          </w:p>
          <w:p w14:paraId="6FEA033F" w14:textId="77777777" w:rsidR="003E7F12" w:rsidRPr="00BD6E18" w:rsidRDefault="003E7F12" w:rsidP="003E7F12">
            <w:pPr>
              <w:pStyle w:val="TABLE-cell"/>
            </w:pPr>
            <w:r w:rsidRPr="00BD6E18">
              <w:t>Edition 1.0</w:t>
            </w:r>
          </w:p>
        </w:tc>
        <w:tc>
          <w:tcPr>
            <w:tcW w:w="3035" w:type="pct"/>
            <w:shd w:val="clear" w:color="auto" w:fill="auto"/>
            <w:tcMar>
              <w:top w:w="45" w:type="dxa"/>
              <w:left w:w="90" w:type="dxa"/>
              <w:bottom w:w="45" w:type="dxa"/>
              <w:right w:w="45" w:type="dxa"/>
            </w:tcMar>
          </w:tcPr>
          <w:p w14:paraId="7F8B6EFC" w14:textId="77777777" w:rsidR="003E7F12" w:rsidRPr="00BD6E18" w:rsidRDefault="003E7F12" w:rsidP="003E7F12">
            <w:pPr>
              <w:pStyle w:val="TABLE-cell"/>
            </w:pPr>
            <w:r w:rsidRPr="00BD6E18">
              <w:t>Explosive atmospheres - Part 36: Non-electrical equipment for explosive atmospheres – Basic method and requirements</w:t>
            </w:r>
          </w:p>
        </w:tc>
        <w:tc>
          <w:tcPr>
            <w:tcW w:w="939" w:type="pct"/>
          </w:tcPr>
          <w:p w14:paraId="232DB75B" w14:textId="31B85540" w:rsidR="003E7F12" w:rsidRPr="00684AEB" w:rsidRDefault="003E7F12" w:rsidP="003E7F12">
            <w:pPr>
              <w:pStyle w:val="TABLE-cell"/>
            </w:pPr>
            <w:r w:rsidRPr="00684AEB">
              <w:t>In ISO/IEC 17065 and ISO/IEC 17025 scopes</w:t>
            </w:r>
          </w:p>
        </w:tc>
      </w:tr>
      <w:tr w:rsidR="003E7F12" w:rsidRPr="00BD6E18" w14:paraId="28C469F6" w14:textId="77777777" w:rsidTr="00F80266">
        <w:tc>
          <w:tcPr>
            <w:tcW w:w="0" w:type="auto"/>
            <w:shd w:val="clear" w:color="auto" w:fill="auto"/>
            <w:noWrap/>
            <w:tcMar>
              <w:top w:w="45" w:type="dxa"/>
              <w:left w:w="90" w:type="dxa"/>
              <w:bottom w:w="45" w:type="dxa"/>
              <w:right w:w="45" w:type="dxa"/>
            </w:tcMar>
          </w:tcPr>
          <w:p w14:paraId="4453C7FE" w14:textId="77777777" w:rsidR="003E7F12" w:rsidRPr="00BD6E18" w:rsidRDefault="003E7F12" w:rsidP="003E7F12">
            <w:pPr>
              <w:pStyle w:val="TABLE-cell"/>
            </w:pPr>
            <w:r w:rsidRPr="00BD6E18">
              <w:t>ISO 80079-37</w:t>
            </w:r>
          </w:p>
          <w:p w14:paraId="5D2C3FC0" w14:textId="77777777" w:rsidR="003E7F12" w:rsidRPr="00BD6E18" w:rsidRDefault="003E7F12" w:rsidP="003E7F12">
            <w:pPr>
              <w:pStyle w:val="TABLE-cell"/>
            </w:pPr>
            <w:r w:rsidRPr="00BD6E18">
              <w:t>Edition 1.0</w:t>
            </w:r>
          </w:p>
        </w:tc>
        <w:tc>
          <w:tcPr>
            <w:tcW w:w="3035" w:type="pct"/>
            <w:shd w:val="clear" w:color="auto" w:fill="auto"/>
            <w:tcMar>
              <w:top w:w="45" w:type="dxa"/>
              <w:left w:w="90" w:type="dxa"/>
              <w:bottom w:w="45" w:type="dxa"/>
              <w:right w:w="45" w:type="dxa"/>
            </w:tcMar>
          </w:tcPr>
          <w:p w14:paraId="059698D9" w14:textId="77777777" w:rsidR="003E7F12" w:rsidRPr="00BD6E18" w:rsidRDefault="003E7F12" w:rsidP="003E7F12">
            <w:pPr>
              <w:pStyle w:val="TABLE-cell"/>
            </w:pPr>
            <w:r w:rsidRPr="00BD6E18">
              <w:t>Explosive atmospheres - Part 37: Non-electrical equipment for explosive atmospheres – Non electrical type of protection constructional safety ”c” control of ignition source ”b”, liquid immersion ”k”</w:t>
            </w:r>
          </w:p>
        </w:tc>
        <w:tc>
          <w:tcPr>
            <w:tcW w:w="939" w:type="pct"/>
          </w:tcPr>
          <w:p w14:paraId="7D72661D" w14:textId="3B572148" w:rsidR="003E7F12" w:rsidRPr="00684AEB" w:rsidRDefault="003E7F12" w:rsidP="003E7F12">
            <w:pPr>
              <w:pStyle w:val="TABLE-cell"/>
            </w:pPr>
            <w:r w:rsidRPr="00684AEB">
              <w:t>In ISO/IEC 17065 and ISO/IEC 17025 scopes</w:t>
            </w:r>
          </w:p>
        </w:tc>
      </w:tr>
      <w:tr w:rsidR="003E7F12" w:rsidRPr="00BD6E18" w14:paraId="5E86C9B1" w14:textId="77777777" w:rsidTr="00F80266">
        <w:tc>
          <w:tcPr>
            <w:tcW w:w="0" w:type="auto"/>
            <w:shd w:val="clear" w:color="auto" w:fill="auto"/>
            <w:noWrap/>
            <w:tcMar>
              <w:top w:w="45" w:type="dxa"/>
              <w:left w:w="90" w:type="dxa"/>
              <w:bottom w:w="45" w:type="dxa"/>
              <w:right w:w="45" w:type="dxa"/>
            </w:tcMar>
          </w:tcPr>
          <w:p w14:paraId="1221CCED" w14:textId="77777777" w:rsidR="003E7F12" w:rsidRPr="00BD6E18" w:rsidRDefault="003E7F12" w:rsidP="003E7F12">
            <w:pPr>
              <w:pStyle w:val="TABLE-cell"/>
            </w:pPr>
            <w:r w:rsidRPr="00BD6E18">
              <w:t>IEC TS 60079-39</w:t>
            </w:r>
          </w:p>
          <w:p w14:paraId="35BF494F" w14:textId="77777777" w:rsidR="003E7F12" w:rsidRPr="00BD6E18" w:rsidRDefault="003E7F12" w:rsidP="003E7F12">
            <w:pPr>
              <w:pStyle w:val="TABLE-cell"/>
              <w:rPr>
                <w:highlight w:val="yellow"/>
              </w:rPr>
            </w:pPr>
            <w:r w:rsidRPr="00BD6E18">
              <w:t>Edition 1.0</w:t>
            </w:r>
          </w:p>
        </w:tc>
        <w:tc>
          <w:tcPr>
            <w:tcW w:w="3035" w:type="pct"/>
            <w:shd w:val="clear" w:color="auto" w:fill="auto"/>
            <w:tcMar>
              <w:top w:w="45" w:type="dxa"/>
              <w:left w:w="90" w:type="dxa"/>
              <w:bottom w:w="45" w:type="dxa"/>
              <w:right w:w="45" w:type="dxa"/>
            </w:tcMar>
          </w:tcPr>
          <w:p w14:paraId="066C31CC" w14:textId="77777777" w:rsidR="003E7F12" w:rsidRPr="00BD6E18" w:rsidRDefault="003E7F12" w:rsidP="003E7F12">
            <w:pPr>
              <w:pStyle w:val="TABLE-cell"/>
            </w:pPr>
            <w:r w:rsidRPr="00BD6E18">
              <w:t xml:space="preserve">Explosive atmospheres - Part 39: Intrinsically safe systems with electronically controlled spark duration limitation  </w:t>
            </w:r>
          </w:p>
        </w:tc>
        <w:tc>
          <w:tcPr>
            <w:tcW w:w="939" w:type="pct"/>
          </w:tcPr>
          <w:p w14:paraId="7FBF0744" w14:textId="0996F58F" w:rsidR="003E7F12" w:rsidRPr="00684AEB" w:rsidRDefault="003E7F12" w:rsidP="003E7F12">
            <w:pPr>
              <w:pStyle w:val="TABLE-cell"/>
            </w:pPr>
            <w:r w:rsidRPr="00684AEB">
              <w:t>In ISO/IEC 17065 and ISO/IEC 17025 scopes</w:t>
            </w:r>
          </w:p>
        </w:tc>
      </w:tr>
      <w:tr w:rsidR="003E7F12" w:rsidRPr="00BD6E18" w14:paraId="5E7423CC" w14:textId="77777777" w:rsidTr="00F80266">
        <w:tc>
          <w:tcPr>
            <w:tcW w:w="0" w:type="auto"/>
            <w:shd w:val="clear" w:color="auto" w:fill="auto"/>
            <w:noWrap/>
            <w:tcMar>
              <w:top w:w="45" w:type="dxa"/>
              <w:left w:w="90" w:type="dxa"/>
              <w:bottom w:w="45" w:type="dxa"/>
              <w:right w:w="45" w:type="dxa"/>
            </w:tcMar>
          </w:tcPr>
          <w:p w14:paraId="73F46D3B" w14:textId="77777777" w:rsidR="003E7F12" w:rsidRPr="00BD6E18" w:rsidRDefault="003E7F12" w:rsidP="003E7F12">
            <w:pPr>
              <w:pStyle w:val="TABLE-cell"/>
            </w:pPr>
            <w:r w:rsidRPr="00BD6E18">
              <w:t>IEC TS 60079-40</w:t>
            </w:r>
          </w:p>
          <w:p w14:paraId="030F59C9" w14:textId="77777777" w:rsidR="003E7F12" w:rsidRPr="00BD6E18" w:rsidRDefault="003E7F12" w:rsidP="003E7F12">
            <w:pPr>
              <w:pStyle w:val="TABLE-cell"/>
            </w:pPr>
            <w:r w:rsidRPr="00BD6E18">
              <w:t>Edition 1.0</w:t>
            </w:r>
          </w:p>
        </w:tc>
        <w:tc>
          <w:tcPr>
            <w:tcW w:w="3035" w:type="pct"/>
            <w:shd w:val="clear" w:color="auto" w:fill="auto"/>
            <w:tcMar>
              <w:top w:w="45" w:type="dxa"/>
              <w:left w:w="90" w:type="dxa"/>
              <w:bottom w:w="45" w:type="dxa"/>
              <w:right w:w="45" w:type="dxa"/>
            </w:tcMar>
          </w:tcPr>
          <w:p w14:paraId="7EF4367A" w14:textId="77777777" w:rsidR="003E7F12" w:rsidRPr="00BD6E18" w:rsidRDefault="003E7F12" w:rsidP="003E7F12">
            <w:pPr>
              <w:pStyle w:val="TABLE-cell"/>
            </w:pPr>
            <w:r w:rsidRPr="00BD6E18">
              <w:t>Explosive atmospheres - Part 40: Requirements for process sealing between flammable process fluids and electrical systems</w:t>
            </w:r>
          </w:p>
        </w:tc>
        <w:tc>
          <w:tcPr>
            <w:tcW w:w="939" w:type="pct"/>
          </w:tcPr>
          <w:p w14:paraId="79DAEAF1" w14:textId="787135BF" w:rsidR="003E7F12" w:rsidRPr="00110490" w:rsidRDefault="001A784E" w:rsidP="003E7F12">
            <w:pPr>
              <w:pStyle w:val="TABLE-cell"/>
              <w:rPr>
                <w:highlight w:val="green"/>
              </w:rPr>
            </w:pPr>
            <w:r w:rsidRPr="00392282">
              <w:t>Not in scope</w:t>
            </w:r>
          </w:p>
        </w:tc>
      </w:tr>
      <w:tr w:rsidR="003E7F12" w:rsidRPr="00BD6E18" w14:paraId="3DD2DF48" w14:textId="77777777" w:rsidTr="00161A38">
        <w:tc>
          <w:tcPr>
            <w:tcW w:w="0" w:type="auto"/>
            <w:shd w:val="clear" w:color="auto" w:fill="auto"/>
            <w:noWrap/>
            <w:tcMar>
              <w:top w:w="45" w:type="dxa"/>
              <w:left w:w="90" w:type="dxa"/>
              <w:bottom w:w="45" w:type="dxa"/>
              <w:right w:w="45" w:type="dxa"/>
            </w:tcMar>
          </w:tcPr>
          <w:p w14:paraId="2ED55876" w14:textId="77777777" w:rsidR="003E7F12" w:rsidRPr="00392282" w:rsidRDefault="003E7F12" w:rsidP="003E7F12">
            <w:pPr>
              <w:pStyle w:val="TABLE-cell"/>
            </w:pPr>
            <w:r w:rsidRPr="00392282">
              <w:t>IEC TS 60079-42</w:t>
            </w:r>
          </w:p>
          <w:p w14:paraId="4BEAD128" w14:textId="3CD09C4C" w:rsidR="003E7F12" w:rsidRPr="00392282" w:rsidRDefault="003E7F12" w:rsidP="003E7F12">
            <w:pPr>
              <w:pStyle w:val="TABLE-cell"/>
            </w:pPr>
            <w:r w:rsidRPr="00392282">
              <w:t>Edition 1.0</w:t>
            </w:r>
          </w:p>
        </w:tc>
        <w:tc>
          <w:tcPr>
            <w:tcW w:w="3035" w:type="pct"/>
            <w:shd w:val="clear" w:color="auto" w:fill="auto"/>
            <w:tcMar>
              <w:top w:w="45" w:type="dxa"/>
              <w:left w:w="90" w:type="dxa"/>
              <w:bottom w:w="45" w:type="dxa"/>
              <w:right w:w="45" w:type="dxa"/>
            </w:tcMar>
          </w:tcPr>
          <w:p w14:paraId="6F7A5B89" w14:textId="77777777" w:rsidR="003E7F12" w:rsidRPr="00392282" w:rsidRDefault="003E7F12" w:rsidP="003E7F12">
            <w:pPr>
              <w:pStyle w:val="TABLE-cell"/>
            </w:pPr>
            <w:r w:rsidRPr="00392282">
              <w:t>Explosive atmospheres - Part 42: Electrical safety devices for the control of potential ignition sources from Ex-Equipment</w:t>
            </w:r>
          </w:p>
          <w:p w14:paraId="0A66D077" w14:textId="44168237" w:rsidR="003E7F12" w:rsidRPr="00392282" w:rsidRDefault="003E7F12" w:rsidP="003E7F12">
            <w:pPr>
              <w:pStyle w:val="TABLE-cell"/>
            </w:pPr>
            <w:r w:rsidRPr="00392282">
              <w:t>(may be used for testing purposes but not for issuing an IECEx Certificate of Conformity)</w:t>
            </w:r>
          </w:p>
        </w:tc>
        <w:tc>
          <w:tcPr>
            <w:tcW w:w="939" w:type="pct"/>
          </w:tcPr>
          <w:p w14:paraId="25580C0C" w14:textId="2729C9D3" w:rsidR="00582922" w:rsidRPr="00392282" w:rsidRDefault="00392282" w:rsidP="003E7F12">
            <w:pPr>
              <w:pStyle w:val="TABLE-cell"/>
            </w:pPr>
            <w:r w:rsidRPr="00392282">
              <w:t>Not in scope</w:t>
            </w:r>
          </w:p>
        </w:tc>
      </w:tr>
      <w:tr w:rsidR="003E7F12" w:rsidRPr="00BD6E18" w14:paraId="7892EADD" w14:textId="77777777" w:rsidTr="00D01FD5">
        <w:trPr>
          <w:trHeight w:val="386"/>
        </w:trPr>
        <w:tc>
          <w:tcPr>
            <w:tcW w:w="0" w:type="auto"/>
            <w:shd w:val="clear" w:color="auto" w:fill="auto"/>
            <w:noWrap/>
            <w:tcMar>
              <w:top w:w="45" w:type="dxa"/>
              <w:left w:w="90" w:type="dxa"/>
              <w:bottom w:w="45" w:type="dxa"/>
              <w:right w:w="45" w:type="dxa"/>
            </w:tcMar>
          </w:tcPr>
          <w:p w14:paraId="288E39E1" w14:textId="77777777" w:rsidR="003E7F12" w:rsidRPr="000F2556" w:rsidRDefault="003E7F12" w:rsidP="003E7F12">
            <w:pPr>
              <w:pStyle w:val="TABLE-cell"/>
            </w:pPr>
            <w:r w:rsidRPr="000F2556">
              <w:t>IEC TS 60079-46</w:t>
            </w:r>
          </w:p>
          <w:p w14:paraId="734F2E5F" w14:textId="77777777" w:rsidR="003E7F12" w:rsidRPr="000F2556" w:rsidRDefault="003E7F12" w:rsidP="003E7F12">
            <w:pPr>
              <w:pStyle w:val="TABLE-cell"/>
            </w:pPr>
            <w:r w:rsidRPr="000F2556">
              <w:t>Edition 1.0</w:t>
            </w:r>
          </w:p>
        </w:tc>
        <w:tc>
          <w:tcPr>
            <w:tcW w:w="3035" w:type="pct"/>
            <w:shd w:val="clear" w:color="auto" w:fill="auto"/>
            <w:tcMar>
              <w:top w:w="45" w:type="dxa"/>
              <w:left w:w="90" w:type="dxa"/>
              <w:bottom w:w="45" w:type="dxa"/>
              <w:right w:w="45" w:type="dxa"/>
            </w:tcMar>
          </w:tcPr>
          <w:p w14:paraId="3FB2F736" w14:textId="77777777" w:rsidR="003E7F12" w:rsidRPr="000F2556" w:rsidRDefault="003E7F12" w:rsidP="003E7F12">
            <w:pPr>
              <w:pStyle w:val="TABLE-cell"/>
              <w:rPr>
                <w:bCs w:val="0"/>
              </w:rPr>
            </w:pPr>
            <w:r w:rsidRPr="000F2556">
              <w:t>Explosive atmospheres – Part 46 - Equipment assemblies</w:t>
            </w:r>
          </w:p>
        </w:tc>
        <w:tc>
          <w:tcPr>
            <w:tcW w:w="939" w:type="pct"/>
          </w:tcPr>
          <w:p w14:paraId="4FC2A078" w14:textId="71194971" w:rsidR="003E7F12" w:rsidRPr="00110490" w:rsidRDefault="003E7F12" w:rsidP="003E7F12">
            <w:pPr>
              <w:pStyle w:val="TABLE-cell"/>
              <w:rPr>
                <w:highlight w:val="green"/>
              </w:rPr>
            </w:pPr>
            <w:r w:rsidRPr="00684AEB">
              <w:t>In</w:t>
            </w:r>
            <w:r w:rsidR="00F92A53" w:rsidRPr="00684AEB">
              <w:t xml:space="preserve"> ISO/IEC </w:t>
            </w:r>
            <w:r w:rsidRPr="00684AEB">
              <w:t>17065 scope</w:t>
            </w:r>
          </w:p>
        </w:tc>
      </w:tr>
      <w:tr w:rsidR="00FC2F97" w:rsidRPr="00BD6E18" w14:paraId="04308229" w14:textId="77777777" w:rsidTr="00F80266">
        <w:tc>
          <w:tcPr>
            <w:tcW w:w="0" w:type="auto"/>
            <w:shd w:val="clear" w:color="auto" w:fill="auto"/>
            <w:noWrap/>
            <w:tcMar>
              <w:top w:w="45" w:type="dxa"/>
              <w:left w:w="90" w:type="dxa"/>
              <w:bottom w:w="45" w:type="dxa"/>
              <w:right w:w="45" w:type="dxa"/>
            </w:tcMar>
          </w:tcPr>
          <w:p w14:paraId="4F2A9E12" w14:textId="77777777" w:rsidR="00FC2F97" w:rsidRPr="00E17B91" w:rsidRDefault="003D5D0B" w:rsidP="003E7F12">
            <w:pPr>
              <w:pStyle w:val="TABLE-cell"/>
              <w:rPr>
                <w:szCs w:val="16"/>
              </w:rPr>
            </w:pPr>
            <w:r w:rsidRPr="00E17B91">
              <w:rPr>
                <w:szCs w:val="16"/>
              </w:rPr>
              <w:t>IEC TS 60079-47</w:t>
            </w:r>
          </w:p>
          <w:p w14:paraId="4F31C819" w14:textId="7EA87A7D" w:rsidR="003D5D0B" w:rsidRPr="00E17B91" w:rsidRDefault="003D5D0B" w:rsidP="003E7F12">
            <w:pPr>
              <w:pStyle w:val="TABLE-cell"/>
              <w:rPr>
                <w:szCs w:val="16"/>
              </w:rPr>
            </w:pPr>
            <w:r w:rsidRPr="00E17B91">
              <w:rPr>
                <w:szCs w:val="16"/>
              </w:rPr>
              <w:t>Edition 1.0</w:t>
            </w:r>
          </w:p>
        </w:tc>
        <w:tc>
          <w:tcPr>
            <w:tcW w:w="3035" w:type="pct"/>
            <w:shd w:val="clear" w:color="auto" w:fill="auto"/>
            <w:tcMar>
              <w:top w:w="45" w:type="dxa"/>
              <w:left w:w="90" w:type="dxa"/>
              <w:bottom w:w="45" w:type="dxa"/>
              <w:right w:w="45" w:type="dxa"/>
            </w:tcMar>
          </w:tcPr>
          <w:p w14:paraId="43D6450B" w14:textId="692B11DE" w:rsidR="00FC2F97" w:rsidRPr="00E17B91" w:rsidRDefault="00E17B91" w:rsidP="003E7F12">
            <w:pPr>
              <w:pStyle w:val="TABLE-cell"/>
              <w:rPr>
                <w:szCs w:val="16"/>
              </w:rPr>
            </w:pPr>
            <w:r w:rsidRPr="00E17B91">
              <w:rPr>
                <w:szCs w:val="16"/>
              </w:rPr>
              <w:t>Explosive atmospheres – Part 47: Equipment protection by 2-wire intrinsically safe Ethernet concept (2-WISE)</w:t>
            </w:r>
          </w:p>
        </w:tc>
        <w:tc>
          <w:tcPr>
            <w:tcW w:w="939" w:type="pct"/>
          </w:tcPr>
          <w:p w14:paraId="0E23884C" w14:textId="360FEE9A" w:rsidR="00FC2F97" w:rsidRPr="00E17B91" w:rsidRDefault="00A15E01" w:rsidP="003E7F12">
            <w:pPr>
              <w:pStyle w:val="TABLE-cell"/>
              <w:rPr>
                <w:szCs w:val="16"/>
              </w:rPr>
            </w:pPr>
            <w:r>
              <w:rPr>
                <w:szCs w:val="16"/>
              </w:rPr>
              <w:t>Not included in either scope.</w:t>
            </w:r>
          </w:p>
        </w:tc>
      </w:tr>
      <w:tr w:rsidR="003E7F12" w:rsidRPr="00BD6E18" w14:paraId="0D12272A" w14:textId="77777777" w:rsidTr="00F80266">
        <w:tc>
          <w:tcPr>
            <w:tcW w:w="0" w:type="auto"/>
            <w:shd w:val="clear" w:color="auto" w:fill="auto"/>
            <w:noWrap/>
            <w:tcMar>
              <w:top w:w="45" w:type="dxa"/>
              <w:left w:w="90" w:type="dxa"/>
              <w:bottom w:w="45" w:type="dxa"/>
              <w:right w:w="45" w:type="dxa"/>
            </w:tcMar>
          </w:tcPr>
          <w:p w14:paraId="3749273B" w14:textId="77777777" w:rsidR="003E7F12" w:rsidRPr="001A784E" w:rsidRDefault="003E7F12" w:rsidP="003E7F12">
            <w:pPr>
              <w:pStyle w:val="TABLE-cell"/>
            </w:pPr>
            <w:r w:rsidRPr="001A784E">
              <w:t>IEC 62784</w:t>
            </w:r>
          </w:p>
          <w:p w14:paraId="0C72E185" w14:textId="7105A2B3" w:rsidR="003E7F12" w:rsidRPr="001A784E" w:rsidRDefault="003E7F12" w:rsidP="003E7F12">
            <w:pPr>
              <w:pStyle w:val="TABLE-cell"/>
            </w:pPr>
            <w:r w:rsidRPr="001A784E">
              <w:t>Edition 1.1</w:t>
            </w:r>
          </w:p>
        </w:tc>
        <w:tc>
          <w:tcPr>
            <w:tcW w:w="3035" w:type="pct"/>
            <w:shd w:val="clear" w:color="auto" w:fill="auto"/>
            <w:tcMar>
              <w:top w:w="45" w:type="dxa"/>
              <w:left w:w="90" w:type="dxa"/>
              <w:bottom w:w="45" w:type="dxa"/>
              <w:right w:w="45" w:type="dxa"/>
            </w:tcMar>
          </w:tcPr>
          <w:p w14:paraId="2E42720D" w14:textId="77777777" w:rsidR="003E7F12" w:rsidRPr="001A784E" w:rsidRDefault="003E7F12" w:rsidP="003E7F12">
            <w:pPr>
              <w:pStyle w:val="TABLE-cell"/>
              <w:rPr>
                <w:bCs w:val="0"/>
              </w:rPr>
            </w:pPr>
            <w:r w:rsidRPr="001A784E">
              <w:t>Vacuum cleaners and dust extractors providing equipment protection level Dc for the collection of combustible dusts - Particular requirements</w:t>
            </w:r>
          </w:p>
        </w:tc>
        <w:tc>
          <w:tcPr>
            <w:tcW w:w="939" w:type="pct"/>
          </w:tcPr>
          <w:p w14:paraId="461E222E" w14:textId="0C59499B" w:rsidR="003E7F12" w:rsidRPr="00BD6E18" w:rsidRDefault="001A784E" w:rsidP="003E7F12">
            <w:pPr>
              <w:pStyle w:val="TABLE-cell"/>
            </w:pPr>
            <w:r w:rsidRPr="00392282">
              <w:t>Not in scope</w:t>
            </w:r>
          </w:p>
        </w:tc>
      </w:tr>
      <w:tr w:rsidR="003E7F12" w:rsidRPr="00BD6E18" w14:paraId="63DF324B" w14:textId="77777777" w:rsidTr="00F80266">
        <w:tc>
          <w:tcPr>
            <w:tcW w:w="0" w:type="auto"/>
            <w:shd w:val="clear" w:color="auto" w:fill="auto"/>
            <w:noWrap/>
            <w:tcMar>
              <w:top w:w="45" w:type="dxa"/>
              <w:left w:w="90" w:type="dxa"/>
              <w:bottom w:w="45" w:type="dxa"/>
              <w:right w:w="45" w:type="dxa"/>
            </w:tcMar>
          </w:tcPr>
          <w:p w14:paraId="0C7531AE" w14:textId="77777777" w:rsidR="003E7F12" w:rsidRPr="00211423" w:rsidRDefault="003E7F12" w:rsidP="003E7F12">
            <w:pPr>
              <w:pStyle w:val="TABLE-cell"/>
            </w:pPr>
            <w:r w:rsidRPr="00211423">
              <w:t>ISO 16852</w:t>
            </w:r>
          </w:p>
          <w:p w14:paraId="06FF9544" w14:textId="77777777" w:rsidR="003E7F12" w:rsidRPr="00211423" w:rsidRDefault="003E7F12" w:rsidP="003E7F12">
            <w:pPr>
              <w:pStyle w:val="TABLE-cell"/>
            </w:pPr>
            <w:r w:rsidRPr="00211423">
              <w:t>Edition 2</w:t>
            </w:r>
          </w:p>
        </w:tc>
        <w:tc>
          <w:tcPr>
            <w:tcW w:w="3035" w:type="pct"/>
            <w:shd w:val="clear" w:color="auto" w:fill="auto"/>
            <w:tcMar>
              <w:top w:w="45" w:type="dxa"/>
              <w:left w:w="90" w:type="dxa"/>
              <w:bottom w:w="45" w:type="dxa"/>
              <w:right w:w="45" w:type="dxa"/>
            </w:tcMar>
          </w:tcPr>
          <w:p w14:paraId="160DF5E5" w14:textId="77777777" w:rsidR="003E7F12" w:rsidRPr="00211423" w:rsidRDefault="003E7F12" w:rsidP="003E7F12">
            <w:pPr>
              <w:pStyle w:val="TABLE-cell"/>
            </w:pPr>
            <w:r w:rsidRPr="00211423">
              <w:rPr>
                <w:bCs w:val="0"/>
              </w:rPr>
              <w:t>Flame arrestors - Performance requirements., test methods and limits for use</w:t>
            </w:r>
          </w:p>
        </w:tc>
        <w:tc>
          <w:tcPr>
            <w:tcW w:w="939" w:type="pct"/>
          </w:tcPr>
          <w:p w14:paraId="309F21C4" w14:textId="03D97D12" w:rsidR="003E7F12" w:rsidRPr="00110490" w:rsidRDefault="001A784E" w:rsidP="003E7F12">
            <w:pPr>
              <w:pStyle w:val="TABLE-cell"/>
              <w:rPr>
                <w:highlight w:val="green"/>
              </w:rPr>
            </w:pPr>
            <w:r w:rsidRPr="00392282">
              <w:t>Not in scope</w:t>
            </w:r>
          </w:p>
        </w:tc>
      </w:tr>
    </w:tbl>
    <w:p w14:paraId="6B65238F" w14:textId="62CF29DB" w:rsidR="008D11C0" w:rsidRPr="00913966" w:rsidRDefault="008D11C0" w:rsidP="008D11C0">
      <w:pPr>
        <w:pStyle w:val="ANNEX-heading1"/>
        <w:rPr>
          <w:lang w:eastAsia="en-AU"/>
        </w:rPr>
      </w:pPr>
      <w:bookmarkStart w:id="149" w:name="_Toc184644416"/>
      <w:r w:rsidRPr="00913966">
        <w:rPr>
          <w:lang w:eastAsia="en-AU"/>
        </w:rPr>
        <w:t>Superseded standards</w:t>
      </w:r>
      <w:bookmarkEnd w:id="149"/>
      <w:r w:rsidRPr="00913966">
        <w:rPr>
          <w:lang w:eastAsia="en-AU"/>
        </w:rPr>
        <w:t xml:space="preserve"> </w:t>
      </w:r>
    </w:p>
    <w:p w14:paraId="44898358" w14:textId="3D6B4A2F" w:rsidR="008D11C0" w:rsidRPr="00913966" w:rsidRDefault="008D11C0" w:rsidP="00946DDD">
      <w:pPr>
        <w:pStyle w:val="PARAGRAPH"/>
        <w:rPr>
          <w:lang w:eastAsia="en-AU"/>
        </w:rPr>
      </w:pPr>
      <w:r w:rsidRPr="00913966">
        <w:rPr>
          <w:lang w:eastAsia="en-AU"/>
        </w:rPr>
        <w:t>The following superseded standards may form part of a body’s scope, generally for historical reasons.</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8D11C0" w:rsidRPr="00BD6E18" w14:paraId="48CB51A2" w14:textId="77777777" w:rsidTr="00F80266">
        <w:trPr>
          <w:tblHeader/>
        </w:trPr>
        <w:tc>
          <w:tcPr>
            <w:tcW w:w="0" w:type="auto"/>
            <w:shd w:val="clear" w:color="auto" w:fill="auto"/>
            <w:noWrap/>
            <w:tcMar>
              <w:top w:w="45" w:type="dxa"/>
              <w:left w:w="90" w:type="dxa"/>
              <w:bottom w:w="45" w:type="dxa"/>
              <w:right w:w="45" w:type="dxa"/>
            </w:tcMar>
          </w:tcPr>
          <w:p w14:paraId="518ADFCD" w14:textId="77777777" w:rsidR="008D11C0" w:rsidRPr="00BD6E18" w:rsidRDefault="008D11C0" w:rsidP="00A27BEE">
            <w:pPr>
              <w:pStyle w:val="TABLE-col-heading"/>
            </w:pPr>
            <w:r w:rsidRPr="00BD6E18">
              <w:t xml:space="preserve">Number </w:t>
            </w:r>
          </w:p>
        </w:tc>
        <w:tc>
          <w:tcPr>
            <w:tcW w:w="3035" w:type="pct"/>
            <w:shd w:val="clear" w:color="auto" w:fill="auto"/>
            <w:tcMar>
              <w:top w:w="45" w:type="dxa"/>
              <w:left w:w="90" w:type="dxa"/>
              <w:bottom w:w="45" w:type="dxa"/>
              <w:right w:w="45" w:type="dxa"/>
            </w:tcMar>
          </w:tcPr>
          <w:p w14:paraId="57B8AA97" w14:textId="77777777" w:rsidR="008D11C0" w:rsidRPr="00BD6E18" w:rsidRDefault="008D11C0" w:rsidP="00A27BEE">
            <w:pPr>
              <w:pStyle w:val="TABLE-col-heading"/>
            </w:pPr>
            <w:r w:rsidRPr="00BD6E18">
              <w:t xml:space="preserve">Title </w:t>
            </w:r>
          </w:p>
        </w:tc>
        <w:tc>
          <w:tcPr>
            <w:tcW w:w="939" w:type="pct"/>
          </w:tcPr>
          <w:p w14:paraId="62754B01" w14:textId="60ED070E" w:rsidR="008D11C0" w:rsidRPr="00BD6E18" w:rsidRDefault="008D11C0" w:rsidP="00A27BEE">
            <w:pPr>
              <w:pStyle w:val="TABLE-col-heading"/>
            </w:pPr>
            <w:r w:rsidRPr="00BD6E18">
              <w:t>Comments</w:t>
            </w:r>
          </w:p>
        </w:tc>
      </w:tr>
      <w:tr w:rsidR="008D11C0" w:rsidRPr="00BD6E18" w14:paraId="73C8EB43" w14:textId="77777777" w:rsidTr="00F80266">
        <w:trPr>
          <w:trHeight w:val="477"/>
        </w:trPr>
        <w:tc>
          <w:tcPr>
            <w:tcW w:w="0" w:type="auto"/>
            <w:shd w:val="clear" w:color="auto" w:fill="auto"/>
            <w:noWrap/>
            <w:tcMar>
              <w:top w:w="45" w:type="dxa"/>
              <w:left w:w="90" w:type="dxa"/>
              <w:bottom w:w="45" w:type="dxa"/>
              <w:right w:w="45" w:type="dxa"/>
            </w:tcMar>
          </w:tcPr>
          <w:p w14:paraId="652D9A4E" w14:textId="6EF80569" w:rsidR="008D11C0" w:rsidRPr="00BD6E18" w:rsidRDefault="008D11C0" w:rsidP="00A27BEE">
            <w:pPr>
              <w:pStyle w:val="TABLE-cell"/>
            </w:pPr>
            <w:r w:rsidRPr="00BD6E18">
              <w:t>IEC 60079-27</w:t>
            </w:r>
          </w:p>
          <w:p w14:paraId="21858BFD" w14:textId="77777777" w:rsidR="008D11C0" w:rsidRPr="00BD6E18" w:rsidRDefault="008D11C0" w:rsidP="00A27BEE">
            <w:pPr>
              <w:pStyle w:val="TABLE-cell"/>
            </w:pPr>
            <w:r w:rsidRPr="00BD6E18">
              <w:t>Edition 2.0</w:t>
            </w:r>
          </w:p>
        </w:tc>
        <w:tc>
          <w:tcPr>
            <w:tcW w:w="3035" w:type="pct"/>
            <w:shd w:val="clear" w:color="auto" w:fill="auto"/>
            <w:tcMar>
              <w:top w:w="45" w:type="dxa"/>
              <w:left w:w="90" w:type="dxa"/>
              <w:bottom w:w="45" w:type="dxa"/>
              <w:right w:w="45" w:type="dxa"/>
            </w:tcMar>
          </w:tcPr>
          <w:p w14:paraId="1B5820BC" w14:textId="77777777" w:rsidR="008D11C0" w:rsidRPr="00BD6E18" w:rsidRDefault="008D11C0" w:rsidP="00A27BEE">
            <w:pPr>
              <w:pStyle w:val="TABLE-cell"/>
            </w:pPr>
            <w:r w:rsidRPr="00BD6E18">
              <w:t>Explosive atmospheres – Part 27: Fieldbus intrinsically safe concept (FISCO)</w:t>
            </w:r>
          </w:p>
        </w:tc>
        <w:tc>
          <w:tcPr>
            <w:tcW w:w="939" w:type="pct"/>
          </w:tcPr>
          <w:p w14:paraId="1EEC8C23" w14:textId="0CF46829" w:rsidR="008D11C0" w:rsidRPr="00BD6E18" w:rsidRDefault="0027001E" w:rsidP="00A27BEE">
            <w:pPr>
              <w:pStyle w:val="TABLE-cell"/>
            </w:pPr>
            <w:r>
              <w:t>Covered by technologically equivalent standard IEC 60079-11 in ISO/IEC 17065 and ISO/IEC 17025 scopes</w:t>
            </w:r>
          </w:p>
        </w:tc>
      </w:tr>
      <w:tr w:rsidR="00CC2CEC" w:rsidRPr="00BD6E18" w14:paraId="7D8ED12C" w14:textId="77777777" w:rsidTr="00F80266">
        <w:tc>
          <w:tcPr>
            <w:tcW w:w="0" w:type="auto"/>
            <w:shd w:val="clear" w:color="auto" w:fill="auto"/>
            <w:noWrap/>
            <w:tcMar>
              <w:top w:w="45" w:type="dxa"/>
              <w:left w:w="90" w:type="dxa"/>
              <w:bottom w:w="45" w:type="dxa"/>
              <w:right w:w="45" w:type="dxa"/>
            </w:tcMar>
          </w:tcPr>
          <w:p w14:paraId="03B50A7C" w14:textId="3BF486D4" w:rsidR="00CC2CEC" w:rsidRPr="00BD6E18" w:rsidRDefault="00CC2CEC" w:rsidP="00CC2CEC">
            <w:pPr>
              <w:pStyle w:val="TABLE-cell"/>
            </w:pPr>
            <w:r w:rsidRPr="00BD6E18">
              <w:t>IEC 61241-0</w:t>
            </w:r>
          </w:p>
          <w:p w14:paraId="535FD923" w14:textId="77777777" w:rsidR="00CC2CEC" w:rsidRPr="00BD6E18" w:rsidRDefault="00CC2CEC" w:rsidP="00CC2CEC">
            <w:pPr>
              <w:pStyle w:val="TABLE-cell"/>
            </w:pPr>
            <w:r w:rsidRPr="00BD6E18">
              <w:t xml:space="preserve">Edition 1.0 </w:t>
            </w:r>
          </w:p>
        </w:tc>
        <w:tc>
          <w:tcPr>
            <w:tcW w:w="3035" w:type="pct"/>
            <w:shd w:val="clear" w:color="auto" w:fill="auto"/>
            <w:tcMar>
              <w:top w:w="45" w:type="dxa"/>
              <w:left w:w="90" w:type="dxa"/>
              <w:bottom w:w="45" w:type="dxa"/>
              <w:right w:w="45" w:type="dxa"/>
            </w:tcMar>
          </w:tcPr>
          <w:p w14:paraId="1F1A065C" w14:textId="77777777" w:rsidR="00CC2CEC" w:rsidRPr="00BD6E18" w:rsidRDefault="00CC2CEC" w:rsidP="00CC2CEC">
            <w:pPr>
              <w:pStyle w:val="TABLE-cell"/>
            </w:pPr>
            <w:r w:rsidRPr="00BD6E18">
              <w:t>Electrical apparatus for use in the presence of combustible dust - Part 0: General requirements</w:t>
            </w:r>
          </w:p>
        </w:tc>
        <w:tc>
          <w:tcPr>
            <w:tcW w:w="939" w:type="pct"/>
          </w:tcPr>
          <w:p w14:paraId="4472A773" w14:textId="35498A33" w:rsidR="00CC2CEC" w:rsidRPr="00BD6E18" w:rsidRDefault="00CC2CEC" w:rsidP="00CC2CEC">
            <w:pPr>
              <w:pStyle w:val="TABLE-cell"/>
            </w:pPr>
            <w:r>
              <w:t>Covered by technologically equivalent standards IEC 60079-0 and -31 in ISO/IEC 17065 and ISO/IEC 17025 scopes</w:t>
            </w:r>
          </w:p>
        </w:tc>
      </w:tr>
      <w:tr w:rsidR="00CC2CEC" w:rsidRPr="00BD6E18" w14:paraId="6B4257FF" w14:textId="77777777" w:rsidTr="00A077EF">
        <w:trPr>
          <w:cantSplit/>
        </w:trPr>
        <w:tc>
          <w:tcPr>
            <w:tcW w:w="0" w:type="auto"/>
            <w:shd w:val="clear" w:color="auto" w:fill="auto"/>
            <w:noWrap/>
            <w:tcMar>
              <w:top w:w="45" w:type="dxa"/>
              <w:left w:w="90" w:type="dxa"/>
              <w:bottom w:w="45" w:type="dxa"/>
              <w:right w:w="45" w:type="dxa"/>
            </w:tcMar>
          </w:tcPr>
          <w:p w14:paraId="6AFB827D" w14:textId="2EE54C42" w:rsidR="00CC2CEC" w:rsidRPr="00BD6E18" w:rsidRDefault="00CC2CEC" w:rsidP="00CC2CEC">
            <w:pPr>
              <w:pStyle w:val="TABLE-cell"/>
              <w:rPr>
                <w:color w:val="000000"/>
              </w:rPr>
            </w:pPr>
            <w:r w:rsidRPr="00BD6E18">
              <w:rPr>
                <w:color w:val="000000"/>
              </w:rPr>
              <w:t xml:space="preserve">IEC 61241-1 </w:t>
            </w:r>
            <w:r w:rsidRPr="00BD6E18">
              <w:rPr>
                <w:color w:val="000000"/>
              </w:rPr>
              <w:br/>
              <w:t>Edition 1.0</w:t>
            </w:r>
          </w:p>
        </w:tc>
        <w:tc>
          <w:tcPr>
            <w:tcW w:w="3035" w:type="pct"/>
            <w:shd w:val="clear" w:color="auto" w:fill="auto"/>
            <w:tcMar>
              <w:top w:w="45" w:type="dxa"/>
              <w:left w:w="90" w:type="dxa"/>
              <w:bottom w:w="45" w:type="dxa"/>
              <w:right w:w="45" w:type="dxa"/>
            </w:tcMar>
          </w:tcPr>
          <w:p w14:paraId="4DC9D8D7" w14:textId="77777777" w:rsidR="00CC2CEC" w:rsidRPr="00BD6E18" w:rsidRDefault="00CC2CEC" w:rsidP="00CC2CEC">
            <w:pPr>
              <w:pStyle w:val="TABLE-cell"/>
              <w:rPr>
                <w:color w:val="000000"/>
              </w:rPr>
            </w:pPr>
            <w:r w:rsidRPr="00BD6E18">
              <w:rPr>
                <w:color w:val="000000"/>
              </w:rPr>
              <w:t>Electrical apparatus for use in the presence of combustible dust - Part 1: Protection by enclosure “tD”</w:t>
            </w:r>
          </w:p>
        </w:tc>
        <w:tc>
          <w:tcPr>
            <w:tcW w:w="939" w:type="pct"/>
          </w:tcPr>
          <w:p w14:paraId="53908B71" w14:textId="13E5C791" w:rsidR="00CC2CEC" w:rsidRPr="00BD6E18" w:rsidRDefault="00CC2CEC" w:rsidP="00CC2CEC">
            <w:pPr>
              <w:pStyle w:val="TABLE-cell"/>
              <w:rPr>
                <w:color w:val="000000"/>
              </w:rPr>
            </w:pPr>
            <w:r>
              <w:t xml:space="preserve">Covered by technologically equivalent standards </w:t>
            </w:r>
            <w:r>
              <w:lastRenderedPageBreak/>
              <w:t>IEC 60079-0 and -31 in ISO/IEC 17065 and ISO/IEC 17025  scopes</w:t>
            </w:r>
          </w:p>
        </w:tc>
      </w:tr>
      <w:tr w:rsidR="008D11C0" w:rsidRPr="00BD6E18" w14:paraId="56F0DE0F" w14:textId="77777777" w:rsidTr="00F80266">
        <w:tc>
          <w:tcPr>
            <w:tcW w:w="0" w:type="auto"/>
            <w:shd w:val="clear" w:color="auto" w:fill="auto"/>
            <w:noWrap/>
            <w:tcMar>
              <w:top w:w="45" w:type="dxa"/>
              <w:left w:w="90" w:type="dxa"/>
              <w:bottom w:w="45" w:type="dxa"/>
              <w:right w:w="45" w:type="dxa"/>
            </w:tcMar>
          </w:tcPr>
          <w:p w14:paraId="6B36CBB1" w14:textId="2DAB4044" w:rsidR="008D11C0" w:rsidRPr="00BD6E18" w:rsidRDefault="008D11C0" w:rsidP="00A27BEE">
            <w:pPr>
              <w:pStyle w:val="TABLE-cell"/>
              <w:rPr>
                <w:color w:val="000000"/>
              </w:rPr>
            </w:pPr>
            <w:r w:rsidRPr="00BD6E18">
              <w:rPr>
                <w:color w:val="000000"/>
              </w:rPr>
              <w:lastRenderedPageBreak/>
              <w:t xml:space="preserve">IEC 61241-4 </w:t>
            </w:r>
          </w:p>
          <w:p w14:paraId="30314175" w14:textId="77777777" w:rsidR="008D11C0" w:rsidRPr="00BD6E18" w:rsidRDefault="008D11C0" w:rsidP="00A27BEE">
            <w:pPr>
              <w:pStyle w:val="TABLE-cell"/>
              <w:rPr>
                <w:color w:val="000000"/>
              </w:rPr>
            </w:pPr>
            <w:r w:rsidRPr="00BD6E18">
              <w:rPr>
                <w:color w:val="000000"/>
              </w:rPr>
              <w:t>Edition 1.0</w:t>
            </w:r>
          </w:p>
        </w:tc>
        <w:tc>
          <w:tcPr>
            <w:tcW w:w="3035" w:type="pct"/>
            <w:shd w:val="clear" w:color="auto" w:fill="auto"/>
            <w:tcMar>
              <w:top w:w="45" w:type="dxa"/>
              <w:left w:w="90" w:type="dxa"/>
              <w:bottom w:w="45" w:type="dxa"/>
              <w:right w:w="45" w:type="dxa"/>
            </w:tcMar>
          </w:tcPr>
          <w:p w14:paraId="6CA8FE97" w14:textId="77777777" w:rsidR="008D11C0" w:rsidRPr="00BD6E18" w:rsidRDefault="008D11C0" w:rsidP="00A27BEE">
            <w:pPr>
              <w:pStyle w:val="TABLE-cell"/>
              <w:rPr>
                <w:color w:val="000000"/>
              </w:rPr>
            </w:pPr>
            <w:r w:rsidRPr="00BD6E18">
              <w:rPr>
                <w:color w:val="000000"/>
              </w:rPr>
              <w:t xml:space="preserve">Electrical apparatus for use in the presence of combustible dust - Part 4: Protection by pressurization "pD"  </w:t>
            </w:r>
          </w:p>
        </w:tc>
        <w:tc>
          <w:tcPr>
            <w:tcW w:w="939" w:type="pct"/>
          </w:tcPr>
          <w:p w14:paraId="2A3BE5EF" w14:textId="4D204C16" w:rsidR="008D11C0" w:rsidRPr="00BD6E18" w:rsidRDefault="008F3AB9" w:rsidP="00A27BEE">
            <w:pPr>
              <w:pStyle w:val="TABLE-cell"/>
              <w:rPr>
                <w:color w:val="000000"/>
              </w:rPr>
            </w:pPr>
            <w:r>
              <w:t>Covered by technologically equivalent standards IEC 60079-0 and -2 in ISO/IEC 17065 and ISO/IEC 17025  scopes</w:t>
            </w:r>
          </w:p>
        </w:tc>
      </w:tr>
      <w:tr w:rsidR="00E03540" w:rsidRPr="00BD6E18" w14:paraId="2E42F049" w14:textId="77777777" w:rsidTr="00F80266">
        <w:trPr>
          <w:cantSplit/>
        </w:trPr>
        <w:tc>
          <w:tcPr>
            <w:tcW w:w="0" w:type="auto"/>
            <w:shd w:val="clear" w:color="auto" w:fill="auto"/>
            <w:noWrap/>
            <w:tcMar>
              <w:top w:w="45" w:type="dxa"/>
              <w:left w:w="90" w:type="dxa"/>
              <w:bottom w:w="45" w:type="dxa"/>
              <w:right w:w="45" w:type="dxa"/>
            </w:tcMar>
          </w:tcPr>
          <w:p w14:paraId="7183D64A" w14:textId="1DCD44B3" w:rsidR="00E03540" w:rsidRPr="00BD6E18" w:rsidRDefault="00E03540" w:rsidP="00E03540">
            <w:pPr>
              <w:pStyle w:val="TABLE-cell"/>
              <w:rPr>
                <w:color w:val="000000"/>
              </w:rPr>
            </w:pPr>
            <w:r w:rsidRPr="00BD6E18">
              <w:rPr>
                <w:color w:val="000000"/>
              </w:rPr>
              <w:t>IEC 61241-11</w:t>
            </w:r>
          </w:p>
          <w:p w14:paraId="69C0C3D9" w14:textId="77777777" w:rsidR="00E03540" w:rsidRPr="00BD6E18" w:rsidRDefault="00E03540" w:rsidP="00E03540">
            <w:pPr>
              <w:pStyle w:val="TABLE-cell"/>
              <w:rPr>
                <w:color w:val="000000"/>
              </w:rPr>
            </w:pPr>
            <w:r w:rsidRPr="00BD6E18">
              <w:rPr>
                <w:color w:val="000000"/>
              </w:rPr>
              <w:t>Edition 1.0</w:t>
            </w:r>
          </w:p>
        </w:tc>
        <w:tc>
          <w:tcPr>
            <w:tcW w:w="3035" w:type="pct"/>
            <w:shd w:val="clear" w:color="auto" w:fill="auto"/>
            <w:tcMar>
              <w:top w:w="45" w:type="dxa"/>
              <w:left w:w="90" w:type="dxa"/>
              <w:bottom w:w="45" w:type="dxa"/>
              <w:right w:w="45" w:type="dxa"/>
            </w:tcMar>
          </w:tcPr>
          <w:p w14:paraId="23265C7C" w14:textId="77777777" w:rsidR="00E03540" w:rsidRPr="00BD6E18" w:rsidRDefault="00E03540" w:rsidP="00E03540">
            <w:pPr>
              <w:pStyle w:val="TABLE-cell"/>
              <w:rPr>
                <w:color w:val="000000"/>
              </w:rPr>
            </w:pPr>
            <w:r w:rsidRPr="00BD6E18">
              <w:rPr>
                <w:color w:val="000000"/>
              </w:rPr>
              <w:t>Electrical apparatus for use in the presence of combustible dust – Part 11: Protection by intrinsic safety 'iD'</w:t>
            </w:r>
          </w:p>
        </w:tc>
        <w:tc>
          <w:tcPr>
            <w:tcW w:w="939" w:type="pct"/>
          </w:tcPr>
          <w:p w14:paraId="11B6D62B" w14:textId="42730E85" w:rsidR="00E03540" w:rsidRPr="00BD6E18" w:rsidRDefault="00E03540" w:rsidP="00E03540">
            <w:pPr>
              <w:pStyle w:val="TABLE-cell"/>
              <w:rPr>
                <w:color w:val="000000"/>
              </w:rPr>
            </w:pPr>
            <w:r>
              <w:t>Covered by technologically equivalent standards IEC 60079-0 and -11 in ISO/IEC 17065 and ISO/IEC 17025 scopes</w:t>
            </w:r>
          </w:p>
        </w:tc>
      </w:tr>
      <w:tr w:rsidR="00E03540" w:rsidRPr="00BD6E18" w14:paraId="4A5A8EAF" w14:textId="77777777" w:rsidTr="00F80266">
        <w:tc>
          <w:tcPr>
            <w:tcW w:w="0" w:type="auto"/>
            <w:shd w:val="clear" w:color="auto" w:fill="auto"/>
            <w:noWrap/>
            <w:tcMar>
              <w:top w:w="45" w:type="dxa"/>
              <w:left w:w="90" w:type="dxa"/>
              <w:bottom w:w="45" w:type="dxa"/>
              <w:right w:w="45" w:type="dxa"/>
            </w:tcMar>
          </w:tcPr>
          <w:p w14:paraId="5908F0FE" w14:textId="66D15241" w:rsidR="00E03540" w:rsidRPr="00BD6E18" w:rsidRDefault="00E03540" w:rsidP="00E03540">
            <w:pPr>
              <w:pStyle w:val="TABLE-cell"/>
              <w:rPr>
                <w:color w:val="000000"/>
              </w:rPr>
            </w:pPr>
            <w:r w:rsidRPr="00BD6E18">
              <w:rPr>
                <w:color w:val="000000"/>
              </w:rPr>
              <w:t>IEC 61241-18</w:t>
            </w:r>
          </w:p>
          <w:p w14:paraId="47121D42" w14:textId="77777777" w:rsidR="00E03540" w:rsidRPr="00BD6E18" w:rsidRDefault="00E03540" w:rsidP="00E03540">
            <w:pPr>
              <w:pStyle w:val="TABLE-cell"/>
              <w:rPr>
                <w:color w:val="000000"/>
              </w:rPr>
            </w:pPr>
            <w:r w:rsidRPr="00BD6E18">
              <w:rPr>
                <w:color w:val="000000"/>
              </w:rPr>
              <w:t xml:space="preserve">Edition 1.0 </w:t>
            </w:r>
          </w:p>
        </w:tc>
        <w:tc>
          <w:tcPr>
            <w:tcW w:w="3035" w:type="pct"/>
            <w:shd w:val="clear" w:color="auto" w:fill="auto"/>
            <w:tcMar>
              <w:top w:w="45" w:type="dxa"/>
              <w:left w:w="90" w:type="dxa"/>
              <w:bottom w:w="45" w:type="dxa"/>
              <w:right w:w="45" w:type="dxa"/>
            </w:tcMar>
          </w:tcPr>
          <w:p w14:paraId="1CF956C7" w14:textId="77777777" w:rsidR="00E03540" w:rsidRPr="00BD6E18" w:rsidRDefault="00E03540" w:rsidP="00E03540">
            <w:pPr>
              <w:pStyle w:val="TABLE-cell"/>
              <w:rPr>
                <w:color w:val="000000"/>
              </w:rPr>
            </w:pPr>
            <w:r w:rsidRPr="00BD6E18">
              <w:rPr>
                <w:color w:val="000000"/>
              </w:rPr>
              <w:t>Electrical apparatus for use in the presence of combustible dust - Part 18: Protection by encapsulation "mD"</w:t>
            </w:r>
          </w:p>
        </w:tc>
        <w:tc>
          <w:tcPr>
            <w:tcW w:w="939" w:type="pct"/>
          </w:tcPr>
          <w:p w14:paraId="2482D60E" w14:textId="5300E99E" w:rsidR="00E03540" w:rsidRPr="00BD6E18" w:rsidRDefault="00E03540" w:rsidP="00E03540">
            <w:pPr>
              <w:pStyle w:val="TABLE-cell"/>
              <w:rPr>
                <w:color w:val="000000"/>
              </w:rPr>
            </w:pPr>
            <w:r>
              <w:t>Covered by technologically equivalent standards IEC 60079-0 and -18 in ISO/IEC 17065 and ISO/IEC 17025 scopes</w:t>
            </w:r>
          </w:p>
        </w:tc>
      </w:tr>
      <w:tr w:rsidR="00E03540" w:rsidRPr="00BD6E18" w14:paraId="7CCB3C0A" w14:textId="77777777" w:rsidTr="00F80266">
        <w:tc>
          <w:tcPr>
            <w:tcW w:w="0" w:type="auto"/>
            <w:shd w:val="clear" w:color="auto" w:fill="auto"/>
            <w:noWrap/>
            <w:tcMar>
              <w:top w:w="45" w:type="dxa"/>
              <w:left w:w="90" w:type="dxa"/>
              <w:bottom w:w="45" w:type="dxa"/>
              <w:right w:w="45" w:type="dxa"/>
            </w:tcMar>
          </w:tcPr>
          <w:p w14:paraId="0F20A0E0" w14:textId="074D6F8B" w:rsidR="00E03540" w:rsidRPr="00BD6E18" w:rsidRDefault="00E03540" w:rsidP="00E03540">
            <w:pPr>
              <w:pStyle w:val="TABLE-cell"/>
            </w:pPr>
            <w:r w:rsidRPr="00BD6E18">
              <w:t xml:space="preserve">IEC 62013-1 </w:t>
            </w:r>
          </w:p>
          <w:p w14:paraId="71C867EC" w14:textId="77777777" w:rsidR="00E03540" w:rsidRPr="00BD6E18" w:rsidRDefault="00E03540" w:rsidP="00E03540">
            <w:pPr>
              <w:pStyle w:val="TABLE-cell"/>
            </w:pPr>
            <w:r w:rsidRPr="00BD6E18">
              <w:t>Edition 2.0</w:t>
            </w:r>
          </w:p>
        </w:tc>
        <w:tc>
          <w:tcPr>
            <w:tcW w:w="3035" w:type="pct"/>
            <w:shd w:val="clear" w:color="auto" w:fill="auto"/>
            <w:tcMar>
              <w:top w:w="45" w:type="dxa"/>
              <w:left w:w="90" w:type="dxa"/>
              <w:bottom w:w="45" w:type="dxa"/>
              <w:right w:w="45" w:type="dxa"/>
            </w:tcMar>
          </w:tcPr>
          <w:p w14:paraId="3047AB91" w14:textId="77777777" w:rsidR="00E03540" w:rsidRPr="00BD6E18" w:rsidRDefault="00E03540" w:rsidP="00E03540">
            <w:pPr>
              <w:pStyle w:val="TABLE-cell"/>
            </w:pPr>
            <w:r w:rsidRPr="00BD6E18">
              <w:t>Caplights for use in mines susceptible to firedamp - Part 1: General requirements - Construction and testing in relation to the risk of explosion</w:t>
            </w:r>
          </w:p>
        </w:tc>
        <w:tc>
          <w:tcPr>
            <w:tcW w:w="939" w:type="pct"/>
          </w:tcPr>
          <w:p w14:paraId="488DA3A1" w14:textId="52E60BCD" w:rsidR="00E03540" w:rsidRPr="00BD6E18" w:rsidRDefault="004677C8" w:rsidP="00E03540">
            <w:pPr>
              <w:pStyle w:val="TABLE-cell"/>
            </w:pPr>
            <w:r>
              <w:rPr>
                <w:lang w:val="en-US"/>
              </w:rPr>
              <w:t>C</w:t>
            </w:r>
            <w:r w:rsidR="00E03540" w:rsidRPr="003F7411">
              <w:rPr>
                <w:lang w:val="en-US"/>
              </w:rPr>
              <w:t>ov</w:t>
            </w:r>
            <w:r w:rsidR="00E03540">
              <w:rPr>
                <w:lang w:val="en-US"/>
              </w:rPr>
              <w:t>ered by</w:t>
            </w:r>
            <w:r w:rsidR="00E03540">
              <w:t xml:space="preserve"> technologically equivalent standard IEC 60079-35-1 </w:t>
            </w:r>
            <w:r>
              <w:t>in ISO/IEC 17065 and ISO/IEC 17025 scopes</w:t>
            </w:r>
          </w:p>
        </w:tc>
      </w:tr>
      <w:tr w:rsidR="00E03540" w:rsidRPr="00BD6E18" w14:paraId="6D35FFAB" w14:textId="77777777" w:rsidTr="00F80266">
        <w:tc>
          <w:tcPr>
            <w:tcW w:w="0" w:type="auto"/>
            <w:shd w:val="clear" w:color="auto" w:fill="auto"/>
            <w:noWrap/>
            <w:tcMar>
              <w:top w:w="45" w:type="dxa"/>
              <w:left w:w="90" w:type="dxa"/>
              <w:bottom w:w="45" w:type="dxa"/>
              <w:right w:w="45" w:type="dxa"/>
            </w:tcMar>
          </w:tcPr>
          <w:p w14:paraId="1BCB42B2" w14:textId="40BCD880" w:rsidR="00E03540" w:rsidRPr="00BD6E18" w:rsidRDefault="00E03540" w:rsidP="00E03540">
            <w:pPr>
              <w:pStyle w:val="TABLE-cell"/>
            </w:pPr>
            <w:r w:rsidRPr="00BD6E18">
              <w:t xml:space="preserve">IEC 62013-2 </w:t>
            </w:r>
          </w:p>
          <w:p w14:paraId="5FCA7244" w14:textId="77777777" w:rsidR="00E03540" w:rsidRPr="00BD6E18" w:rsidRDefault="00E03540" w:rsidP="00E03540">
            <w:pPr>
              <w:pStyle w:val="TABLE-cell"/>
            </w:pPr>
            <w:r w:rsidRPr="00BD6E18">
              <w:t>Edition 2.0</w:t>
            </w:r>
          </w:p>
        </w:tc>
        <w:tc>
          <w:tcPr>
            <w:tcW w:w="3035" w:type="pct"/>
            <w:shd w:val="clear" w:color="auto" w:fill="auto"/>
            <w:tcMar>
              <w:top w:w="45" w:type="dxa"/>
              <w:left w:w="90" w:type="dxa"/>
              <w:bottom w:w="45" w:type="dxa"/>
              <w:right w:w="45" w:type="dxa"/>
            </w:tcMar>
          </w:tcPr>
          <w:p w14:paraId="748E7F1B" w14:textId="0F7E55D0" w:rsidR="00E03540" w:rsidRPr="00BD6E18" w:rsidRDefault="00E03540" w:rsidP="00E03540">
            <w:pPr>
              <w:pStyle w:val="TABLE-cell"/>
            </w:pPr>
            <w:r w:rsidRPr="00BD6E18">
              <w:t>Caplights for use in mines susceptible to firedamp - Part 2: Performance and other safety-related matters</w:t>
            </w:r>
          </w:p>
        </w:tc>
        <w:tc>
          <w:tcPr>
            <w:tcW w:w="939" w:type="pct"/>
          </w:tcPr>
          <w:p w14:paraId="19AF17F0" w14:textId="601509FD" w:rsidR="00E03540" w:rsidRPr="00BD6E18" w:rsidRDefault="0053401D" w:rsidP="00E03540">
            <w:pPr>
              <w:pStyle w:val="TABLE-cell"/>
            </w:pPr>
            <w:r>
              <w:t>Covered by technologically equivalent standard IEC 60079-35-</w:t>
            </w:r>
            <w:r w:rsidR="00EB2835">
              <w:t>1</w:t>
            </w:r>
            <w:r>
              <w:t xml:space="preserve"> in ISO/IEC 17065 scope and </w:t>
            </w:r>
            <w:r w:rsidR="00EB2835">
              <w:t xml:space="preserve">IEC 60079-35-2 </w:t>
            </w:r>
            <w:r>
              <w:t>in ISO/IEC 17025 scope</w:t>
            </w:r>
          </w:p>
        </w:tc>
      </w:tr>
      <w:tr w:rsidR="00E03540" w:rsidRPr="00BD6E18" w14:paraId="0EB7C348" w14:textId="77777777" w:rsidTr="00F80266">
        <w:tc>
          <w:tcPr>
            <w:tcW w:w="0" w:type="auto"/>
            <w:shd w:val="clear" w:color="auto" w:fill="auto"/>
            <w:noWrap/>
            <w:tcMar>
              <w:top w:w="45" w:type="dxa"/>
              <w:left w:w="90" w:type="dxa"/>
              <w:bottom w:w="45" w:type="dxa"/>
              <w:right w:w="45" w:type="dxa"/>
            </w:tcMar>
          </w:tcPr>
          <w:p w14:paraId="4B9E26C6" w14:textId="1D79A8FD" w:rsidR="00E03540" w:rsidRPr="00F62783" w:rsidRDefault="00E03540" w:rsidP="00E03540">
            <w:pPr>
              <w:pStyle w:val="TABLE-cell"/>
            </w:pPr>
            <w:r w:rsidRPr="00F62783">
              <w:t>IECEx DS2015/001A</w:t>
            </w:r>
          </w:p>
          <w:p w14:paraId="0D426A40" w14:textId="77777777" w:rsidR="00E03540" w:rsidRPr="00F62783" w:rsidRDefault="00E03540" w:rsidP="00E03540">
            <w:pPr>
              <w:pStyle w:val="TABLE-cell"/>
            </w:pPr>
            <w:r w:rsidRPr="00F62783">
              <w:t>2015 10 09</w:t>
            </w:r>
          </w:p>
        </w:tc>
        <w:tc>
          <w:tcPr>
            <w:tcW w:w="3035" w:type="pct"/>
            <w:shd w:val="clear" w:color="auto" w:fill="auto"/>
            <w:tcMar>
              <w:top w:w="45" w:type="dxa"/>
              <w:left w:w="90" w:type="dxa"/>
              <w:bottom w:w="45" w:type="dxa"/>
              <w:right w:w="45" w:type="dxa"/>
            </w:tcMar>
          </w:tcPr>
          <w:p w14:paraId="47F2D771" w14:textId="77777777" w:rsidR="00E03540" w:rsidRPr="00F62783" w:rsidRDefault="00E03540" w:rsidP="00E03540">
            <w:pPr>
              <w:pStyle w:val="TABLE-cell"/>
            </w:pPr>
            <w:r w:rsidRPr="00F62783">
              <w:t>Equipment assemblies</w:t>
            </w:r>
          </w:p>
        </w:tc>
        <w:tc>
          <w:tcPr>
            <w:tcW w:w="939" w:type="pct"/>
          </w:tcPr>
          <w:p w14:paraId="4A3FDAC0" w14:textId="534165F7" w:rsidR="00E03540" w:rsidRPr="00525822" w:rsidRDefault="00E03540" w:rsidP="00E03540">
            <w:pPr>
              <w:pStyle w:val="TABLE-cell"/>
              <w:rPr>
                <w:highlight w:val="cyan"/>
              </w:rPr>
            </w:pPr>
            <w:r>
              <w:t xml:space="preserve">Covered by technologically equivalent technical specification </w:t>
            </w:r>
            <w:r w:rsidRPr="005B1B4E">
              <w:t>IEC/TS 60079-46</w:t>
            </w:r>
            <w:r>
              <w:t xml:space="preserve"> in ISO/IEC 17065 scope</w:t>
            </w:r>
          </w:p>
        </w:tc>
      </w:tr>
    </w:tbl>
    <w:p w14:paraId="469E1B4E" w14:textId="77777777" w:rsidR="00EF4F67" w:rsidRDefault="00EF4F67" w:rsidP="00946DDD">
      <w:pPr>
        <w:pStyle w:val="PARAGRAPH"/>
        <w:rPr>
          <w:lang w:eastAsia="en-AU"/>
        </w:rPr>
        <w:sectPr w:rsidR="00EF4F67" w:rsidSect="0038308B">
          <w:headerReference w:type="default" r:id="rId14"/>
          <w:footerReference w:type="default" r:id="rId15"/>
          <w:type w:val="continuous"/>
          <w:pgSz w:w="11906" w:h="16838"/>
          <w:pgMar w:top="624" w:right="1418" w:bottom="851" w:left="1418" w:header="720" w:footer="720" w:gutter="0"/>
          <w:cols w:space="720"/>
        </w:sectPr>
      </w:pPr>
    </w:p>
    <w:p w14:paraId="7C3B7B25" w14:textId="78E673AF" w:rsidR="00496534" w:rsidRPr="00BD6E18" w:rsidRDefault="00496534" w:rsidP="00EF7CDD">
      <w:pPr>
        <w:pStyle w:val="ANNEXtitle"/>
      </w:pPr>
      <w:r w:rsidRPr="00BD6E18">
        <w:lastRenderedPageBreak/>
        <w:br/>
      </w:r>
      <w:bookmarkStart w:id="150" w:name="_Toc184644417"/>
      <w:r w:rsidRPr="00BD6E18">
        <w:t>Overall Organisation Chart</w:t>
      </w:r>
      <w:r w:rsidR="00EF00B3">
        <w:t>/ExCB/ExTL</w:t>
      </w:r>
      <w:bookmarkEnd w:id="150"/>
    </w:p>
    <w:p w14:paraId="10F02BF6" w14:textId="2BCB13E0" w:rsidR="009B3D3E" w:rsidRDefault="009B3D3E" w:rsidP="009B3D3E">
      <w:pPr>
        <w:pStyle w:val="PARAGRAPH"/>
        <w:jc w:val="center"/>
      </w:pPr>
    </w:p>
    <w:p w14:paraId="05ADD660" w14:textId="6C5FD41A" w:rsidR="00C424CF" w:rsidRDefault="001010AB" w:rsidP="007A23EC">
      <w:pPr>
        <w:jc w:val="center"/>
      </w:pPr>
      <w:r w:rsidRPr="001010AB">
        <w:rPr>
          <w:noProof/>
        </w:rPr>
        <w:drawing>
          <wp:inline distT="0" distB="0" distL="0" distR="0" wp14:anchorId="466D554B" wp14:editId="5E3B3121">
            <wp:extent cx="6135624" cy="4416552"/>
            <wp:effectExtent l="0" t="0" r="0" b="3175"/>
            <wp:docPr id="1206591002"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91002" name="Picture 1" descr="A computer screen shot of a computer&#10;&#10;Description automatically generated"/>
                    <pic:cNvPicPr/>
                  </pic:nvPicPr>
                  <pic:blipFill>
                    <a:blip r:embed="rId16"/>
                    <a:stretch>
                      <a:fillRect/>
                    </a:stretch>
                  </pic:blipFill>
                  <pic:spPr>
                    <a:xfrm>
                      <a:off x="0" y="0"/>
                      <a:ext cx="6135624" cy="4416552"/>
                    </a:xfrm>
                    <a:prstGeom prst="rect">
                      <a:avLst/>
                    </a:prstGeom>
                  </pic:spPr>
                </pic:pic>
              </a:graphicData>
            </a:graphic>
          </wp:inline>
        </w:drawing>
      </w:r>
    </w:p>
    <w:p w14:paraId="0C884046" w14:textId="77777777" w:rsidR="00AB2563" w:rsidRDefault="00AB2563" w:rsidP="00C424CF">
      <w:pPr>
        <w:sectPr w:rsidR="00AB2563" w:rsidSect="00AB2563">
          <w:pgSz w:w="16838" w:h="11906" w:orient="landscape"/>
          <w:pgMar w:top="1418" w:right="624" w:bottom="1418" w:left="851" w:header="720" w:footer="720" w:gutter="0"/>
          <w:cols w:space="720"/>
          <w:docGrid w:linePitch="272"/>
        </w:sectPr>
      </w:pPr>
    </w:p>
    <w:p w14:paraId="52874AF8" w14:textId="72DB5B87" w:rsidR="00FD42B7" w:rsidRPr="00BD6E18" w:rsidRDefault="00FD42B7" w:rsidP="006439DD">
      <w:pPr>
        <w:pStyle w:val="ANNEXtitle"/>
      </w:pPr>
      <w:r w:rsidRPr="00BD6E18">
        <w:lastRenderedPageBreak/>
        <w:br/>
      </w:r>
      <w:bookmarkStart w:id="151" w:name="_Ref40100719"/>
      <w:bookmarkStart w:id="152" w:name="_Toc184644418"/>
      <w:r w:rsidRPr="00BD6E18">
        <w:t xml:space="preserve">Accreditation Certificate for </w:t>
      </w:r>
      <w:r w:rsidR="0096404A" w:rsidRPr="00BD6E18">
        <w:t>ISO/IEC 17065</w:t>
      </w:r>
      <w:bookmarkEnd w:id="151"/>
      <w:bookmarkEnd w:id="152"/>
    </w:p>
    <w:p w14:paraId="2B53FE49" w14:textId="36FC8362" w:rsidR="009B3D3E" w:rsidRPr="00BD6E18" w:rsidRDefault="00B71AC0" w:rsidP="009B3D3E">
      <w:pPr>
        <w:pStyle w:val="PARAGRAPH"/>
        <w:jc w:val="center"/>
      </w:pPr>
      <w:r>
        <w:object w:dxaOrig="7140" w:dyaOrig="10104" w14:anchorId="4F1D6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7in" o:ole="">
            <v:imagedata r:id="rId17" o:title=""/>
          </v:shape>
          <o:OLEObject Type="Embed" ProgID="Acrobat.Document.DC" ShapeID="_x0000_i1025" DrawAspect="Content" ObjectID="_1800174255" r:id="rId18"/>
        </w:object>
      </w:r>
    </w:p>
    <w:p w14:paraId="504F0977" w14:textId="58A994FE" w:rsidR="006E4A0B" w:rsidRDefault="00FD42B7" w:rsidP="00EF7CDD">
      <w:pPr>
        <w:pStyle w:val="ANNEXtitle"/>
      </w:pPr>
      <w:r w:rsidRPr="00BD6E18">
        <w:lastRenderedPageBreak/>
        <w:br/>
      </w:r>
      <w:bookmarkStart w:id="153" w:name="_Ref40100813"/>
      <w:bookmarkStart w:id="154" w:name="_Toc184644419"/>
      <w:r w:rsidRPr="00913966">
        <w:t xml:space="preserve">Accreditation Certificate </w:t>
      </w:r>
      <w:r w:rsidR="001B4343" w:rsidRPr="00913966">
        <w:t>for</w:t>
      </w:r>
      <w:r w:rsidRPr="00913966">
        <w:t xml:space="preserve"> ISO/IEC 17025</w:t>
      </w:r>
      <w:bookmarkEnd w:id="153"/>
      <w:bookmarkEnd w:id="154"/>
      <w:r w:rsidRPr="00913966">
        <w:t xml:space="preserve"> </w:t>
      </w:r>
    </w:p>
    <w:p w14:paraId="78285EDC" w14:textId="0385E10D" w:rsidR="002E15E3" w:rsidRPr="00913966" w:rsidRDefault="00E41B6F" w:rsidP="00806B48">
      <w:pPr>
        <w:jc w:val="center"/>
      </w:pPr>
      <w:r>
        <w:pict w14:anchorId="42176B97">
          <v:shape id="_x0000_i1026" type="#_x0000_t75" style="width:5in;height:7in">
            <v:imagedata r:id="rId19" o:title=""/>
          </v:shape>
        </w:pict>
      </w:r>
    </w:p>
    <w:sectPr w:rsidR="002E15E3" w:rsidRPr="00913966" w:rsidSect="00EF4F67">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AA76E" w14:textId="77777777" w:rsidR="00023E64" w:rsidRDefault="00023E64">
      <w:r>
        <w:separator/>
      </w:r>
    </w:p>
  </w:endnote>
  <w:endnote w:type="continuationSeparator" w:id="0">
    <w:p w14:paraId="18558C29" w14:textId="77777777" w:rsidR="00023E64" w:rsidRDefault="00023E64">
      <w:r>
        <w:continuationSeparator/>
      </w:r>
    </w:p>
  </w:endnote>
  <w:endnote w:type="continuationNotice" w:id="1">
    <w:p w14:paraId="75EC1947" w14:textId="77777777" w:rsidR="00023E64" w:rsidRDefault="00023E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DA17" w14:textId="77777777" w:rsidR="00DB0D25" w:rsidRDefault="00DB0D2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7297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7297B">
      <w:rPr>
        <w:b/>
        <w:bCs/>
        <w:noProof/>
      </w:rPr>
      <w:t>35</w:t>
    </w:r>
    <w:r>
      <w:rPr>
        <w:b/>
        <w:bCs/>
        <w:sz w:val="24"/>
        <w:szCs w:val="24"/>
      </w:rPr>
      <w:fldChar w:fldCharType="end"/>
    </w:r>
  </w:p>
  <w:p w14:paraId="1AEE732F" w14:textId="77777777" w:rsidR="00DB0D25" w:rsidRDefault="00DB0D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25377" w14:textId="77777777" w:rsidR="00023E64" w:rsidRDefault="00023E64">
      <w:r>
        <w:separator/>
      </w:r>
    </w:p>
  </w:footnote>
  <w:footnote w:type="continuationSeparator" w:id="0">
    <w:p w14:paraId="58C5848A" w14:textId="77777777" w:rsidR="00023E64" w:rsidRDefault="00023E64">
      <w:r>
        <w:continuationSeparator/>
      </w:r>
    </w:p>
  </w:footnote>
  <w:footnote w:type="continuationNotice" w:id="1">
    <w:p w14:paraId="717FD64D" w14:textId="77777777" w:rsidR="00023E64" w:rsidRDefault="00023E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729D" w14:textId="563E1B01" w:rsidR="00D31B89" w:rsidRPr="0075649D" w:rsidRDefault="000D2CE4" w:rsidP="00D31B89">
    <w:pPr>
      <w:pStyle w:val="Header"/>
      <w:jc w:val="right"/>
      <w:rPr>
        <w:b/>
        <w:sz w:val="22"/>
        <w:szCs w:val="22"/>
        <w:lang w:val="en-AU"/>
      </w:rPr>
    </w:pPr>
    <w:r>
      <w:rPr>
        <w:noProof/>
        <w:lang w:val="en-AU" w:eastAsia="en-AU"/>
      </w:rPr>
      <w:drawing>
        <wp:inline distT="0" distB="0" distL="0" distR="0" wp14:anchorId="0C9873F7" wp14:editId="7E63C612">
          <wp:extent cx="756458" cy="648393"/>
          <wp:effectExtent l="0" t="0" r="5715"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58" cy="648393"/>
                  </a:xfrm>
                  <a:prstGeom prst="rect">
                    <a:avLst/>
                  </a:prstGeom>
                </pic:spPr>
              </pic:pic>
            </a:graphicData>
          </a:graphic>
        </wp:inline>
      </w:drawing>
    </w:r>
    <w:r w:rsidR="00DB0D25">
      <w:rPr>
        <w:noProof/>
        <w:lang w:val="en-AU" w:eastAsia="en-AU"/>
      </w:rPr>
      <w:tab/>
    </w:r>
    <w:r w:rsidR="00850C4B">
      <w:rPr>
        <w:noProof/>
        <w:lang w:val="en-AU" w:eastAsia="en-AU"/>
      </w:rPr>
      <w:tab/>
    </w:r>
    <w:r w:rsidR="0075649D" w:rsidRPr="0075649D">
      <w:rPr>
        <w:b/>
        <w:bCs/>
        <w:noProof/>
        <w:sz w:val="22"/>
        <w:szCs w:val="22"/>
        <w:lang w:val="en-AU" w:eastAsia="en-AU"/>
      </w:rPr>
      <w:t>ExMC/2138/R</w:t>
    </w:r>
  </w:p>
  <w:p w14:paraId="1529DC94" w14:textId="4F56B2CF" w:rsidR="00DB0D25" w:rsidRDefault="0075649D" w:rsidP="00850C4B">
    <w:pPr>
      <w:pStyle w:val="Header"/>
      <w:jc w:val="right"/>
      <w:rPr>
        <w:b/>
        <w:sz w:val="21"/>
        <w:szCs w:val="21"/>
        <w:lang w:val="en-AU"/>
      </w:rPr>
    </w:pPr>
    <w:r w:rsidRPr="0075649D">
      <w:rPr>
        <w:b/>
        <w:sz w:val="22"/>
        <w:szCs w:val="22"/>
        <w:lang w:val="en-AU"/>
      </w:rPr>
      <w:t>January 2025</w:t>
    </w:r>
  </w:p>
  <w:p w14:paraId="764F7E3D" w14:textId="77777777" w:rsidR="00850C4B" w:rsidRDefault="00850C4B" w:rsidP="00850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F606D1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036896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3" w15:restartNumberingAfterBreak="0">
    <w:nsid w:val="0A0F21B5"/>
    <w:multiLevelType w:val="multilevel"/>
    <w:tmpl w:val="3AA63D4C"/>
    <w:numStyleLink w:val="Annexes"/>
  </w:abstractNum>
  <w:abstractNum w:abstractNumId="4"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5"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146416"/>
    <w:multiLevelType w:val="hybridMultilevel"/>
    <w:tmpl w:val="C9486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6A0AA7"/>
    <w:multiLevelType w:val="hybridMultilevel"/>
    <w:tmpl w:val="D532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1"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2"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3"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A2C61A2"/>
    <w:multiLevelType w:val="hybridMultilevel"/>
    <w:tmpl w:val="9FE0F57C"/>
    <w:lvl w:ilvl="0" w:tplc="FD74E832">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3E11A5"/>
    <w:multiLevelType w:val="hybridMultilevel"/>
    <w:tmpl w:val="3C98E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7" w15:restartNumberingAfterBreak="0">
    <w:nsid w:val="49E21E5D"/>
    <w:multiLevelType w:val="hybridMultilevel"/>
    <w:tmpl w:val="18BA12DA"/>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4B4430BB"/>
    <w:multiLevelType w:val="hybridMultilevel"/>
    <w:tmpl w:val="5AF6FB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21" w15:restartNumberingAfterBreak="0">
    <w:nsid w:val="56084C17"/>
    <w:multiLevelType w:val="hybridMultilevel"/>
    <w:tmpl w:val="A0BA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3" w15:restartNumberingAfterBreak="0">
    <w:nsid w:val="63755CFF"/>
    <w:multiLevelType w:val="multilevel"/>
    <w:tmpl w:val="E964633A"/>
    <w:numStyleLink w:val="Headings"/>
  </w:abstractNum>
  <w:abstractNum w:abstractNumId="24" w15:restartNumberingAfterBreak="0">
    <w:nsid w:val="678D637B"/>
    <w:multiLevelType w:val="hybridMultilevel"/>
    <w:tmpl w:val="754203F8"/>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147D21"/>
    <w:multiLevelType w:val="hybridMultilevel"/>
    <w:tmpl w:val="4FE0D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num w:numId="1">
    <w:abstractNumId w:val="4"/>
  </w:num>
  <w:num w:numId="2">
    <w:abstractNumId w:val="9"/>
  </w:num>
  <w:num w:numId="3">
    <w:abstractNumId w:val="26"/>
  </w:num>
  <w:num w:numId="4">
    <w:abstractNumId w:val="8"/>
  </w:num>
  <w:num w:numId="5">
    <w:abstractNumId w:val="22"/>
  </w:num>
  <w:num w:numId="6">
    <w:abstractNumId w:val="13"/>
    <w:lvlOverride w:ilvl="0">
      <w:startOverride w:val="1"/>
    </w:lvlOverride>
  </w:num>
  <w:num w:numId="7">
    <w:abstractNumId w:val="13"/>
  </w:num>
  <w:num w:numId="8">
    <w:abstractNumId w:val="13"/>
    <w:lvlOverride w:ilvl="0">
      <w:startOverride w:val="1"/>
    </w:lvlOverride>
  </w:num>
  <w:num w:numId="9">
    <w:abstractNumId w:val="5"/>
  </w:num>
  <w:num w:numId="10">
    <w:abstractNumId w:val="19"/>
  </w:num>
  <w:num w:numId="11">
    <w:abstractNumId w:val="16"/>
  </w:num>
  <w:num w:numId="12">
    <w:abstractNumId w:val="3"/>
  </w:num>
  <w:num w:numId="13">
    <w:abstractNumId w:val="12"/>
  </w:num>
  <w:num w:numId="14">
    <w:abstractNumId w:val="11"/>
    <w:lvlOverride w:ilvl="0">
      <w:startOverride w:val="1"/>
    </w:lvlOverride>
  </w:num>
  <w:num w:numId="15">
    <w:abstractNumId w:val="10"/>
    <w:lvlOverride w:ilvl="0">
      <w:startOverride w:val="1"/>
    </w:lvlOverride>
  </w:num>
  <w:num w:numId="16">
    <w:abstractNumId w:val="2"/>
    <w:lvlOverride w:ilvl="0">
      <w:startOverride w:val="1"/>
    </w:lvlOverride>
  </w:num>
  <w:num w:numId="17">
    <w:abstractNumId w:val="20"/>
    <w:lvlOverride w:ilvl="0">
      <w:startOverride w:val="1"/>
    </w:lvlOverride>
  </w:num>
  <w:num w:numId="18">
    <w:abstractNumId w:val="1"/>
  </w:num>
  <w:num w:numId="19">
    <w:abstractNumId w:val="13"/>
    <w:lvlOverride w:ilvl="0">
      <w:startOverride w:val="1"/>
    </w:lvlOverride>
  </w:num>
  <w:num w:numId="20">
    <w:abstractNumId w:val="21"/>
  </w:num>
  <w:num w:numId="21">
    <w:abstractNumId w:val="23"/>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22">
    <w:abstractNumId w:val="24"/>
  </w:num>
  <w:num w:numId="23">
    <w:abstractNumId w:val="7"/>
  </w:num>
  <w:num w:numId="24">
    <w:abstractNumId w:val="14"/>
  </w:num>
  <w:num w:numId="25">
    <w:abstractNumId w:val="25"/>
  </w:num>
  <w:num w:numId="26">
    <w:abstractNumId w:val="18"/>
  </w:num>
  <w:num w:numId="27">
    <w:abstractNumId w:val="6"/>
  </w:num>
  <w:num w:numId="28">
    <w:abstractNumId w:val="17"/>
  </w:num>
  <w:num w:numId="29">
    <w:abstractNumId w:val="0"/>
  </w:num>
  <w:num w:numId="30">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8D7"/>
    <w:rsid w:val="000002CB"/>
    <w:rsid w:val="00004BF1"/>
    <w:rsid w:val="00005199"/>
    <w:rsid w:val="00006263"/>
    <w:rsid w:val="000102ED"/>
    <w:rsid w:val="000111E8"/>
    <w:rsid w:val="00011AD4"/>
    <w:rsid w:val="00013D4C"/>
    <w:rsid w:val="00014024"/>
    <w:rsid w:val="00014458"/>
    <w:rsid w:val="00014A54"/>
    <w:rsid w:val="00014BB3"/>
    <w:rsid w:val="00015392"/>
    <w:rsid w:val="000156CD"/>
    <w:rsid w:val="00015AA5"/>
    <w:rsid w:val="00017D86"/>
    <w:rsid w:val="00021E3A"/>
    <w:rsid w:val="0002375A"/>
    <w:rsid w:val="00023CEF"/>
    <w:rsid w:val="00023E3D"/>
    <w:rsid w:val="00023E64"/>
    <w:rsid w:val="00023F42"/>
    <w:rsid w:val="00023FDE"/>
    <w:rsid w:val="00024FAB"/>
    <w:rsid w:val="000258A2"/>
    <w:rsid w:val="00025C33"/>
    <w:rsid w:val="0002751A"/>
    <w:rsid w:val="000309AE"/>
    <w:rsid w:val="00032BF3"/>
    <w:rsid w:val="00032F02"/>
    <w:rsid w:val="00033281"/>
    <w:rsid w:val="00036137"/>
    <w:rsid w:val="00036627"/>
    <w:rsid w:val="00040041"/>
    <w:rsid w:val="000427BF"/>
    <w:rsid w:val="00044255"/>
    <w:rsid w:val="00045D0D"/>
    <w:rsid w:val="00046F7A"/>
    <w:rsid w:val="00046F99"/>
    <w:rsid w:val="00047AA0"/>
    <w:rsid w:val="000532C6"/>
    <w:rsid w:val="000572CA"/>
    <w:rsid w:val="00057394"/>
    <w:rsid w:val="00057805"/>
    <w:rsid w:val="00061764"/>
    <w:rsid w:val="00062366"/>
    <w:rsid w:val="00062560"/>
    <w:rsid w:val="00063C00"/>
    <w:rsid w:val="00066BEA"/>
    <w:rsid w:val="00067579"/>
    <w:rsid w:val="00070510"/>
    <w:rsid w:val="00071733"/>
    <w:rsid w:val="00072755"/>
    <w:rsid w:val="00072FC1"/>
    <w:rsid w:val="00073876"/>
    <w:rsid w:val="00073B3A"/>
    <w:rsid w:val="00074709"/>
    <w:rsid w:val="00080EA9"/>
    <w:rsid w:val="00081B20"/>
    <w:rsid w:val="000829B8"/>
    <w:rsid w:val="00083AE2"/>
    <w:rsid w:val="00085BA3"/>
    <w:rsid w:val="00090762"/>
    <w:rsid w:val="00093481"/>
    <w:rsid w:val="000934B7"/>
    <w:rsid w:val="000A007C"/>
    <w:rsid w:val="000A2639"/>
    <w:rsid w:val="000A2D1A"/>
    <w:rsid w:val="000A5DFF"/>
    <w:rsid w:val="000A71BF"/>
    <w:rsid w:val="000B45E1"/>
    <w:rsid w:val="000B6FB9"/>
    <w:rsid w:val="000C09DB"/>
    <w:rsid w:val="000C0DA8"/>
    <w:rsid w:val="000C1DA0"/>
    <w:rsid w:val="000C26ED"/>
    <w:rsid w:val="000C46DC"/>
    <w:rsid w:val="000C6385"/>
    <w:rsid w:val="000C641A"/>
    <w:rsid w:val="000D0424"/>
    <w:rsid w:val="000D069C"/>
    <w:rsid w:val="000D08DE"/>
    <w:rsid w:val="000D0A7C"/>
    <w:rsid w:val="000D14A9"/>
    <w:rsid w:val="000D2CE4"/>
    <w:rsid w:val="000D3B4D"/>
    <w:rsid w:val="000D41E4"/>
    <w:rsid w:val="000D4EB3"/>
    <w:rsid w:val="000D54D0"/>
    <w:rsid w:val="000D5E8B"/>
    <w:rsid w:val="000D6061"/>
    <w:rsid w:val="000E2C13"/>
    <w:rsid w:val="000E2E9F"/>
    <w:rsid w:val="000E3072"/>
    <w:rsid w:val="000F1146"/>
    <w:rsid w:val="000F1891"/>
    <w:rsid w:val="000F2556"/>
    <w:rsid w:val="000F2E81"/>
    <w:rsid w:val="000F3274"/>
    <w:rsid w:val="000F5087"/>
    <w:rsid w:val="000F50FB"/>
    <w:rsid w:val="000F71B0"/>
    <w:rsid w:val="000F7A23"/>
    <w:rsid w:val="00100BA4"/>
    <w:rsid w:val="001010AB"/>
    <w:rsid w:val="001035B4"/>
    <w:rsid w:val="00106716"/>
    <w:rsid w:val="001079B8"/>
    <w:rsid w:val="00107C81"/>
    <w:rsid w:val="001100BC"/>
    <w:rsid w:val="00110490"/>
    <w:rsid w:val="00110CE1"/>
    <w:rsid w:val="00112516"/>
    <w:rsid w:val="00112D91"/>
    <w:rsid w:val="00112F6B"/>
    <w:rsid w:val="00116384"/>
    <w:rsid w:val="0012142B"/>
    <w:rsid w:val="001234BB"/>
    <w:rsid w:val="001236D9"/>
    <w:rsid w:val="00123D6A"/>
    <w:rsid w:val="001243C5"/>
    <w:rsid w:val="00124700"/>
    <w:rsid w:val="00131434"/>
    <w:rsid w:val="00131B41"/>
    <w:rsid w:val="00131EFC"/>
    <w:rsid w:val="001330BB"/>
    <w:rsid w:val="00134CE6"/>
    <w:rsid w:val="001351C1"/>
    <w:rsid w:val="00135432"/>
    <w:rsid w:val="001365E2"/>
    <w:rsid w:val="00136862"/>
    <w:rsid w:val="00137722"/>
    <w:rsid w:val="0014040F"/>
    <w:rsid w:val="001413BC"/>
    <w:rsid w:val="001448D1"/>
    <w:rsid w:val="0014654F"/>
    <w:rsid w:val="00147164"/>
    <w:rsid w:val="0014723A"/>
    <w:rsid w:val="0015058B"/>
    <w:rsid w:val="00150F25"/>
    <w:rsid w:val="00151907"/>
    <w:rsid w:val="0015363F"/>
    <w:rsid w:val="00154F43"/>
    <w:rsid w:val="0015522F"/>
    <w:rsid w:val="00155BD9"/>
    <w:rsid w:val="001570BA"/>
    <w:rsid w:val="0016051E"/>
    <w:rsid w:val="00161A38"/>
    <w:rsid w:val="0016561E"/>
    <w:rsid w:val="00166E7F"/>
    <w:rsid w:val="00167602"/>
    <w:rsid w:val="001677F0"/>
    <w:rsid w:val="0016798A"/>
    <w:rsid w:val="0017291C"/>
    <w:rsid w:val="00172ACB"/>
    <w:rsid w:val="00173CC6"/>
    <w:rsid w:val="00173F64"/>
    <w:rsid w:val="00175789"/>
    <w:rsid w:val="00176379"/>
    <w:rsid w:val="00176663"/>
    <w:rsid w:val="00176860"/>
    <w:rsid w:val="00177889"/>
    <w:rsid w:val="00177EFD"/>
    <w:rsid w:val="00181197"/>
    <w:rsid w:val="001876FC"/>
    <w:rsid w:val="00190925"/>
    <w:rsid w:val="001922ED"/>
    <w:rsid w:val="00192387"/>
    <w:rsid w:val="001931BC"/>
    <w:rsid w:val="001934C8"/>
    <w:rsid w:val="001955DA"/>
    <w:rsid w:val="00196378"/>
    <w:rsid w:val="0019642A"/>
    <w:rsid w:val="0019699B"/>
    <w:rsid w:val="00196FC6"/>
    <w:rsid w:val="001975C5"/>
    <w:rsid w:val="00197713"/>
    <w:rsid w:val="001A1444"/>
    <w:rsid w:val="001A1760"/>
    <w:rsid w:val="001A215F"/>
    <w:rsid w:val="001A229D"/>
    <w:rsid w:val="001A23B5"/>
    <w:rsid w:val="001A339F"/>
    <w:rsid w:val="001A382E"/>
    <w:rsid w:val="001A42EC"/>
    <w:rsid w:val="001A784E"/>
    <w:rsid w:val="001B0860"/>
    <w:rsid w:val="001B0872"/>
    <w:rsid w:val="001B0AAA"/>
    <w:rsid w:val="001B1ED0"/>
    <w:rsid w:val="001B1F43"/>
    <w:rsid w:val="001B2F93"/>
    <w:rsid w:val="001B378F"/>
    <w:rsid w:val="001B4343"/>
    <w:rsid w:val="001B4557"/>
    <w:rsid w:val="001B7B4B"/>
    <w:rsid w:val="001C15C1"/>
    <w:rsid w:val="001C1E2D"/>
    <w:rsid w:val="001C23D1"/>
    <w:rsid w:val="001C29A6"/>
    <w:rsid w:val="001C3579"/>
    <w:rsid w:val="001C3CFE"/>
    <w:rsid w:val="001C423B"/>
    <w:rsid w:val="001C48E2"/>
    <w:rsid w:val="001C4A15"/>
    <w:rsid w:val="001C6D10"/>
    <w:rsid w:val="001C7F4C"/>
    <w:rsid w:val="001D08F9"/>
    <w:rsid w:val="001D3C66"/>
    <w:rsid w:val="001D48F8"/>
    <w:rsid w:val="001D7023"/>
    <w:rsid w:val="001D7090"/>
    <w:rsid w:val="001D7630"/>
    <w:rsid w:val="001D76E0"/>
    <w:rsid w:val="001D7933"/>
    <w:rsid w:val="001E2049"/>
    <w:rsid w:val="001E2557"/>
    <w:rsid w:val="001E4293"/>
    <w:rsid w:val="001E4783"/>
    <w:rsid w:val="001E49FC"/>
    <w:rsid w:val="001E5513"/>
    <w:rsid w:val="001E6D39"/>
    <w:rsid w:val="001F0FA1"/>
    <w:rsid w:val="001F2D5E"/>
    <w:rsid w:val="001F4F84"/>
    <w:rsid w:val="001F50D5"/>
    <w:rsid w:val="001F5B18"/>
    <w:rsid w:val="001F5B44"/>
    <w:rsid w:val="00202423"/>
    <w:rsid w:val="00202D56"/>
    <w:rsid w:val="00206DA8"/>
    <w:rsid w:val="00210C23"/>
    <w:rsid w:val="00211423"/>
    <w:rsid w:val="0021200D"/>
    <w:rsid w:val="0021211B"/>
    <w:rsid w:val="00213327"/>
    <w:rsid w:val="002138C8"/>
    <w:rsid w:val="002147E6"/>
    <w:rsid w:val="002164D9"/>
    <w:rsid w:val="002168E4"/>
    <w:rsid w:val="0021713A"/>
    <w:rsid w:val="00217DBC"/>
    <w:rsid w:val="00220F9A"/>
    <w:rsid w:val="00222070"/>
    <w:rsid w:val="002231CE"/>
    <w:rsid w:val="00223C3C"/>
    <w:rsid w:val="00223F57"/>
    <w:rsid w:val="00225E9B"/>
    <w:rsid w:val="00226AC2"/>
    <w:rsid w:val="00230E30"/>
    <w:rsid w:val="002327CB"/>
    <w:rsid w:val="00233CF2"/>
    <w:rsid w:val="0023400F"/>
    <w:rsid w:val="00234FF0"/>
    <w:rsid w:val="002352AB"/>
    <w:rsid w:val="00235D9C"/>
    <w:rsid w:val="00236B8B"/>
    <w:rsid w:val="0023717F"/>
    <w:rsid w:val="00241058"/>
    <w:rsid w:val="0024203B"/>
    <w:rsid w:val="00242645"/>
    <w:rsid w:val="00242CB7"/>
    <w:rsid w:val="002430CE"/>
    <w:rsid w:val="00243301"/>
    <w:rsid w:val="00243664"/>
    <w:rsid w:val="00243AAF"/>
    <w:rsid w:val="00246716"/>
    <w:rsid w:val="002470FA"/>
    <w:rsid w:val="00247531"/>
    <w:rsid w:val="002501D2"/>
    <w:rsid w:val="00250B40"/>
    <w:rsid w:val="00253030"/>
    <w:rsid w:val="002535AA"/>
    <w:rsid w:val="00254592"/>
    <w:rsid w:val="00254636"/>
    <w:rsid w:val="0025464F"/>
    <w:rsid w:val="00255550"/>
    <w:rsid w:val="00256133"/>
    <w:rsid w:val="00256939"/>
    <w:rsid w:val="002570B8"/>
    <w:rsid w:val="002577EB"/>
    <w:rsid w:val="0026132E"/>
    <w:rsid w:val="00261D02"/>
    <w:rsid w:val="00262535"/>
    <w:rsid w:val="00262BD7"/>
    <w:rsid w:val="00262BED"/>
    <w:rsid w:val="00263B50"/>
    <w:rsid w:val="0026480D"/>
    <w:rsid w:val="00266723"/>
    <w:rsid w:val="00266C85"/>
    <w:rsid w:val="00267606"/>
    <w:rsid w:val="00267F21"/>
    <w:rsid w:val="0027001E"/>
    <w:rsid w:val="00270461"/>
    <w:rsid w:val="00271867"/>
    <w:rsid w:val="00272CE6"/>
    <w:rsid w:val="0027496A"/>
    <w:rsid w:val="002750FE"/>
    <w:rsid w:val="002772F6"/>
    <w:rsid w:val="0027754D"/>
    <w:rsid w:val="00277BE6"/>
    <w:rsid w:val="002810C7"/>
    <w:rsid w:val="00282FE8"/>
    <w:rsid w:val="00283FBC"/>
    <w:rsid w:val="0028685A"/>
    <w:rsid w:val="0028764F"/>
    <w:rsid w:val="00290C79"/>
    <w:rsid w:val="00293364"/>
    <w:rsid w:val="00293E38"/>
    <w:rsid w:val="00294085"/>
    <w:rsid w:val="0029709E"/>
    <w:rsid w:val="00297254"/>
    <w:rsid w:val="002A221B"/>
    <w:rsid w:val="002A497C"/>
    <w:rsid w:val="002A5CFC"/>
    <w:rsid w:val="002A71C2"/>
    <w:rsid w:val="002A7D1F"/>
    <w:rsid w:val="002B2A1C"/>
    <w:rsid w:val="002B4D09"/>
    <w:rsid w:val="002C396A"/>
    <w:rsid w:val="002C60E0"/>
    <w:rsid w:val="002D0A03"/>
    <w:rsid w:val="002D0CA9"/>
    <w:rsid w:val="002D0F74"/>
    <w:rsid w:val="002D1D4F"/>
    <w:rsid w:val="002D3D60"/>
    <w:rsid w:val="002D3E7C"/>
    <w:rsid w:val="002D46C8"/>
    <w:rsid w:val="002D506F"/>
    <w:rsid w:val="002D5E22"/>
    <w:rsid w:val="002E02CC"/>
    <w:rsid w:val="002E0A94"/>
    <w:rsid w:val="002E15E3"/>
    <w:rsid w:val="002E1E40"/>
    <w:rsid w:val="002E2099"/>
    <w:rsid w:val="002E5316"/>
    <w:rsid w:val="002E5599"/>
    <w:rsid w:val="002E5FFB"/>
    <w:rsid w:val="002E6ECC"/>
    <w:rsid w:val="002F0A9D"/>
    <w:rsid w:val="002F1D18"/>
    <w:rsid w:val="002F284A"/>
    <w:rsid w:val="002F3D7E"/>
    <w:rsid w:val="002F60FB"/>
    <w:rsid w:val="002F714B"/>
    <w:rsid w:val="0030046E"/>
    <w:rsid w:val="0030313E"/>
    <w:rsid w:val="00305473"/>
    <w:rsid w:val="0031116F"/>
    <w:rsid w:val="0031238B"/>
    <w:rsid w:val="00315FC0"/>
    <w:rsid w:val="00317100"/>
    <w:rsid w:val="003174D1"/>
    <w:rsid w:val="00317E59"/>
    <w:rsid w:val="00320039"/>
    <w:rsid w:val="003229FA"/>
    <w:rsid w:val="003231F6"/>
    <w:rsid w:val="00323644"/>
    <w:rsid w:val="00323C87"/>
    <w:rsid w:val="00323F64"/>
    <w:rsid w:val="00324B08"/>
    <w:rsid w:val="00326574"/>
    <w:rsid w:val="003311C9"/>
    <w:rsid w:val="00332E77"/>
    <w:rsid w:val="00334734"/>
    <w:rsid w:val="00334CA3"/>
    <w:rsid w:val="00335AEC"/>
    <w:rsid w:val="003360C1"/>
    <w:rsid w:val="00340212"/>
    <w:rsid w:val="0034023E"/>
    <w:rsid w:val="003403E2"/>
    <w:rsid w:val="003449C8"/>
    <w:rsid w:val="003453E2"/>
    <w:rsid w:val="00345E03"/>
    <w:rsid w:val="00347EFC"/>
    <w:rsid w:val="00351635"/>
    <w:rsid w:val="00351CDC"/>
    <w:rsid w:val="00351DEE"/>
    <w:rsid w:val="003522DB"/>
    <w:rsid w:val="003540AD"/>
    <w:rsid w:val="00355340"/>
    <w:rsid w:val="00355FC0"/>
    <w:rsid w:val="003565C5"/>
    <w:rsid w:val="00357AD9"/>
    <w:rsid w:val="00362C3F"/>
    <w:rsid w:val="00364A47"/>
    <w:rsid w:val="0037017D"/>
    <w:rsid w:val="00372743"/>
    <w:rsid w:val="003728E6"/>
    <w:rsid w:val="0037297B"/>
    <w:rsid w:val="00374539"/>
    <w:rsid w:val="00376716"/>
    <w:rsid w:val="003800F9"/>
    <w:rsid w:val="00381116"/>
    <w:rsid w:val="00381928"/>
    <w:rsid w:val="003828E6"/>
    <w:rsid w:val="003828F5"/>
    <w:rsid w:val="00382E4B"/>
    <w:rsid w:val="0038308B"/>
    <w:rsid w:val="003831B1"/>
    <w:rsid w:val="003861F2"/>
    <w:rsid w:val="00387B8D"/>
    <w:rsid w:val="00387F93"/>
    <w:rsid w:val="00392282"/>
    <w:rsid w:val="003922F1"/>
    <w:rsid w:val="00396898"/>
    <w:rsid w:val="00396922"/>
    <w:rsid w:val="00396F33"/>
    <w:rsid w:val="00396F84"/>
    <w:rsid w:val="00397B84"/>
    <w:rsid w:val="00397D17"/>
    <w:rsid w:val="003A0D70"/>
    <w:rsid w:val="003A31AA"/>
    <w:rsid w:val="003A3345"/>
    <w:rsid w:val="003A3B43"/>
    <w:rsid w:val="003A3F11"/>
    <w:rsid w:val="003A436D"/>
    <w:rsid w:val="003B0FBE"/>
    <w:rsid w:val="003B1574"/>
    <w:rsid w:val="003B30A0"/>
    <w:rsid w:val="003B30E6"/>
    <w:rsid w:val="003B334E"/>
    <w:rsid w:val="003B34C0"/>
    <w:rsid w:val="003B6F78"/>
    <w:rsid w:val="003C3F6C"/>
    <w:rsid w:val="003C44AA"/>
    <w:rsid w:val="003C4843"/>
    <w:rsid w:val="003C495B"/>
    <w:rsid w:val="003C61F2"/>
    <w:rsid w:val="003C6665"/>
    <w:rsid w:val="003C7A3D"/>
    <w:rsid w:val="003D1081"/>
    <w:rsid w:val="003D167D"/>
    <w:rsid w:val="003D3461"/>
    <w:rsid w:val="003D4F05"/>
    <w:rsid w:val="003D5D0B"/>
    <w:rsid w:val="003D60DF"/>
    <w:rsid w:val="003D7420"/>
    <w:rsid w:val="003E0DAC"/>
    <w:rsid w:val="003E2AF1"/>
    <w:rsid w:val="003E2B3F"/>
    <w:rsid w:val="003E2EFF"/>
    <w:rsid w:val="003E3FEF"/>
    <w:rsid w:val="003E6C95"/>
    <w:rsid w:val="003E7769"/>
    <w:rsid w:val="003E7F12"/>
    <w:rsid w:val="003F0991"/>
    <w:rsid w:val="003F09AA"/>
    <w:rsid w:val="003F1214"/>
    <w:rsid w:val="003F2780"/>
    <w:rsid w:val="003F2A83"/>
    <w:rsid w:val="003F43BB"/>
    <w:rsid w:val="003F462C"/>
    <w:rsid w:val="003F5FF1"/>
    <w:rsid w:val="003F6F5C"/>
    <w:rsid w:val="003F7CE8"/>
    <w:rsid w:val="0040118B"/>
    <w:rsid w:val="00404279"/>
    <w:rsid w:val="00404CA8"/>
    <w:rsid w:val="004068AF"/>
    <w:rsid w:val="00406EB6"/>
    <w:rsid w:val="0041096C"/>
    <w:rsid w:val="0041292D"/>
    <w:rsid w:val="00413F1B"/>
    <w:rsid w:val="0041548F"/>
    <w:rsid w:val="00417E57"/>
    <w:rsid w:val="0042044E"/>
    <w:rsid w:val="004210DD"/>
    <w:rsid w:val="00421286"/>
    <w:rsid w:val="00421BF5"/>
    <w:rsid w:val="004238E1"/>
    <w:rsid w:val="00423B6B"/>
    <w:rsid w:val="00424677"/>
    <w:rsid w:val="004251C5"/>
    <w:rsid w:val="00425DA9"/>
    <w:rsid w:val="0042736C"/>
    <w:rsid w:val="00433232"/>
    <w:rsid w:val="00433625"/>
    <w:rsid w:val="00436284"/>
    <w:rsid w:val="004368E4"/>
    <w:rsid w:val="004376DE"/>
    <w:rsid w:val="00441917"/>
    <w:rsid w:val="00442E21"/>
    <w:rsid w:val="00443161"/>
    <w:rsid w:val="00444B8E"/>
    <w:rsid w:val="004454FC"/>
    <w:rsid w:val="004457A3"/>
    <w:rsid w:val="00445ACC"/>
    <w:rsid w:val="004462B5"/>
    <w:rsid w:val="0044729B"/>
    <w:rsid w:val="00447315"/>
    <w:rsid w:val="00450561"/>
    <w:rsid w:val="00450924"/>
    <w:rsid w:val="00450DDC"/>
    <w:rsid w:val="00451DCA"/>
    <w:rsid w:val="00452A20"/>
    <w:rsid w:val="0045471C"/>
    <w:rsid w:val="004610D8"/>
    <w:rsid w:val="0046207A"/>
    <w:rsid w:val="004623A3"/>
    <w:rsid w:val="00463560"/>
    <w:rsid w:val="0046389B"/>
    <w:rsid w:val="0046532E"/>
    <w:rsid w:val="004677C8"/>
    <w:rsid w:val="00470D76"/>
    <w:rsid w:val="0047188E"/>
    <w:rsid w:val="0047259B"/>
    <w:rsid w:val="00472619"/>
    <w:rsid w:val="00472CC3"/>
    <w:rsid w:val="00477A42"/>
    <w:rsid w:val="00477BBA"/>
    <w:rsid w:val="004804DC"/>
    <w:rsid w:val="0048170A"/>
    <w:rsid w:val="004840FE"/>
    <w:rsid w:val="004857A7"/>
    <w:rsid w:val="00485A47"/>
    <w:rsid w:val="00485C47"/>
    <w:rsid w:val="00485E61"/>
    <w:rsid w:val="00486A46"/>
    <w:rsid w:val="00486EFB"/>
    <w:rsid w:val="004872C7"/>
    <w:rsid w:val="00491167"/>
    <w:rsid w:val="0049143E"/>
    <w:rsid w:val="00494708"/>
    <w:rsid w:val="004950BB"/>
    <w:rsid w:val="0049595F"/>
    <w:rsid w:val="00496534"/>
    <w:rsid w:val="004965F9"/>
    <w:rsid w:val="00496A4C"/>
    <w:rsid w:val="004A3FCA"/>
    <w:rsid w:val="004A4C56"/>
    <w:rsid w:val="004A6B19"/>
    <w:rsid w:val="004B0274"/>
    <w:rsid w:val="004B10BC"/>
    <w:rsid w:val="004B16F7"/>
    <w:rsid w:val="004B1C3A"/>
    <w:rsid w:val="004B3930"/>
    <w:rsid w:val="004B3AC5"/>
    <w:rsid w:val="004B3E6D"/>
    <w:rsid w:val="004B6E3D"/>
    <w:rsid w:val="004B78F1"/>
    <w:rsid w:val="004C04A7"/>
    <w:rsid w:val="004C0CF8"/>
    <w:rsid w:val="004D059E"/>
    <w:rsid w:val="004D1386"/>
    <w:rsid w:val="004D36B3"/>
    <w:rsid w:val="004D4EE4"/>
    <w:rsid w:val="004D7717"/>
    <w:rsid w:val="004D7BF5"/>
    <w:rsid w:val="004E0E81"/>
    <w:rsid w:val="004E372C"/>
    <w:rsid w:val="004E5248"/>
    <w:rsid w:val="004E54F0"/>
    <w:rsid w:val="004E5655"/>
    <w:rsid w:val="004E65C2"/>
    <w:rsid w:val="004F0A76"/>
    <w:rsid w:val="004F1C67"/>
    <w:rsid w:val="004F1E0B"/>
    <w:rsid w:val="004F2238"/>
    <w:rsid w:val="004F32C3"/>
    <w:rsid w:val="004F5388"/>
    <w:rsid w:val="004F61FB"/>
    <w:rsid w:val="00500899"/>
    <w:rsid w:val="005008B5"/>
    <w:rsid w:val="00501603"/>
    <w:rsid w:val="0050176E"/>
    <w:rsid w:val="0050198A"/>
    <w:rsid w:val="00501A3E"/>
    <w:rsid w:val="00501C79"/>
    <w:rsid w:val="00501F80"/>
    <w:rsid w:val="00502FD5"/>
    <w:rsid w:val="0050367E"/>
    <w:rsid w:val="00505B5F"/>
    <w:rsid w:val="00506DC2"/>
    <w:rsid w:val="005076F4"/>
    <w:rsid w:val="005079D3"/>
    <w:rsid w:val="00510644"/>
    <w:rsid w:val="00511C2D"/>
    <w:rsid w:val="00512050"/>
    <w:rsid w:val="00512D2C"/>
    <w:rsid w:val="005145F0"/>
    <w:rsid w:val="00515066"/>
    <w:rsid w:val="00515252"/>
    <w:rsid w:val="005152B8"/>
    <w:rsid w:val="005206D6"/>
    <w:rsid w:val="00520D78"/>
    <w:rsid w:val="00521903"/>
    <w:rsid w:val="00521C7B"/>
    <w:rsid w:val="005244FF"/>
    <w:rsid w:val="00524A2E"/>
    <w:rsid w:val="00525822"/>
    <w:rsid w:val="00526420"/>
    <w:rsid w:val="0052759C"/>
    <w:rsid w:val="00527D30"/>
    <w:rsid w:val="005304F7"/>
    <w:rsid w:val="00530B32"/>
    <w:rsid w:val="0053401D"/>
    <w:rsid w:val="00534ACF"/>
    <w:rsid w:val="00534AF6"/>
    <w:rsid w:val="00542552"/>
    <w:rsid w:val="005438F2"/>
    <w:rsid w:val="005439F0"/>
    <w:rsid w:val="00544E30"/>
    <w:rsid w:val="005451FE"/>
    <w:rsid w:val="005456A9"/>
    <w:rsid w:val="0054585E"/>
    <w:rsid w:val="00546593"/>
    <w:rsid w:val="0055167B"/>
    <w:rsid w:val="0055293D"/>
    <w:rsid w:val="0055386C"/>
    <w:rsid w:val="00554216"/>
    <w:rsid w:val="0055485D"/>
    <w:rsid w:val="00554DFF"/>
    <w:rsid w:val="005550E8"/>
    <w:rsid w:val="005561C0"/>
    <w:rsid w:val="00556DB2"/>
    <w:rsid w:val="0056249B"/>
    <w:rsid w:val="0056257A"/>
    <w:rsid w:val="00563084"/>
    <w:rsid w:val="0056379B"/>
    <w:rsid w:val="00564882"/>
    <w:rsid w:val="005650FB"/>
    <w:rsid w:val="005660C3"/>
    <w:rsid w:val="00566922"/>
    <w:rsid w:val="00571C4D"/>
    <w:rsid w:val="005725D5"/>
    <w:rsid w:val="00572905"/>
    <w:rsid w:val="00573530"/>
    <w:rsid w:val="005746E0"/>
    <w:rsid w:val="00577E91"/>
    <w:rsid w:val="00580131"/>
    <w:rsid w:val="005812B4"/>
    <w:rsid w:val="005817CB"/>
    <w:rsid w:val="00582922"/>
    <w:rsid w:val="00583733"/>
    <w:rsid w:val="00584E3A"/>
    <w:rsid w:val="00585088"/>
    <w:rsid w:val="005870F0"/>
    <w:rsid w:val="005878C2"/>
    <w:rsid w:val="005901E7"/>
    <w:rsid w:val="00592BA7"/>
    <w:rsid w:val="00593613"/>
    <w:rsid w:val="0059425E"/>
    <w:rsid w:val="00597C13"/>
    <w:rsid w:val="005A0668"/>
    <w:rsid w:val="005A0736"/>
    <w:rsid w:val="005A092B"/>
    <w:rsid w:val="005A0B23"/>
    <w:rsid w:val="005A0FC0"/>
    <w:rsid w:val="005A49BB"/>
    <w:rsid w:val="005A50ED"/>
    <w:rsid w:val="005A533A"/>
    <w:rsid w:val="005A5A4D"/>
    <w:rsid w:val="005A796D"/>
    <w:rsid w:val="005B1E11"/>
    <w:rsid w:val="005B49A7"/>
    <w:rsid w:val="005B4E6D"/>
    <w:rsid w:val="005B7E4D"/>
    <w:rsid w:val="005C0F55"/>
    <w:rsid w:val="005C11D1"/>
    <w:rsid w:val="005C318C"/>
    <w:rsid w:val="005C3494"/>
    <w:rsid w:val="005C48FF"/>
    <w:rsid w:val="005C5877"/>
    <w:rsid w:val="005D219C"/>
    <w:rsid w:val="005D2D91"/>
    <w:rsid w:val="005D2E54"/>
    <w:rsid w:val="005D725A"/>
    <w:rsid w:val="005D79B3"/>
    <w:rsid w:val="005D7D8B"/>
    <w:rsid w:val="005D7FBC"/>
    <w:rsid w:val="005E01E8"/>
    <w:rsid w:val="005E3CEA"/>
    <w:rsid w:val="005E42B6"/>
    <w:rsid w:val="005E625B"/>
    <w:rsid w:val="005E7A22"/>
    <w:rsid w:val="005F0684"/>
    <w:rsid w:val="005F10C7"/>
    <w:rsid w:val="005F459A"/>
    <w:rsid w:val="005F55E9"/>
    <w:rsid w:val="005F78C5"/>
    <w:rsid w:val="00601FFE"/>
    <w:rsid w:val="00602841"/>
    <w:rsid w:val="00602C5B"/>
    <w:rsid w:val="00603B1B"/>
    <w:rsid w:val="00603BD1"/>
    <w:rsid w:val="00603D56"/>
    <w:rsid w:val="00604B81"/>
    <w:rsid w:val="00606A1C"/>
    <w:rsid w:val="006072A8"/>
    <w:rsid w:val="006101A5"/>
    <w:rsid w:val="00611CB0"/>
    <w:rsid w:val="00614464"/>
    <w:rsid w:val="00621E3B"/>
    <w:rsid w:val="00623454"/>
    <w:rsid w:val="0062391D"/>
    <w:rsid w:val="00624A5B"/>
    <w:rsid w:val="00625805"/>
    <w:rsid w:val="0062657E"/>
    <w:rsid w:val="00626900"/>
    <w:rsid w:val="006277CD"/>
    <w:rsid w:val="006300D3"/>
    <w:rsid w:val="0063277A"/>
    <w:rsid w:val="00633C20"/>
    <w:rsid w:val="00636521"/>
    <w:rsid w:val="00636719"/>
    <w:rsid w:val="0064178F"/>
    <w:rsid w:val="0064254B"/>
    <w:rsid w:val="00643654"/>
    <w:rsid w:val="00643F95"/>
    <w:rsid w:val="0064563E"/>
    <w:rsid w:val="00646E03"/>
    <w:rsid w:val="0064775F"/>
    <w:rsid w:val="00650232"/>
    <w:rsid w:val="0065184D"/>
    <w:rsid w:val="006521D5"/>
    <w:rsid w:val="006539F3"/>
    <w:rsid w:val="006541E5"/>
    <w:rsid w:val="0065457F"/>
    <w:rsid w:val="006574B4"/>
    <w:rsid w:val="00657642"/>
    <w:rsid w:val="00660986"/>
    <w:rsid w:val="00660FD4"/>
    <w:rsid w:val="006617BD"/>
    <w:rsid w:val="00663565"/>
    <w:rsid w:val="00663F02"/>
    <w:rsid w:val="00664159"/>
    <w:rsid w:val="00664482"/>
    <w:rsid w:val="006652C4"/>
    <w:rsid w:val="006654E5"/>
    <w:rsid w:val="00665B9B"/>
    <w:rsid w:val="00666C27"/>
    <w:rsid w:val="00666FBA"/>
    <w:rsid w:val="006675A8"/>
    <w:rsid w:val="006677B0"/>
    <w:rsid w:val="0067135D"/>
    <w:rsid w:val="00676FF0"/>
    <w:rsid w:val="006807C0"/>
    <w:rsid w:val="006809A9"/>
    <w:rsid w:val="00680FB0"/>
    <w:rsid w:val="00681C74"/>
    <w:rsid w:val="00682D62"/>
    <w:rsid w:val="00684AEB"/>
    <w:rsid w:val="00684CDE"/>
    <w:rsid w:val="0068634F"/>
    <w:rsid w:val="0068707F"/>
    <w:rsid w:val="006871F3"/>
    <w:rsid w:val="0068767B"/>
    <w:rsid w:val="00690E1E"/>
    <w:rsid w:val="006912ED"/>
    <w:rsid w:val="00692196"/>
    <w:rsid w:val="006921DF"/>
    <w:rsid w:val="006947D6"/>
    <w:rsid w:val="00694DD4"/>
    <w:rsid w:val="00695CD0"/>
    <w:rsid w:val="00696413"/>
    <w:rsid w:val="00696D83"/>
    <w:rsid w:val="00697EF5"/>
    <w:rsid w:val="006A03F0"/>
    <w:rsid w:val="006A13F7"/>
    <w:rsid w:val="006A180C"/>
    <w:rsid w:val="006A21C1"/>
    <w:rsid w:val="006A2A14"/>
    <w:rsid w:val="006A3854"/>
    <w:rsid w:val="006A67C2"/>
    <w:rsid w:val="006B05CD"/>
    <w:rsid w:val="006B33D8"/>
    <w:rsid w:val="006B557F"/>
    <w:rsid w:val="006B5715"/>
    <w:rsid w:val="006B6727"/>
    <w:rsid w:val="006B6771"/>
    <w:rsid w:val="006B68F4"/>
    <w:rsid w:val="006B7E5B"/>
    <w:rsid w:val="006B7F44"/>
    <w:rsid w:val="006C04D7"/>
    <w:rsid w:val="006C06D6"/>
    <w:rsid w:val="006C275C"/>
    <w:rsid w:val="006C48D0"/>
    <w:rsid w:val="006C5374"/>
    <w:rsid w:val="006C7047"/>
    <w:rsid w:val="006D08C5"/>
    <w:rsid w:val="006D203E"/>
    <w:rsid w:val="006D395B"/>
    <w:rsid w:val="006D4253"/>
    <w:rsid w:val="006D59E5"/>
    <w:rsid w:val="006D6156"/>
    <w:rsid w:val="006D6424"/>
    <w:rsid w:val="006D669A"/>
    <w:rsid w:val="006E1F16"/>
    <w:rsid w:val="006E21A2"/>
    <w:rsid w:val="006E4A0B"/>
    <w:rsid w:val="006E756B"/>
    <w:rsid w:val="006F0308"/>
    <w:rsid w:val="006F0AE5"/>
    <w:rsid w:val="006F26D5"/>
    <w:rsid w:val="006F2F2C"/>
    <w:rsid w:val="006F3C7F"/>
    <w:rsid w:val="006F6F46"/>
    <w:rsid w:val="006F7164"/>
    <w:rsid w:val="006F77C0"/>
    <w:rsid w:val="006F7D95"/>
    <w:rsid w:val="007019D1"/>
    <w:rsid w:val="00701B68"/>
    <w:rsid w:val="007025FF"/>
    <w:rsid w:val="00702A4D"/>
    <w:rsid w:val="00702ADB"/>
    <w:rsid w:val="00702B0B"/>
    <w:rsid w:val="00703FED"/>
    <w:rsid w:val="00704460"/>
    <w:rsid w:val="00705152"/>
    <w:rsid w:val="007051F1"/>
    <w:rsid w:val="00711730"/>
    <w:rsid w:val="007127A0"/>
    <w:rsid w:val="00712BA1"/>
    <w:rsid w:val="0071351C"/>
    <w:rsid w:val="007151DC"/>
    <w:rsid w:val="00715FE5"/>
    <w:rsid w:val="007170D7"/>
    <w:rsid w:val="00717D30"/>
    <w:rsid w:val="00721223"/>
    <w:rsid w:val="0072155B"/>
    <w:rsid w:val="00721B56"/>
    <w:rsid w:val="00722EC1"/>
    <w:rsid w:val="0072311B"/>
    <w:rsid w:val="00724015"/>
    <w:rsid w:val="00725CEA"/>
    <w:rsid w:val="00725F4C"/>
    <w:rsid w:val="007309FA"/>
    <w:rsid w:val="007313E9"/>
    <w:rsid w:val="00732237"/>
    <w:rsid w:val="00732A63"/>
    <w:rsid w:val="007339F3"/>
    <w:rsid w:val="00737098"/>
    <w:rsid w:val="00737551"/>
    <w:rsid w:val="00742358"/>
    <w:rsid w:val="00742948"/>
    <w:rsid w:val="0074371F"/>
    <w:rsid w:val="007464DC"/>
    <w:rsid w:val="0075024B"/>
    <w:rsid w:val="007518C1"/>
    <w:rsid w:val="00752A07"/>
    <w:rsid w:val="0075329A"/>
    <w:rsid w:val="0075375E"/>
    <w:rsid w:val="007549BD"/>
    <w:rsid w:val="00755A08"/>
    <w:rsid w:val="007561B8"/>
    <w:rsid w:val="0075649D"/>
    <w:rsid w:val="00756937"/>
    <w:rsid w:val="00756C3A"/>
    <w:rsid w:val="00757C84"/>
    <w:rsid w:val="00760FE3"/>
    <w:rsid w:val="00762DA1"/>
    <w:rsid w:val="00764783"/>
    <w:rsid w:val="0076518D"/>
    <w:rsid w:val="00767963"/>
    <w:rsid w:val="007704B6"/>
    <w:rsid w:val="0077090F"/>
    <w:rsid w:val="007751C3"/>
    <w:rsid w:val="0077598C"/>
    <w:rsid w:val="00775BC9"/>
    <w:rsid w:val="00776260"/>
    <w:rsid w:val="0078022C"/>
    <w:rsid w:val="00782504"/>
    <w:rsid w:val="00783413"/>
    <w:rsid w:val="00783B9E"/>
    <w:rsid w:val="00784999"/>
    <w:rsid w:val="00784CEA"/>
    <w:rsid w:val="00790196"/>
    <w:rsid w:val="00792651"/>
    <w:rsid w:val="00792782"/>
    <w:rsid w:val="00792888"/>
    <w:rsid w:val="0079323F"/>
    <w:rsid w:val="00797465"/>
    <w:rsid w:val="0079755B"/>
    <w:rsid w:val="007A10CC"/>
    <w:rsid w:val="007A10E2"/>
    <w:rsid w:val="007A23EC"/>
    <w:rsid w:val="007B1040"/>
    <w:rsid w:val="007B106E"/>
    <w:rsid w:val="007B1D07"/>
    <w:rsid w:val="007B2775"/>
    <w:rsid w:val="007B3029"/>
    <w:rsid w:val="007B7517"/>
    <w:rsid w:val="007C1B7F"/>
    <w:rsid w:val="007C2686"/>
    <w:rsid w:val="007C2719"/>
    <w:rsid w:val="007C333B"/>
    <w:rsid w:val="007C3636"/>
    <w:rsid w:val="007C4547"/>
    <w:rsid w:val="007C4C64"/>
    <w:rsid w:val="007D029F"/>
    <w:rsid w:val="007D14A9"/>
    <w:rsid w:val="007D221B"/>
    <w:rsid w:val="007D25E8"/>
    <w:rsid w:val="007D2DDF"/>
    <w:rsid w:val="007D5D35"/>
    <w:rsid w:val="007E281A"/>
    <w:rsid w:val="007E2F6B"/>
    <w:rsid w:val="007E49C5"/>
    <w:rsid w:val="007E4FF0"/>
    <w:rsid w:val="007E5E84"/>
    <w:rsid w:val="007E64C2"/>
    <w:rsid w:val="007E6FC2"/>
    <w:rsid w:val="007E757E"/>
    <w:rsid w:val="007E79AF"/>
    <w:rsid w:val="007E7A95"/>
    <w:rsid w:val="007E7BB9"/>
    <w:rsid w:val="007F0FF9"/>
    <w:rsid w:val="007F33C0"/>
    <w:rsid w:val="007F3DBA"/>
    <w:rsid w:val="007F419B"/>
    <w:rsid w:val="007F4341"/>
    <w:rsid w:val="00801396"/>
    <w:rsid w:val="00802E92"/>
    <w:rsid w:val="008034CE"/>
    <w:rsid w:val="0080397B"/>
    <w:rsid w:val="00803E63"/>
    <w:rsid w:val="00805276"/>
    <w:rsid w:val="00806B48"/>
    <w:rsid w:val="008071F9"/>
    <w:rsid w:val="00810781"/>
    <w:rsid w:val="008150CB"/>
    <w:rsid w:val="00815157"/>
    <w:rsid w:val="00815419"/>
    <w:rsid w:val="008154A5"/>
    <w:rsid w:val="00815D3B"/>
    <w:rsid w:val="0081674B"/>
    <w:rsid w:val="0081778A"/>
    <w:rsid w:val="00817FAA"/>
    <w:rsid w:val="00820645"/>
    <w:rsid w:val="00820B1C"/>
    <w:rsid w:val="00821960"/>
    <w:rsid w:val="00821A97"/>
    <w:rsid w:val="00821DF2"/>
    <w:rsid w:val="0082223D"/>
    <w:rsid w:val="00822EE0"/>
    <w:rsid w:val="008233A4"/>
    <w:rsid w:val="008239E7"/>
    <w:rsid w:val="008260D0"/>
    <w:rsid w:val="00827A49"/>
    <w:rsid w:val="0083000F"/>
    <w:rsid w:val="008320CD"/>
    <w:rsid w:val="0083271F"/>
    <w:rsid w:val="00832813"/>
    <w:rsid w:val="00832ECB"/>
    <w:rsid w:val="008340A9"/>
    <w:rsid w:val="0083429D"/>
    <w:rsid w:val="0083449F"/>
    <w:rsid w:val="00835585"/>
    <w:rsid w:val="008376D6"/>
    <w:rsid w:val="0084003B"/>
    <w:rsid w:val="00841D99"/>
    <w:rsid w:val="00842244"/>
    <w:rsid w:val="00842F0F"/>
    <w:rsid w:val="008435A1"/>
    <w:rsid w:val="00843806"/>
    <w:rsid w:val="0084476E"/>
    <w:rsid w:val="00845F25"/>
    <w:rsid w:val="00846060"/>
    <w:rsid w:val="008465F9"/>
    <w:rsid w:val="00850C4B"/>
    <w:rsid w:val="008514A2"/>
    <w:rsid w:val="008520C7"/>
    <w:rsid w:val="00853482"/>
    <w:rsid w:val="00853D4E"/>
    <w:rsid w:val="0085520A"/>
    <w:rsid w:val="0085551E"/>
    <w:rsid w:val="00857C08"/>
    <w:rsid w:val="00857D63"/>
    <w:rsid w:val="0086040B"/>
    <w:rsid w:val="00863F48"/>
    <w:rsid w:val="00865C30"/>
    <w:rsid w:val="008662CB"/>
    <w:rsid w:val="00866742"/>
    <w:rsid w:val="00866EC2"/>
    <w:rsid w:val="008674AC"/>
    <w:rsid w:val="00871534"/>
    <w:rsid w:val="0087354C"/>
    <w:rsid w:val="00873F00"/>
    <w:rsid w:val="008750FE"/>
    <w:rsid w:val="00875769"/>
    <w:rsid w:val="008769A0"/>
    <w:rsid w:val="00876B4E"/>
    <w:rsid w:val="00876DBF"/>
    <w:rsid w:val="00881D8F"/>
    <w:rsid w:val="008863EC"/>
    <w:rsid w:val="00887E5E"/>
    <w:rsid w:val="00890898"/>
    <w:rsid w:val="00893299"/>
    <w:rsid w:val="00894139"/>
    <w:rsid w:val="00894E48"/>
    <w:rsid w:val="008A0A7F"/>
    <w:rsid w:val="008A1F71"/>
    <w:rsid w:val="008A363F"/>
    <w:rsid w:val="008A39F3"/>
    <w:rsid w:val="008A41BF"/>
    <w:rsid w:val="008A6ACC"/>
    <w:rsid w:val="008A7317"/>
    <w:rsid w:val="008B010B"/>
    <w:rsid w:val="008B0C0B"/>
    <w:rsid w:val="008B179E"/>
    <w:rsid w:val="008B2D82"/>
    <w:rsid w:val="008B660F"/>
    <w:rsid w:val="008B7A76"/>
    <w:rsid w:val="008C10C6"/>
    <w:rsid w:val="008C17CE"/>
    <w:rsid w:val="008C48CA"/>
    <w:rsid w:val="008C585F"/>
    <w:rsid w:val="008C6203"/>
    <w:rsid w:val="008D0680"/>
    <w:rsid w:val="008D11C0"/>
    <w:rsid w:val="008D307A"/>
    <w:rsid w:val="008D5EA6"/>
    <w:rsid w:val="008D6254"/>
    <w:rsid w:val="008D72EF"/>
    <w:rsid w:val="008E0105"/>
    <w:rsid w:val="008E155F"/>
    <w:rsid w:val="008E169D"/>
    <w:rsid w:val="008E2157"/>
    <w:rsid w:val="008E39F3"/>
    <w:rsid w:val="008E46BB"/>
    <w:rsid w:val="008E48EE"/>
    <w:rsid w:val="008E6DA5"/>
    <w:rsid w:val="008E7C0F"/>
    <w:rsid w:val="008F0E59"/>
    <w:rsid w:val="008F17E3"/>
    <w:rsid w:val="008F3AB9"/>
    <w:rsid w:val="008F5861"/>
    <w:rsid w:val="008F6677"/>
    <w:rsid w:val="00900816"/>
    <w:rsid w:val="009011B5"/>
    <w:rsid w:val="00902E8C"/>
    <w:rsid w:val="0090377B"/>
    <w:rsid w:val="0090437B"/>
    <w:rsid w:val="009047D6"/>
    <w:rsid w:val="00907F08"/>
    <w:rsid w:val="00913966"/>
    <w:rsid w:val="00913F68"/>
    <w:rsid w:val="00915C68"/>
    <w:rsid w:val="0091605E"/>
    <w:rsid w:val="009166EB"/>
    <w:rsid w:val="00917BE3"/>
    <w:rsid w:val="0092008D"/>
    <w:rsid w:val="0092039D"/>
    <w:rsid w:val="00921346"/>
    <w:rsid w:val="00923E62"/>
    <w:rsid w:val="009265A8"/>
    <w:rsid w:val="009269A6"/>
    <w:rsid w:val="00927C54"/>
    <w:rsid w:val="009324D9"/>
    <w:rsid w:val="00934E41"/>
    <w:rsid w:val="00935687"/>
    <w:rsid w:val="00935850"/>
    <w:rsid w:val="00936BE5"/>
    <w:rsid w:val="00941ABE"/>
    <w:rsid w:val="009420A8"/>
    <w:rsid w:val="00946DDD"/>
    <w:rsid w:val="00946E43"/>
    <w:rsid w:val="00950A9C"/>
    <w:rsid w:val="00950EF5"/>
    <w:rsid w:val="00951074"/>
    <w:rsid w:val="009514C5"/>
    <w:rsid w:val="0095190B"/>
    <w:rsid w:val="00951961"/>
    <w:rsid w:val="009520B0"/>
    <w:rsid w:val="009531FB"/>
    <w:rsid w:val="00954EEF"/>
    <w:rsid w:val="00955600"/>
    <w:rsid w:val="00956F85"/>
    <w:rsid w:val="00957912"/>
    <w:rsid w:val="0096084E"/>
    <w:rsid w:val="00960D01"/>
    <w:rsid w:val="009613EA"/>
    <w:rsid w:val="00961E8E"/>
    <w:rsid w:val="00963E94"/>
    <w:rsid w:val="0096404A"/>
    <w:rsid w:val="009670FB"/>
    <w:rsid w:val="009700FA"/>
    <w:rsid w:val="00970BDF"/>
    <w:rsid w:val="00971534"/>
    <w:rsid w:val="00971B0C"/>
    <w:rsid w:val="009721DE"/>
    <w:rsid w:val="00973054"/>
    <w:rsid w:val="00973B5D"/>
    <w:rsid w:val="00976A84"/>
    <w:rsid w:val="009776FA"/>
    <w:rsid w:val="0098174F"/>
    <w:rsid w:val="00981BF7"/>
    <w:rsid w:val="00982047"/>
    <w:rsid w:val="0098445E"/>
    <w:rsid w:val="00984876"/>
    <w:rsid w:val="00984D01"/>
    <w:rsid w:val="00986937"/>
    <w:rsid w:val="00990B02"/>
    <w:rsid w:val="0099179B"/>
    <w:rsid w:val="0099309F"/>
    <w:rsid w:val="009932A2"/>
    <w:rsid w:val="0099385E"/>
    <w:rsid w:val="00996087"/>
    <w:rsid w:val="00996C51"/>
    <w:rsid w:val="009A1647"/>
    <w:rsid w:val="009A1FD6"/>
    <w:rsid w:val="009A2078"/>
    <w:rsid w:val="009A21EC"/>
    <w:rsid w:val="009A252E"/>
    <w:rsid w:val="009A2708"/>
    <w:rsid w:val="009A3D0E"/>
    <w:rsid w:val="009A4189"/>
    <w:rsid w:val="009A6BF7"/>
    <w:rsid w:val="009B0F32"/>
    <w:rsid w:val="009B2E90"/>
    <w:rsid w:val="009B3D3E"/>
    <w:rsid w:val="009B4051"/>
    <w:rsid w:val="009B5700"/>
    <w:rsid w:val="009B576A"/>
    <w:rsid w:val="009B62AE"/>
    <w:rsid w:val="009B7F37"/>
    <w:rsid w:val="009C0578"/>
    <w:rsid w:val="009C0733"/>
    <w:rsid w:val="009C6CE5"/>
    <w:rsid w:val="009C77AA"/>
    <w:rsid w:val="009D017D"/>
    <w:rsid w:val="009D02B2"/>
    <w:rsid w:val="009D51BC"/>
    <w:rsid w:val="009D6EA4"/>
    <w:rsid w:val="009E0AC2"/>
    <w:rsid w:val="009E104C"/>
    <w:rsid w:val="009E28BD"/>
    <w:rsid w:val="009E330F"/>
    <w:rsid w:val="009E4265"/>
    <w:rsid w:val="009E4BF9"/>
    <w:rsid w:val="009E4C7E"/>
    <w:rsid w:val="009E78A6"/>
    <w:rsid w:val="009F1478"/>
    <w:rsid w:val="009F3BBE"/>
    <w:rsid w:val="009F5E39"/>
    <w:rsid w:val="009F6507"/>
    <w:rsid w:val="009F6A18"/>
    <w:rsid w:val="009F6B72"/>
    <w:rsid w:val="009F7B55"/>
    <w:rsid w:val="009F7C8E"/>
    <w:rsid w:val="00A00030"/>
    <w:rsid w:val="00A00386"/>
    <w:rsid w:val="00A0099E"/>
    <w:rsid w:val="00A01073"/>
    <w:rsid w:val="00A0159D"/>
    <w:rsid w:val="00A028EB"/>
    <w:rsid w:val="00A04DB7"/>
    <w:rsid w:val="00A0583B"/>
    <w:rsid w:val="00A06D22"/>
    <w:rsid w:val="00A077EF"/>
    <w:rsid w:val="00A10517"/>
    <w:rsid w:val="00A10682"/>
    <w:rsid w:val="00A1314D"/>
    <w:rsid w:val="00A148E9"/>
    <w:rsid w:val="00A14B7E"/>
    <w:rsid w:val="00A15E01"/>
    <w:rsid w:val="00A16847"/>
    <w:rsid w:val="00A16F5B"/>
    <w:rsid w:val="00A1773B"/>
    <w:rsid w:val="00A228AA"/>
    <w:rsid w:val="00A22C6D"/>
    <w:rsid w:val="00A272B5"/>
    <w:rsid w:val="00A27BEE"/>
    <w:rsid w:val="00A27DB0"/>
    <w:rsid w:val="00A30760"/>
    <w:rsid w:val="00A32F6A"/>
    <w:rsid w:val="00A33C36"/>
    <w:rsid w:val="00A3426C"/>
    <w:rsid w:val="00A346B8"/>
    <w:rsid w:val="00A35D59"/>
    <w:rsid w:val="00A36D30"/>
    <w:rsid w:val="00A37794"/>
    <w:rsid w:val="00A37F6F"/>
    <w:rsid w:val="00A41C25"/>
    <w:rsid w:val="00A42AEA"/>
    <w:rsid w:val="00A42F04"/>
    <w:rsid w:val="00A43E48"/>
    <w:rsid w:val="00A44378"/>
    <w:rsid w:val="00A44B1E"/>
    <w:rsid w:val="00A44CEF"/>
    <w:rsid w:val="00A46350"/>
    <w:rsid w:val="00A471CC"/>
    <w:rsid w:val="00A50BD2"/>
    <w:rsid w:val="00A541C6"/>
    <w:rsid w:val="00A55A83"/>
    <w:rsid w:val="00A55F5D"/>
    <w:rsid w:val="00A56239"/>
    <w:rsid w:val="00A608DC"/>
    <w:rsid w:val="00A6266C"/>
    <w:rsid w:val="00A63871"/>
    <w:rsid w:val="00A63C8C"/>
    <w:rsid w:val="00A64724"/>
    <w:rsid w:val="00A649C9"/>
    <w:rsid w:val="00A64FA7"/>
    <w:rsid w:val="00A651E2"/>
    <w:rsid w:val="00A66F98"/>
    <w:rsid w:val="00A67452"/>
    <w:rsid w:val="00A708CC"/>
    <w:rsid w:val="00A71E35"/>
    <w:rsid w:val="00A71EFA"/>
    <w:rsid w:val="00A730A1"/>
    <w:rsid w:val="00A73AFC"/>
    <w:rsid w:val="00A76E59"/>
    <w:rsid w:val="00A801B7"/>
    <w:rsid w:val="00A85699"/>
    <w:rsid w:val="00A86915"/>
    <w:rsid w:val="00A86C4F"/>
    <w:rsid w:val="00A87816"/>
    <w:rsid w:val="00A906CB"/>
    <w:rsid w:val="00A906DA"/>
    <w:rsid w:val="00A91F00"/>
    <w:rsid w:val="00A93117"/>
    <w:rsid w:val="00AA00E8"/>
    <w:rsid w:val="00AA07C1"/>
    <w:rsid w:val="00AA0B16"/>
    <w:rsid w:val="00AA0D79"/>
    <w:rsid w:val="00AA10A1"/>
    <w:rsid w:val="00AA11DF"/>
    <w:rsid w:val="00AA322E"/>
    <w:rsid w:val="00AA4C45"/>
    <w:rsid w:val="00AA5CF7"/>
    <w:rsid w:val="00AA6CDA"/>
    <w:rsid w:val="00AA7213"/>
    <w:rsid w:val="00AB19BB"/>
    <w:rsid w:val="00AB2563"/>
    <w:rsid w:val="00AB27CC"/>
    <w:rsid w:val="00AB2D6C"/>
    <w:rsid w:val="00AB333B"/>
    <w:rsid w:val="00AB43AE"/>
    <w:rsid w:val="00AB47B7"/>
    <w:rsid w:val="00AB63FE"/>
    <w:rsid w:val="00AB7C7B"/>
    <w:rsid w:val="00AB7E50"/>
    <w:rsid w:val="00AC00E4"/>
    <w:rsid w:val="00AC1342"/>
    <w:rsid w:val="00AC3AAE"/>
    <w:rsid w:val="00AC3EA3"/>
    <w:rsid w:val="00AC3F17"/>
    <w:rsid w:val="00AC6511"/>
    <w:rsid w:val="00AC6F91"/>
    <w:rsid w:val="00AD0236"/>
    <w:rsid w:val="00AD3824"/>
    <w:rsid w:val="00AD44BF"/>
    <w:rsid w:val="00AD47B0"/>
    <w:rsid w:val="00AD6BCD"/>
    <w:rsid w:val="00AD6C98"/>
    <w:rsid w:val="00AD6D55"/>
    <w:rsid w:val="00AD73D1"/>
    <w:rsid w:val="00AE25E9"/>
    <w:rsid w:val="00AE2C0E"/>
    <w:rsid w:val="00AE377F"/>
    <w:rsid w:val="00AE4153"/>
    <w:rsid w:val="00AE55AA"/>
    <w:rsid w:val="00AE70AA"/>
    <w:rsid w:val="00AF0AA5"/>
    <w:rsid w:val="00AF0DAA"/>
    <w:rsid w:val="00AF11DB"/>
    <w:rsid w:val="00AF2428"/>
    <w:rsid w:val="00AF24D7"/>
    <w:rsid w:val="00AF413A"/>
    <w:rsid w:val="00AF563C"/>
    <w:rsid w:val="00AF5913"/>
    <w:rsid w:val="00AF642F"/>
    <w:rsid w:val="00AF6D1E"/>
    <w:rsid w:val="00B003F8"/>
    <w:rsid w:val="00B00654"/>
    <w:rsid w:val="00B0066A"/>
    <w:rsid w:val="00B03361"/>
    <w:rsid w:val="00B04DAF"/>
    <w:rsid w:val="00B052FE"/>
    <w:rsid w:val="00B07E62"/>
    <w:rsid w:val="00B108F1"/>
    <w:rsid w:val="00B10D44"/>
    <w:rsid w:val="00B10D6D"/>
    <w:rsid w:val="00B119D0"/>
    <w:rsid w:val="00B11D1C"/>
    <w:rsid w:val="00B131A8"/>
    <w:rsid w:val="00B138DE"/>
    <w:rsid w:val="00B13C6C"/>
    <w:rsid w:val="00B16AD0"/>
    <w:rsid w:val="00B206EE"/>
    <w:rsid w:val="00B20886"/>
    <w:rsid w:val="00B209C3"/>
    <w:rsid w:val="00B20C08"/>
    <w:rsid w:val="00B20CD3"/>
    <w:rsid w:val="00B2257C"/>
    <w:rsid w:val="00B2380E"/>
    <w:rsid w:val="00B256FA"/>
    <w:rsid w:val="00B25EBA"/>
    <w:rsid w:val="00B30C60"/>
    <w:rsid w:val="00B31050"/>
    <w:rsid w:val="00B3133B"/>
    <w:rsid w:val="00B334B2"/>
    <w:rsid w:val="00B33EAA"/>
    <w:rsid w:val="00B36C0B"/>
    <w:rsid w:val="00B37393"/>
    <w:rsid w:val="00B37852"/>
    <w:rsid w:val="00B409BB"/>
    <w:rsid w:val="00B4163E"/>
    <w:rsid w:val="00B45318"/>
    <w:rsid w:val="00B46FF1"/>
    <w:rsid w:val="00B53D97"/>
    <w:rsid w:val="00B54B18"/>
    <w:rsid w:val="00B55944"/>
    <w:rsid w:val="00B565A8"/>
    <w:rsid w:val="00B56664"/>
    <w:rsid w:val="00B56CDD"/>
    <w:rsid w:val="00B6043C"/>
    <w:rsid w:val="00B613B4"/>
    <w:rsid w:val="00B62036"/>
    <w:rsid w:val="00B6227E"/>
    <w:rsid w:val="00B624C5"/>
    <w:rsid w:val="00B64184"/>
    <w:rsid w:val="00B64EAA"/>
    <w:rsid w:val="00B66B8A"/>
    <w:rsid w:val="00B70F6B"/>
    <w:rsid w:val="00B7147B"/>
    <w:rsid w:val="00B71AC0"/>
    <w:rsid w:val="00B76616"/>
    <w:rsid w:val="00B7778F"/>
    <w:rsid w:val="00B805D2"/>
    <w:rsid w:val="00B80989"/>
    <w:rsid w:val="00B80A2C"/>
    <w:rsid w:val="00B80B91"/>
    <w:rsid w:val="00B8182A"/>
    <w:rsid w:val="00B81F32"/>
    <w:rsid w:val="00B829E9"/>
    <w:rsid w:val="00B857D3"/>
    <w:rsid w:val="00B870E6"/>
    <w:rsid w:val="00B90630"/>
    <w:rsid w:val="00B911B4"/>
    <w:rsid w:val="00B932B8"/>
    <w:rsid w:val="00B9331B"/>
    <w:rsid w:val="00B93C8C"/>
    <w:rsid w:val="00B93E5B"/>
    <w:rsid w:val="00B9555E"/>
    <w:rsid w:val="00B96158"/>
    <w:rsid w:val="00B97A83"/>
    <w:rsid w:val="00B97D90"/>
    <w:rsid w:val="00B97E0C"/>
    <w:rsid w:val="00BA055D"/>
    <w:rsid w:val="00BA0D64"/>
    <w:rsid w:val="00BA2D37"/>
    <w:rsid w:val="00BA3328"/>
    <w:rsid w:val="00BA33C2"/>
    <w:rsid w:val="00BA40F6"/>
    <w:rsid w:val="00BA5132"/>
    <w:rsid w:val="00BA5916"/>
    <w:rsid w:val="00BA62D1"/>
    <w:rsid w:val="00BB06D6"/>
    <w:rsid w:val="00BB13AF"/>
    <w:rsid w:val="00BB18E9"/>
    <w:rsid w:val="00BB24F4"/>
    <w:rsid w:val="00BB3F6C"/>
    <w:rsid w:val="00BB7213"/>
    <w:rsid w:val="00BB7D3B"/>
    <w:rsid w:val="00BC133A"/>
    <w:rsid w:val="00BC2F70"/>
    <w:rsid w:val="00BC326D"/>
    <w:rsid w:val="00BC3E3A"/>
    <w:rsid w:val="00BC5A3E"/>
    <w:rsid w:val="00BC5E79"/>
    <w:rsid w:val="00BC5FAD"/>
    <w:rsid w:val="00BC7E53"/>
    <w:rsid w:val="00BD0202"/>
    <w:rsid w:val="00BD0365"/>
    <w:rsid w:val="00BD284E"/>
    <w:rsid w:val="00BD3AC8"/>
    <w:rsid w:val="00BD3EE9"/>
    <w:rsid w:val="00BD5856"/>
    <w:rsid w:val="00BD6E18"/>
    <w:rsid w:val="00BD732B"/>
    <w:rsid w:val="00BE052F"/>
    <w:rsid w:val="00BE40AB"/>
    <w:rsid w:val="00BE570E"/>
    <w:rsid w:val="00BE64BB"/>
    <w:rsid w:val="00BE68FA"/>
    <w:rsid w:val="00BE701D"/>
    <w:rsid w:val="00BF26F9"/>
    <w:rsid w:val="00BF3BF1"/>
    <w:rsid w:val="00BF4482"/>
    <w:rsid w:val="00BF4AA7"/>
    <w:rsid w:val="00BF6A8E"/>
    <w:rsid w:val="00BF7CA6"/>
    <w:rsid w:val="00BF7DF4"/>
    <w:rsid w:val="00C00C75"/>
    <w:rsid w:val="00C01EA2"/>
    <w:rsid w:val="00C02EFD"/>
    <w:rsid w:val="00C05A2D"/>
    <w:rsid w:val="00C07B5D"/>
    <w:rsid w:val="00C1069C"/>
    <w:rsid w:val="00C11DC0"/>
    <w:rsid w:val="00C1272C"/>
    <w:rsid w:val="00C13ADD"/>
    <w:rsid w:val="00C14FD8"/>
    <w:rsid w:val="00C15B9D"/>
    <w:rsid w:val="00C15D61"/>
    <w:rsid w:val="00C172B3"/>
    <w:rsid w:val="00C1767B"/>
    <w:rsid w:val="00C205FC"/>
    <w:rsid w:val="00C21279"/>
    <w:rsid w:val="00C21831"/>
    <w:rsid w:val="00C2360A"/>
    <w:rsid w:val="00C23774"/>
    <w:rsid w:val="00C23E65"/>
    <w:rsid w:val="00C25461"/>
    <w:rsid w:val="00C25CE4"/>
    <w:rsid w:val="00C323D4"/>
    <w:rsid w:val="00C324B4"/>
    <w:rsid w:val="00C3303C"/>
    <w:rsid w:val="00C34E5C"/>
    <w:rsid w:val="00C36BC6"/>
    <w:rsid w:val="00C40633"/>
    <w:rsid w:val="00C40D67"/>
    <w:rsid w:val="00C411BF"/>
    <w:rsid w:val="00C424CF"/>
    <w:rsid w:val="00C4353F"/>
    <w:rsid w:val="00C4616B"/>
    <w:rsid w:val="00C461B6"/>
    <w:rsid w:val="00C47A06"/>
    <w:rsid w:val="00C47B00"/>
    <w:rsid w:val="00C47E35"/>
    <w:rsid w:val="00C5085F"/>
    <w:rsid w:val="00C50A03"/>
    <w:rsid w:val="00C50BB8"/>
    <w:rsid w:val="00C51B48"/>
    <w:rsid w:val="00C52DB8"/>
    <w:rsid w:val="00C53042"/>
    <w:rsid w:val="00C53240"/>
    <w:rsid w:val="00C561F6"/>
    <w:rsid w:val="00C5648E"/>
    <w:rsid w:val="00C5674E"/>
    <w:rsid w:val="00C62478"/>
    <w:rsid w:val="00C6342A"/>
    <w:rsid w:val="00C64D4C"/>
    <w:rsid w:val="00C6582A"/>
    <w:rsid w:val="00C65B22"/>
    <w:rsid w:val="00C7000A"/>
    <w:rsid w:val="00C7056E"/>
    <w:rsid w:val="00C70690"/>
    <w:rsid w:val="00C70C6E"/>
    <w:rsid w:val="00C720D5"/>
    <w:rsid w:val="00C72554"/>
    <w:rsid w:val="00C74784"/>
    <w:rsid w:val="00C801B3"/>
    <w:rsid w:val="00C80563"/>
    <w:rsid w:val="00C82E30"/>
    <w:rsid w:val="00C83A75"/>
    <w:rsid w:val="00C83B72"/>
    <w:rsid w:val="00C8664E"/>
    <w:rsid w:val="00C871C7"/>
    <w:rsid w:val="00C87313"/>
    <w:rsid w:val="00C879A3"/>
    <w:rsid w:val="00C87E35"/>
    <w:rsid w:val="00C907DA"/>
    <w:rsid w:val="00C90A84"/>
    <w:rsid w:val="00C93687"/>
    <w:rsid w:val="00C94D30"/>
    <w:rsid w:val="00C957A7"/>
    <w:rsid w:val="00C962BF"/>
    <w:rsid w:val="00CA28B7"/>
    <w:rsid w:val="00CA2CFA"/>
    <w:rsid w:val="00CA40B9"/>
    <w:rsid w:val="00CA74A6"/>
    <w:rsid w:val="00CB188E"/>
    <w:rsid w:val="00CB4C38"/>
    <w:rsid w:val="00CB5892"/>
    <w:rsid w:val="00CB5FA2"/>
    <w:rsid w:val="00CB61F7"/>
    <w:rsid w:val="00CB637B"/>
    <w:rsid w:val="00CB6455"/>
    <w:rsid w:val="00CB76A1"/>
    <w:rsid w:val="00CC10C7"/>
    <w:rsid w:val="00CC2CEC"/>
    <w:rsid w:val="00CC369A"/>
    <w:rsid w:val="00CC59C6"/>
    <w:rsid w:val="00CC6FE1"/>
    <w:rsid w:val="00CC70B3"/>
    <w:rsid w:val="00CC72D1"/>
    <w:rsid w:val="00CD19A7"/>
    <w:rsid w:val="00CD39D5"/>
    <w:rsid w:val="00CD5159"/>
    <w:rsid w:val="00CD6DDC"/>
    <w:rsid w:val="00CE1AEB"/>
    <w:rsid w:val="00CE2761"/>
    <w:rsid w:val="00CE2969"/>
    <w:rsid w:val="00CE4E3C"/>
    <w:rsid w:val="00CE5877"/>
    <w:rsid w:val="00CE6BC1"/>
    <w:rsid w:val="00CE6E3E"/>
    <w:rsid w:val="00CF2F21"/>
    <w:rsid w:val="00CF3671"/>
    <w:rsid w:val="00CF3FBB"/>
    <w:rsid w:val="00CF44B3"/>
    <w:rsid w:val="00CF47D8"/>
    <w:rsid w:val="00CF5600"/>
    <w:rsid w:val="00CF7F6B"/>
    <w:rsid w:val="00D00BFD"/>
    <w:rsid w:val="00D016C7"/>
    <w:rsid w:val="00D01FD5"/>
    <w:rsid w:val="00D0213E"/>
    <w:rsid w:val="00D02789"/>
    <w:rsid w:val="00D071E0"/>
    <w:rsid w:val="00D125C4"/>
    <w:rsid w:val="00D13B09"/>
    <w:rsid w:val="00D14825"/>
    <w:rsid w:val="00D171F9"/>
    <w:rsid w:val="00D23236"/>
    <w:rsid w:val="00D2430F"/>
    <w:rsid w:val="00D25EED"/>
    <w:rsid w:val="00D26660"/>
    <w:rsid w:val="00D27A30"/>
    <w:rsid w:val="00D317F7"/>
    <w:rsid w:val="00D31B89"/>
    <w:rsid w:val="00D327EB"/>
    <w:rsid w:val="00D35FA2"/>
    <w:rsid w:val="00D360BD"/>
    <w:rsid w:val="00D36C71"/>
    <w:rsid w:val="00D37B70"/>
    <w:rsid w:val="00D405E6"/>
    <w:rsid w:val="00D41CB3"/>
    <w:rsid w:val="00D41E82"/>
    <w:rsid w:val="00D42635"/>
    <w:rsid w:val="00D43332"/>
    <w:rsid w:val="00D44AD8"/>
    <w:rsid w:val="00D45097"/>
    <w:rsid w:val="00D47577"/>
    <w:rsid w:val="00D47593"/>
    <w:rsid w:val="00D47D66"/>
    <w:rsid w:val="00D508E0"/>
    <w:rsid w:val="00D50F51"/>
    <w:rsid w:val="00D533F4"/>
    <w:rsid w:val="00D55B74"/>
    <w:rsid w:val="00D57397"/>
    <w:rsid w:val="00D60907"/>
    <w:rsid w:val="00D613DE"/>
    <w:rsid w:val="00D62C50"/>
    <w:rsid w:val="00D66333"/>
    <w:rsid w:val="00D66639"/>
    <w:rsid w:val="00D67AC0"/>
    <w:rsid w:val="00D70DCD"/>
    <w:rsid w:val="00D725E8"/>
    <w:rsid w:val="00D731F9"/>
    <w:rsid w:val="00D73552"/>
    <w:rsid w:val="00D73B51"/>
    <w:rsid w:val="00D7440D"/>
    <w:rsid w:val="00D74F93"/>
    <w:rsid w:val="00D764E6"/>
    <w:rsid w:val="00D76505"/>
    <w:rsid w:val="00D85DE1"/>
    <w:rsid w:val="00D87165"/>
    <w:rsid w:val="00D9162D"/>
    <w:rsid w:val="00D9357F"/>
    <w:rsid w:val="00D94C70"/>
    <w:rsid w:val="00D94E85"/>
    <w:rsid w:val="00D96BAE"/>
    <w:rsid w:val="00D96D90"/>
    <w:rsid w:val="00D97D44"/>
    <w:rsid w:val="00D97E8E"/>
    <w:rsid w:val="00DA04E5"/>
    <w:rsid w:val="00DA09F7"/>
    <w:rsid w:val="00DA2ED5"/>
    <w:rsid w:val="00DA4C25"/>
    <w:rsid w:val="00DA4EDA"/>
    <w:rsid w:val="00DA5BA2"/>
    <w:rsid w:val="00DB0D25"/>
    <w:rsid w:val="00DB313C"/>
    <w:rsid w:val="00DB3F33"/>
    <w:rsid w:val="00DB48A2"/>
    <w:rsid w:val="00DB5FCB"/>
    <w:rsid w:val="00DC027F"/>
    <w:rsid w:val="00DC25C5"/>
    <w:rsid w:val="00DC264A"/>
    <w:rsid w:val="00DC3209"/>
    <w:rsid w:val="00DC4D75"/>
    <w:rsid w:val="00DC5C62"/>
    <w:rsid w:val="00DC6D03"/>
    <w:rsid w:val="00DC6D21"/>
    <w:rsid w:val="00DC7958"/>
    <w:rsid w:val="00DD289F"/>
    <w:rsid w:val="00DD4274"/>
    <w:rsid w:val="00DD4BCF"/>
    <w:rsid w:val="00DE2EF2"/>
    <w:rsid w:val="00DE33CC"/>
    <w:rsid w:val="00DE4326"/>
    <w:rsid w:val="00DE5636"/>
    <w:rsid w:val="00DE5724"/>
    <w:rsid w:val="00DE608F"/>
    <w:rsid w:val="00DE7DAE"/>
    <w:rsid w:val="00DF010D"/>
    <w:rsid w:val="00DF0D2F"/>
    <w:rsid w:val="00DF2016"/>
    <w:rsid w:val="00DF47DF"/>
    <w:rsid w:val="00DF5E74"/>
    <w:rsid w:val="00E02B96"/>
    <w:rsid w:val="00E0319A"/>
    <w:rsid w:val="00E03540"/>
    <w:rsid w:val="00E0360E"/>
    <w:rsid w:val="00E03708"/>
    <w:rsid w:val="00E0370B"/>
    <w:rsid w:val="00E04C51"/>
    <w:rsid w:val="00E06148"/>
    <w:rsid w:val="00E067BB"/>
    <w:rsid w:val="00E06D87"/>
    <w:rsid w:val="00E06FFE"/>
    <w:rsid w:val="00E10829"/>
    <w:rsid w:val="00E116DB"/>
    <w:rsid w:val="00E14A93"/>
    <w:rsid w:val="00E16403"/>
    <w:rsid w:val="00E172D9"/>
    <w:rsid w:val="00E17B91"/>
    <w:rsid w:val="00E21EE3"/>
    <w:rsid w:val="00E223DA"/>
    <w:rsid w:val="00E22D57"/>
    <w:rsid w:val="00E22E76"/>
    <w:rsid w:val="00E2361C"/>
    <w:rsid w:val="00E24ED3"/>
    <w:rsid w:val="00E26F3E"/>
    <w:rsid w:val="00E277FF"/>
    <w:rsid w:val="00E27C41"/>
    <w:rsid w:val="00E31C17"/>
    <w:rsid w:val="00E33BC8"/>
    <w:rsid w:val="00E367A8"/>
    <w:rsid w:val="00E37E2E"/>
    <w:rsid w:val="00E408F9"/>
    <w:rsid w:val="00E41B6F"/>
    <w:rsid w:val="00E426FD"/>
    <w:rsid w:val="00E436A6"/>
    <w:rsid w:val="00E43715"/>
    <w:rsid w:val="00E43C85"/>
    <w:rsid w:val="00E442AB"/>
    <w:rsid w:val="00E44A3C"/>
    <w:rsid w:val="00E463CB"/>
    <w:rsid w:val="00E47271"/>
    <w:rsid w:val="00E476E8"/>
    <w:rsid w:val="00E479CE"/>
    <w:rsid w:val="00E51B12"/>
    <w:rsid w:val="00E525AF"/>
    <w:rsid w:val="00E52ADC"/>
    <w:rsid w:val="00E54C6B"/>
    <w:rsid w:val="00E56326"/>
    <w:rsid w:val="00E56A82"/>
    <w:rsid w:val="00E57451"/>
    <w:rsid w:val="00E57D95"/>
    <w:rsid w:val="00E61BA4"/>
    <w:rsid w:val="00E65BA0"/>
    <w:rsid w:val="00E65C17"/>
    <w:rsid w:val="00E65FD1"/>
    <w:rsid w:val="00E67935"/>
    <w:rsid w:val="00E67CF7"/>
    <w:rsid w:val="00E7163E"/>
    <w:rsid w:val="00E729E7"/>
    <w:rsid w:val="00E75F44"/>
    <w:rsid w:val="00E77360"/>
    <w:rsid w:val="00E84166"/>
    <w:rsid w:val="00E86402"/>
    <w:rsid w:val="00E91437"/>
    <w:rsid w:val="00E91522"/>
    <w:rsid w:val="00E91668"/>
    <w:rsid w:val="00E9197C"/>
    <w:rsid w:val="00E92220"/>
    <w:rsid w:val="00E95E0B"/>
    <w:rsid w:val="00EA10E2"/>
    <w:rsid w:val="00EA5C11"/>
    <w:rsid w:val="00EA6675"/>
    <w:rsid w:val="00EA69A4"/>
    <w:rsid w:val="00EA6ADD"/>
    <w:rsid w:val="00EA78AD"/>
    <w:rsid w:val="00EA7AE0"/>
    <w:rsid w:val="00EB066E"/>
    <w:rsid w:val="00EB0E01"/>
    <w:rsid w:val="00EB2835"/>
    <w:rsid w:val="00EB2A0B"/>
    <w:rsid w:val="00EB31E5"/>
    <w:rsid w:val="00EB41BF"/>
    <w:rsid w:val="00EB47D9"/>
    <w:rsid w:val="00EB6A14"/>
    <w:rsid w:val="00EC0FEF"/>
    <w:rsid w:val="00EC12C5"/>
    <w:rsid w:val="00EC1410"/>
    <w:rsid w:val="00EC1A65"/>
    <w:rsid w:val="00EC51F0"/>
    <w:rsid w:val="00EC59FC"/>
    <w:rsid w:val="00EC79C3"/>
    <w:rsid w:val="00EC7A2B"/>
    <w:rsid w:val="00ED0424"/>
    <w:rsid w:val="00ED16E1"/>
    <w:rsid w:val="00ED1753"/>
    <w:rsid w:val="00ED5031"/>
    <w:rsid w:val="00EE1BD6"/>
    <w:rsid w:val="00EE3D52"/>
    <w:rsid w:val="00EE3EBA"/>
    <w:rsid w:val="00EE455E"/>
    <w:rsid w:val="00EE68D9"/>
    <w:rsid w:val="00EE6EC3"/>
    <w:rsid w:val="00EF00B3"/>
    <w:rsid w:val="00EF0B3A"/>
    <w:rsid w:val="00EF2549"/>
    <w:rsid w:val="00EF279A"/>
    <w:rsid w:val="00EF28A7"/>
    <w:rsid w:val="00EF2D98"/>
    <w:rsid w:val="00EF31D6"/>
    <w:rsid w:val="00EF408F"/>
    <w:rsid w:val="00EF4F67"/>
    <w:rsid w:val="00EF51D4"/>
    <w:rsid w:val="00EF7CDD"/>
    <w:rsid w:val="00F04D6B"/>
    <w:rsid w:val="00F04F2A"/>
    <w:rsid w:val="00F05521"/>
    <w:rsid w:val="00F05F02"/>
    <w:rsid w:val="00F05F51"/>
    <w:rsid w:val="00F073A2"/>
    <w:rsid w:val="00F108B4"/>
    <w:rsid w:val="00F119C2"/>
    <w:rsid w:val="00F12D1E"/>
    <w:rsid w:val="00F13C38"/>
    <w:rsid w:val="00F14673"/>
    <w:rsid w:val="00F175C3"/>
    <w:rsid w:val="00F17DAB"/>
    <w:rsid w:val="00F209C6"/>
    <w:rsid w:val="00F2218D"/>
    <w:rsid w:val="00F2226F"/>
    <w:rsid w:val="00F2314D"/>
    <w:rsid w:val="00F23B2F"/>
    <w:rsid w:val="00F24408"/>
    <w:rsid w:val="00F24CF4"/>
    <w:rsid w:val="00F256E9"/>
    <w:rsid w:val="00F25C80"/>
    <w:rsid w:val="00F25D9E"/>
    <w:rsid w:val="00F272E4"/>
    <w:rsid w:val="00F31C66"/>
    <w:rsid w:val="00F32219"/>
    <w:rsid w:val="00F3282E"/>
    <w:rsid w:val="00F32FF2"/>
    <w:rsid w:val="00F33A63"/>
    <w:rsid w:val="00F35F3D"/>
    <w:rsid w:val="00F36609"/>
    <w:rsid w:val="00F3680D"/>
    <w:rsid w:val="00F368CE"/>
    <w:rsid w:val="00F36EE3"/>
    <w:rsid w:val="00F37BDF"/>
    <w:rsid w:val="00F402CB"/>
    <w:rsid w:val="00F431A8"/>
    <w:rsid w:val="00F43A29"/>
    <w:rsid w:val="00F44C5E"/>
    <w:rsid w:val="00F452B8"/>
    <w:rsid w:val="00F4561B"/>
    <w:rsid w:val="00F45E5F"/>
    <w:rsid w:val="00F4637B"/>
    <w:rsid w:val="00F467E6"/>
    <w:rsid w:val="00F46ED9"/>
    <w:rsid w:val="00F4746D"/>
    <w:rsid w:val="00F47FD8"/>
    <w:rsid w:val="00F50CDA"/>
    <w:rsid w:val="00F50FF8"/>
    <w:rsid w:val="00F516C5"/>
    <w:rsid w:val="00F53E6C"/>
    <w:rsid w:val="00F54DDC"/>
    <w:rsid w:val="00F5628A"/>
    <w:rsid w:val="00F56A1F"/>
    <w:rsid w:val="00F60BC0"/>
    <w:rsid w:val="00F60BF5"/>
    <w:rsid w:val="00F62397"/>
    <w:rsid w:val="00F62783"/>
    <w:rsid w:val="00F62BDC"/>
    <w:rsid w:val="00F63570"/>
    <w:rsid w:val="00F64136"/>
    <w:rsid w:val="00F64B37"/>
    <w:rsid w:val="00F6618D"/>
    <w:rsid w:val="00F6659D"/>
    <w:rsid w:val="00F732A8"/>
    <w:rsid w:val="00F736C5"/>
    <w:rsid w:val="00F76236"/>
    <w:rsid w:val="00F77ABE"/>
    <w:rsid w:val="00F80266"/>
    <w:rsid w:val="00F823F4"/>
    <w:rsid w:val="00F82C36"/>
    <w:rsid w:val="00F82F7C"/>
    <w:rsid w:val="00F847F9"/>
    <w:rsid w:val="00F84A5D"/>
    <w:rsid w:val="00F84CE5"/>
    <w:rsid w:val="00F84DC5"/>
    <w:rsid w:val="00F87E48"/>
    <w:rsid w:val="00F911A6"/>
    <w:rsid w:val="00F92A53"/>
    <w:rsid w:val="00F93ECA"/>
    <w:rsid w:val="00F950E7"/>
    <w:rsid w:val="00F95B61"/>
    <w:rsid w:val="00F95C4E"/>
    <w:rsid w:val="00FA14CF"/>
    <w:rsid w:val="00FA19DB"/>
    <w:rsid w:val="00FA21A7"/>
    <w:rsid w:val="00FA3169"/>
    <w:rsid w:val="00FA32AE"/>
    <w:rsid w:val="00FA5150"/>
    <w:rsid w:val="00FA5694"/>
    <w:rsid w:val="00FA7823"/>
    <w:rsid w:val="00FA7E73"/>
    <w:rsid w:val="00FB0071"/>
    <w:rsid w:val="00FB08C7"/>
    <w:rsid w:val="00FB0997"/>
    <w:rsid w:val="00FB38C0"/>
    <w:rsid w:val="00FB4E68"/>
    <w:rsid w:val="00FB4F09"/>
    <w:rsid w:val="00FB4FB7"/>
    <w:rsid w:val="00FB56B4"/>
    <w:rsid w:val="00FB6F7C"/>
    <w:rsid w:val="00FC0A73"/>
    <w:rsid w:val="00FC21A5"/>
    <w:rsid w:val="00FC2F97"/>
    <w:rsid w:val="00FC3120"/>
    <w:rsid w:val="00FC44A6"/>
    <w:rsid w:val="00FC623C"/>
    <w:rsid w:val="00FC6CFB"/>
    <w:rsid w:val="00FD0B10"/>
    <w:rsid w:val="00FD149C"/>
    <w:rsid w:val="00FD1A12"/>
    <w:rsid w:val="00FD25B4"/>
    <w:rsid w:val="00FD2D11"/>
    <w:rsid w:val="00FD3DC1"/>
    <w:rsid w:val="00FD3E8C"/>
    <w:rsid w:val="00FD42B7"/>
    <w:rsid w:val="00FD4D18"/>
    <w:rsid w:val="00FD5EB4"/>
    <w:rsid w:val="00FD65E1"/>
    <w:rsid w:val="00FD6EEC"/>
    <w:rsid w:val="00FD7C33"/>
    <w:rsid w:val="00FE012C"/>
    <w:rsid w:val="00FE33D8"/>
    <w:rsid w:val="00FE43CE"/>
    <w:rsid w:val="00FE4E27"/>
    <w:rsid w:val="00FE7C51"/>
    <w:rsid w:val="00FE7E4D"/>
    <w:rsid w:val="00FF08D7"/>
    <w:rsid w:val="00FF0E35"/>
    <w:rsid w:val="00FF31AC"/>
    <w:rsid w:val="00FF43D4"/>
    <w:rsid w:val="00FF48B8"/>
    <w:rsid w:val="00FF5197"/>
    <w:rsid w:val="00FF6554"/>
    <w:rsid w:val="00FF7646"/>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BEF3935"/>
  <w15:chartTrackingRefBased/>
  <w15:docId w15:val="{7F8BF07C-D099-495C-A96B-1EB1A933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2535"/>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21"/>
      </w:numPr>
      <w:suppressAutoHyphens/>
      <w:spacing w:before="200"/>
      <w:jc w:val="left"/>
      <w:outlineLvl w:val="0"/>
    </w:pPr>
    <w:rPr>
      <w:b/>
      <w:bCs/>
      <w:sz w:val="22"/>
      <w:szCs w:val="22"/>
    </w:rPr>
  </w:style>
  <w:style w:type="paragraph" w:styleId="Heading2">
    <w:name w:val="heading 2"/>
    <w:basedOn w:val="Heading1"/>
    <w:next w:val="PARAGRAPH"/>
    <w:link w:val="Heading2Char"/>
    <w:qFormat/>
    <w:rsid w:val="00660FD4"/>
    <w:pPr>
      <w:numPr>
        <w:ilvl w:val="1"/>
      </w:numPr>
      <w:spacing w:before="100" w:after="100"/>
      <w:outlineLvl w:val="1"/>
    </w:pPr>
    <w:rPr>
      <w:sz w:val="20"/>
      <w:szCs w:val="20"/>
    </w:rPr>
  </w:style>
  <w:style w:type="paragraph" w:styleId="Heading3">
    <w:name w:val="heading 3"/>
    <w:basedOn w:val="Heading2"/>
    <w:next w:val="PARAGRAPH"/>
    <w:link w:val="Heading3Char"/>
    <w:qFormat/>
    <w:rsid w:val="00660FD4"/>
    <w:pPr>
      <w:numPr>
        <w:ilvl w:val="2"/>
      </w:numPr>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2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link w:val="CommentTextChar"/>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2"/>
      </w:numPr>
      <w:spacing w:after="20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5"/>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8"/>
      </w:numPr>
      <w:tabs>
        <w:tab w:val="clear" w:pos="360"/>
        <w:tab w:val="left" w:pos="340"/>
      </w:tabs>
      <w:snapToGrid w:val="0"/>
      <w:spacing w:after="100"/>
      <w:ind w:left="340" w:hanging="340"/>
    </w:pPr>
  </w:style>
  <w:style w:type="paragraph" w:styleId="ListBullet2">
    <w:name w:val="List Bullet 2"/>
    <w:basedOn w:val="ListBullet"/>
    <w:rsid w:val="00660FD4"/>
    <w:pPr>
      <w:numPr>
        <w:numId w:val="1"/>
      </w:numPr>
      <w:tabs>
        <w:tab w:val="clear" w:pos="700"/>
        <w:tab w:val="left" w:pos="34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7"/>
      </w:numPr>
      <w:tabs>
        <w:tab w:val="clear" w:pos="360"/>
      </w:tabs>
    </w:pPr>
  </w:style>
  <w:style w:type="paragraph" w:styleId="ListNumber2">
    <w:name w:val="List Number 2"/>
    <w:basedOn w:val="ListNumber"/>
    <w:rsid w:val="00660FD4"/>
    <w:pPr>
      <w:numPr>
        <w:numId w:val="14"/>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6"/>
      </w:numPr>
    </w:pPr>
  </w:style>
  <w:style w:type="paragraph" w:styleId="ListNumber5">
    <w:name w:val="List Number 5"/>
    <w:basedOn w:val="ListNumber4"/>
    <w:rsid w:val="00660FD4"/>
    <w:pPr>
      <w:numPr>
        <w:numId w:val="17"/>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2"/>
      </w:numPr>
      <w:outlineLvl w:val="1"/>
    </w:pPr>
  </w:style>
  <w:style w:type="paragraph" w:customStyle="1" w:styleId="ANNEX-heading2">
    <w:name w:val="ANNEX-heading2"/>
    <w:basedOn w:val="Heading2"/>
    <w:next w:val="PARAGRAPH"/>
    <w:qFormat/>
    <w:rsid w:val="00660FD4"/>
    <w:pPr>
      <w:numPr>
        <w:ilvl w:val="2"/>
        <w:numId w:val="12"/>
      </w:numPr>
      <w:outlineLvl w:val="2"/>
    </w:pPr>
  </w:style>
  <w:style w:type="paragraph" w:customStyle="1" w:styleId="ANNEX-heading3">
    <w:name w:val="ANNEX-heading3"/>
    <w:basedOn w:val="Heading3"/>
    <w:next w:val="PARAGRAPH"/>
    <w:rsid w:val="00660FD4"/>
    <w:pPr>
      <w:numPr>
        <w:ilvl w:val="3"/>
        <w:numId w:val="12"/>
      </w:numPr>
      <w:outlineLvl w:val="3"/>
    </w:pPr>
  </w:style>
  <w:style w:type="paragraph" w:customStyle="1" w:styleId="ANNEX-heading4">
    <w:name w:val="ANNEX-heading4"/>
    <w:basedOn w:val="Heading4"/>
    <w:next w:val="PARAGRAPH"/>
    <w:rsid w:val="00660FD4"/>
    <w:pPr>
      <w:numPr>
        <w:ilvl w:val="4"/>
        <w:numId w:val="12"/>
      </w:numPr>
      <w:outlineLvl w:val="4"/>
    </w:pPr>
  </w:style>
  <w:style w:type="paragraph" w:customStyle="1" w:styleId="ANNEX-heading5">
    <w:name w:val="ANNEX-heading5"/>
    <w:basedOn w:val="Heading5"/>
    <w:next w:val="PARAGRAPH"/>
    <w:rsid w:val="00660FD4"/>
    <w:pPr>
      <w:numPr>
        <w:ilvl w:val="5"/>
        <w:numId w:val="12"/>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9"/>
      </w:numPr>
    </w:pPr>
  </w:style>
  <w:style w:type="paragraph" w:customStyle="1" w:styleId="ListNumberalt">
    <w:name w:val="List Number alt"/>
    <w:basedOn w:val="Normal"/>
    <w:qFormat/>
    <w:rsid w:val="00660FD4"/>
    <w:pPr>
      <w:numPr>
        <w:numId w:val="10"/>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11"/>
      </w:numPr>
    </w:pPr>
  </w:style>
  <w:style w:type="numbering" w:customStyle="1" w:styleId="Headings">
    <w:name w:val="Headings"/>
    <w:rsid w:val="00660FD4"/>
    <w:pPr>
      <w:numPr>
        <w:numId w:val="13"/>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character" w:customStyle="1" w:styleId="ui-provider">
    <w:name w:val="ui-provider"/>
    <w:basedOn w:val="DefaultParagraphFont"/>
    <w:rsid w:val="007127A0"/>
  </w:style>
  <w:style w:type="character" w:styleId="UnresolvedMention">
    <w:name w:val="Unresolved Mention"/>
    <w:basedOn w:val="DefaultParagraphFont"/>
    <w:uiPriority w:val="99"/>
    <w:semiHidden/>
    <w:unhideWhenUsed/>
    <w:rsid w:val="00AA0B16"/>
    <w:rPr>
      <w:color w:val="605E5C"/>
      <w:shd w:val="clear" w:color="auto" w:fill="E1DFDD"/>
    </w:rPr>
  </w:style>
  <w:style w:type="character" w:customStyle="1" w:styleId="CommentTextChar">
    <w:name w:val="Comment Text Char"/>
    <w:basedOn w:val="DefaultParagraphFont"/>
    <w:link w:val="CommentText"/>
    <w:semiHidden/>
    <w:rsid w:val="000D0424"/>
    <w:rPr>
      <w:rFonts w:ascii="Arial" w:hAnsi="Arial" w:cs="Arial"/>
      <w:spacing w:val="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327352">
      <w:bodyDiv w:val="1"/>
      <w:marLeft w:val="0"/>
      <w:marRight w:val="0"/>
      <w:marTop w:val="0"/>
      <w:marBottom w:val="0"/>
      <w:divBdr>
        <w:top w:val="none" w:sz="0" w:space="0" w:color="auto"/>
        <w:left w:val="none" w:sz="0" w:space="0" w:color="auto"/>
        <w:bottom w:val="none" w:sz="0" w:space="0" w:color="auto"/>
        <w:right w:val="none" w:sz="0" w:space="0" w:color="auto"/>
      </w:divBdr>
    </w:div>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mlex.com" TargetMode="Externa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iecex.com"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VersionNumberCopy xmlns="84a0f647-9b5a-4ac8-a770-1ed456a47266">
      <Url>https://cmlex.sharepoint.com/Operations/_layouts/15/wrkstat.aspx?List=84a0f647-9b5a-4ac8-a770-1ed456a47266&amp;WorkflowInstanceName=ad1484c0-44f4-4bc7-9516-6f478f436f3c</Url>
      <Description>Stage 1</Description>
    </VersionNumberCopy>
    <TaxCatchAll xmlns="c68ea669-0a0a-47d4-b993-d3a7a2bf8025" xsi:nil="true"/>
    <lcf76f155ced4ddcb4097134ff3c332f xmlns="84a0f647-9b5a-4ac8-a770-1ed456a47266">
      <Terms xmlns="http://schemas.microsoft.com/office/infopath/2007/PartnerControls"/>
    </lcf76f155ced4ddcb4097134ff3c332f>
    <Doc_x0020_type xmlns="84a0f647-9b5a-4ac8-a770-1ed456a47266">Internal audit</Doc_x0020_type>
    <_dlc_DocId xmlns="c68ea669-0a0a-47d4-b993-d3a7a2bf8025">FV4XEATH4KVV-26-9670</_dlc_DocId>
    <_dlc_DocIdUrl xmlns="c68ea669-0a0a-47d4-b993-d3a7a2bf8025">
      <Url>https://cmlex.sharepoint.com/Operations/_layouts/15/DocIdRedir.aspx?ID=FV4XEATH4KVV-26-9670</Url>
      <Description>FV4XEATH4KVV-26-9670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47FA263E2BEC54BB02FC0931F42D10A" ma:contentTypeVersion="31" ma:contentTypeDescription="Create a new document." ma:contentTypeScope="" ma:versionID="ff5faf313752250a45250715c582fe60">
  <xsd:schema xmlns:xsd="http://www.w3.org/2001/XMLSchema" xmlns:xs="http://www.w3.org/2001/XMLSchema" xmlns:p="http://schemas.microsoft.com/office/2006/metadata/properties" xmlns:ns2="c68ea669-0a0a-47d4-b993-d3a7a2bf8025" xmlns:ns3="84a0f647-9b5a-4ac8-a770-1ed456a47266" xmlns:ns4="a6a7d6dd-8caf-4cfe-89b9-6b46189868b6" targetNamespace="http://schemas.microsoft.com/office/2006/metadata/properties" ma:root="true" ma:fieldsID="e6bda49f8ace178f6c17e8ad4df3fb0d" ns2:_="" ns3:_="" ns4:_="">
    <xsd:import namespace="c68ea669-0a0a-47d4-b993-d3a7a2bf8025"/>
    <xsd:import namespace="84a0f647-9b5a-4ac8-a770-1ed456a47266"/>
    <xsd:import namespace="a6a7d6dd-8caf-4cfe-89b9-6b46189868b6"/>
    <xsd:element name="properties">
      <xsd:complexType>
        <xsd:sequence>
          <xsd:element name="documentManagement">
            <xsd:complexType>
              <xsd:all>
                <xsd:element ref="ns2:_dlc_DocId" minOccurs="0"/>
                <xsd:element ref="ns2:_dlc_DocIdUrl" minOccurs="0"/>
                <xsd:element ref="ns2:_dlc_DocIdPersistId" minOccurs="0"/>
                <xsd:element ref="ns3:Doc_x0020_type" minOccurs="0"/>
                <xsd:element ref="ns4:SharingHintHash" minOccurs="0"/>
                <xsd:element ref="ns4:SharedWithDetails" minOccurs="0"/>
                <xsd:element ref="ns4:SharedWithUsers" minOccurs="0"/>
                <xsd:element ref="ns4:LastSharedByUser" minOccurs="0"/>
                <xsd:element ref="ns4:LastSharedByTime" minOccurs="0"/>
                <xsd:element ref="ns3:MediaServiceMetadata" minOccurs="0"/>
                <xsd:element ref="ns3:MediaServiceFastMetadata" minOccurs="0"/>
                <xsd:element ref="ns3:MediaServiceDateTaken" minOccurs="0"/>
                <xsd:element ref="ns3:MediaServiceAutoTags" minOccurs="0"/>
                <xsd:element ref="ns3:VersionNumberCopy"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2:SharedWithUser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ea669-0a0a-47d4-b993-d3a7a2bf802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30" nillable="true" ma:displayName="Taxonomy Catch All Column" ma:hidden="true" ma:list="{eec49da7-58d0-4efb-b863-ffbb0c10ffa9}" ma:internalName="TaxCatchAll" ma:showField="CatchAllData" ma:web="c68ea669-0a0a-47d4-b993-d3a7a2bf802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a0f647-9b5a-4ac8-a770-1ed456a47266" elementFormDefault="qualified">
    <xsd:import namespace="http://schemas.microsoft.com/office/2006/documentManagement/types"/>
    <xsd:import namespace="http://schemas.microsoft.com/office/infopath/2007/PartnerControls"/>
    <xsd:element name="Doc_x0020_type" ma:index="11" nillable="true" ma:displayName="Doc type" ma:default="Internal audit" ma:description="Choose the type of document to help filtering" ma:format="Dropdown" ma:internalName="Doc_x0020_type">
      <xsd:simpleType>
        <xsd:union memberTypes="dms:Text">
          <xsd:simpleType>
            <xsd:restriction base="dms:Choice">
              <xsd:enumeration value="Internal audit"/>
              <xsd:enumeration value="External audit"/>
              <xsd:enumeration value="Accreditation"/>
              <xsd:enumeration value="Management"/>
            </xsd:restriction>
          </xsd:simpleType>
        </xsd:union>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AutoTags" ma:index="20" nillable="true" ma:displayName="MediaServiceAutoTags" ma:description="" ma:internalName="MediaServiceAutoTags" ma:readOnly="true">
      <xsd:simpleType>
        <xsd:restriction base="dms:Text"/>
      </xsd:simpleType>
    </xsd:element>
    <xsd:element name="VersionNumberCopy" ma:index="21" nillable="true" ma:displayName="VersionNumberCopy" ma:internalName="VersionNumberCopy">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CR" ma:index="22" nillable="true" ma:displayName="MediaServiceOCR" ma:internalName="MediaServiceOCR" ma:readOnly="true">
      <xsd:simpleType>
        <xsd:restriction base="dms:Note">
          <xsd:maxLength value="255"/>
        </xsd:restriction>
      </xsd:simpleType>
    </xsd:element>
    <xsd:element name="MediaServiceLocation" ma:index="23" nillable="true" ma:displayName="MediaServiceLocation" ma:internalName="MediaServiceLocation"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3ae4f3da-70d1-457a-b19c-de3a664f22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7d6dd-8caf-4cfe-89b9-6b46189868b6" elementFormDefault="qualified">
    <xsd:import namespace="http://schemas.microsoft.com/office/2006/documentManagement/types"/>
    <xsd:import namespace="http://schemas.microsoft.com/office/infopath/2007/PartnerControls"/>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SharedByUser" ma:index="15" nillable="true" ma:displayName="Last Shared By User" ma:description="" ma:internalName="LastSharedByUser" ma:readOnly="true">
      <xsd:simpleType>
        <xsd:restriction base="dms:Note">
          <xsd:maxLength value="255"/>
        </xsd:restriction>
      </xsd:simpleType>
    </xsd:element>
    <xsd:element name="LastSharedByTime" ma:index="16"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843C9C5-D9BE-4F52-B2F5-E252A87028B9}">
  <ds:schemaRefs>
    <ds:schemaRef ds:uri="http://schemas.microsoft.com/sharepoint/v3/contenttype/forms"/>
  </ds:schemaRefs>
</ds:datastoreItem>
</file>

<file path=customXml/itemProps2.xml><?xml version="1.0" encoding="utf-8"?>
<ds:datastoreItem xmlns:ds="http://schemas.openxmlformats.org/officeDocument/2006/customXml" ds:itemID="{FFB10F0C-AD30-41B7-AAA3-1825EA7E49C5}">
  <ds:schemaRefs>
    <ds:schemaRef ds:uri="http://schemas.openxmlformats.org/officeDocument/2006/bibliography"/>
  </ds:schemaRefs>
</ds:datastoreItem>
</file>

<file path=customXml/itemProps3.xml><?xml version="1.0" encoding="utf-8"?>
<ds:datastoreItem xmlns:ds="http://schemas.openxmlformats.org/officeDocument/2006/customXml" ds:itemID="{7E9FC7D1-B9E9-41C4-90D5-D29E9026C8FF}">
  <ds:schemaRefs>
    <ds:schemaRef ds:uri="http://schemas.microsoft.com/office/2006/metadata/properties"/>
    <ds:schemaRef ds:uri="http://schemas.microsoft.com/office/infopath/2007/PartnerControls"/>
    <ds:schemaRef ds:uri="84a0f647-9b5a-4ac8-a770-1ed456a47266"/>
    <ds:schemaRef ds:uri="c68ea669-0a0a-47d4-b993-d3a7a2bf8025"/>
  </ds:schemaRefs>
</ds:datastoreItem>
</file>

<file path=customXml/itemProps4.xml><?xml version="1.0" encoding="utf-8"?>
<ds:datastoreItem xmlns:ds="http://schemas.openxmlformats.org/officeDocument/2006/customXml" ds:itemID="{CAEE0860-BCEA-47D0-AFCA-200761C69A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ea669-0a0a-47d4-b993-d3a7a2bf8025"/>
    <ds:schemaRef ds:uri="84a0f647-9b5a-4ac8-a770-1ed456a47266"/>
    <ds:schemaRef ds:uri="a6a7d6dd-8caf-4cfe-89b9-6b4618986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D748C4A-FD30-43B5-BA0F-2B516F457665}">
  <ds:schemaRefs>
    <ds:schemaRef ds:uri="http://schemas.microsoft.com/sharepoint/events"/>
  </ds:schemaRefs>
</ds:datastoreItem>
</file>

<file path=docMetadata/LabelInfo.xml><?xml version="1.0" encoding="utf-8"?>
<clbl:labelList xmlns:clbl="http://schemas.microsoft.com/office/2020/mipLabelMetadata">
  <clbl:label id="{70115954-0ccd-45f0-87bd-03b2a3587569}" enabled="0" method="" siteId="{70115954-0ccd-45f0-87bd-03b2a3587569}" removed="1"/>
</clbl:labelList>
</file>

<file path=docProps/app.xml><?xml version="1.0" encoding="utf-8"?>
<Properties xmlns="http://schemas.openxmlformats.org/officeDocument/2006/extended-properties" xmlns:vt="http://schemas.openxmlformats.org/officeDocument/2006/docPropsVTypes">
  <Template>IECSTD.dot</Template>
  <TotalTime>150</TotalTime>
  <Pages>32</Pages>
  <Words>7612</Words>
  <Characters>50725</Characters>
  <Application>Microsoft Office Word</Application>
  <DocSecurity>0</DocSecurity>
  <Lines>422</Lines>
  <Paragraphs>116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IECEx</vt:lpstr>
      <vt:lpstr>IECEx</vt:lpstr>
    </vt:vector>
  </TitlesOfParts>
  <Company>Toshiba</Company>
  <LinksUpToDate>false</LinksUpToDate>
  <CharactersWithSpaces>58221</CharactersWithSpaces>
  <SharedDoc>false</SharedDoc>
  <HLinks>
    <vt:vector size="690" baseType="variant">
      <vt:variant>
        <vt:i4>1769529</vt:i4>
      </vt:variant>
      <vt:variant>
        <vt:i4>686</vt:i4>
      </vt:variant>
      <vt:variant>
        <vt:i4>0</vt:i4>
      </vt:variant>
      <vt:variant>
        <vt:i4>5</vt:i4>
      </vt:variant>
      <vt:variant>
        <vt:lpwstr/>
      </vt:variant>
      <vt:variant>
        <vt:lpwstr>_Toc482795667</vt:lpwstr>
      </vt:variant>
      <vt:variant>
        <vt:i4>1769529</vt:i4>
      </vt:variant>
      <vt:variant>
        <vt:i4>680</vt:i4>
      </vt:variant>
      <vt:variant>
        <vt:i4>0</vt:i4>
      </vt:variant>
      <vt:variant>
        <vt:i4>5</vt:i4>
      </vt:variant>
      <vt:variant>
        <vt:lpwstr/>
      </vt:variant>
      <vt:variant>
        <vt:lpwstr>_Toc482795666</vt:lpwstr>
      </vt:variant>
      <vt:variant>
        <vt:i4>1769529</vt:i4>
      </vt:variant>
      <vt:variant>
        <vt:i4>674</vt:i4>
      </vt:variant>
      <vt:variant>
        <vt:i4>0</vt:i4>
      </vt:variant>
      <vt:variant>
        <vt:i4>5</vt:i4>
      </vt:variant>
      <vt:variant>
        <vt:lpwstr/>
      </vt:variant>
      <vt:variant>
        <vt:lpwstr>_Toc482795665</vt:lpwstr>
      </vt:variant>
      <vt:variant>
        <vt:i4>1769529</vt:i4>
      </vt:variant>
      <vt:variant>
        <vt:i4>668</vt:i4>
      </vt:variant>
      <vt:variant>
        <vt:i4>0</vt:i4>
      </vt:variant>
      <vt:variant>
        <vt:i4>5</vt:i4>
      </vt:variant>
      <vt:variant>
        <vt:lpwstr/>
      </vt:variant>
      <vt:variant>
        <vt:lpwstr>_Toc482795664</vt:lpwstr>
      </vt:variant>
      <vt:variant>
        <vt:i4>1769529</vt:i4>
      </vt:variant>
      <vt:variant>
        <vt:i4>662</vt:i4>
      </vt:variant>
      <vt:variant>
        <vt:i4>0</vt:i4>
      </vt:variant>
      <vt:variant>
        <vt:i4>5</vt:i4>
      </vt:variant>
      <vt:variant>
        <vt:lpwstr/>
      </vt:variant>
      <vt:variant>
        <vt:lpwstr>_Toc482795663</vt:lpwstr>
      </vt:variant>
      <vt:variant>
        <vt:i4>1769529</vt:i4>
      </vt:variant>
      <vt:variant>
        <vt:i4>656</vt:i4>
      </vt:variant>
      <vt:variant>
        <vt:i4>0</vt:i4>
      </vt:variant>
      <vt:variant>
        <vt:i4>5</vt:i4>
      </vt:variant>
      <vt:variant>
        <vt:lpwstr/>
      </vt:variant>
      <vt:variant>
        <vt:lpwstr>_Toc482795662</vt:lpwstr>
      </vt:variant>
      <vt:variant>
        <vt:i4>1769529</vt:i4>
      </vt:variant>
      <vt:variant>
        <vt:i4>650</vt:i4>
      </vt:variant>
      <vt:variant>
        <vt:i4>0</vt:i4>
      </vt:variant>
      <vt:variant>
        <vt:i4>5</vt:i4>
      </vt:variant>
      <vt:variant>
        <vt:lpwstr/>
      </vt:variant>
      <vt:variant>
        <vt:lpwstr>_Toc482795661</vt:lpwstr>
      </vt:variant>
      <vt:variant>
        <vt:i4>1769529</vt:i4>
      </vt:variant>
      <vt:variant>
        <vt:i4>644</vt:i4>
      </vt:variant>
      <vt:variant>
        <vt:i4>0</vt:i4>
      </vt:variant>
      <vt:variant>
        <vt:i4>5</vt:i4>
      </vt:variant>
      <vt:variant>
        <vt:lpwstr/>
      </vt:variant>
      <vt:variant>
        <vt:lpwstr>_Toc482795660</vt:lpwstr>
      </vt:variant>
      <vt:variant>
        <vt:i4>1572921</vt:i4>
      </vt:variant>
      <vt:variant>
        <vt:i4>638</vt:i4>
      </vt:variant>
      <vt:variant>
        <vt:i4>0</vt:i4>
      </vt:variant>
      <vt:variant>
        <vt:i4>5</vt:i4>
      </vt:variant>
      <vt:variant>
        <vt:lpwstr/>
      </vt:variant>
      <vt:variant>
        <vt:lpwstr>_Toc482795659</vt:lpwstr>
      </vt:variant>
      <vt:variant>
        <vt:i4>1572921</vt:i4>
      </vt:variant>
      <vt:variant>
        <vt:i4>632</vt:i4>
      </vt:variant>
      <vt:variant>
        <vt:i4>0</vt:i4>
      </vt:variant>
      <vt:variant>
        <vt:i4>5</vt:i4>
      </vt:variant>
      <vt:variant>
        <vt:lpwstr/>
      </vt:variant>
      <vt:variant>
        <vt:lpwstr>_Toc482795658</vt:lpwstr>
      </vt:variant>
      <vt:variant>
        <vt:i4>1572921</vt:i4>
      </vt:variant>
      <vt:variant>
        <vt:i4>626</vt:i4>
      </vt:variant>
      <vt:variant>
        <vt:i4>0</vt:i4>
      </vt:variant>
      <vt:variant>
        <vt:i4>5</vt:i4>
      </vt:variant>
      <vt:variant>
        <vt:lpwstr/>
      </vt:variant>
      <vt:variant>
        <vt:lpwstr>_Toc482795657</vt:lpwstr>
      </vt:variant>
      <vt:variant>
        <vt:i4>1572921</vt:i4>
      </vt:variant>
      <vt:variant>
        <vt:i4>620</vt:i4>
      </vt:variant>
      <vt:variant>
        <vt:i4>0</vt:i4>
      </vt:variant>
      <vt:variant>
        <vt:i4>5</vt:i4>
      </vt:variant>
      <vt:variant>
        <vt:lpwstr/>
      </vt:variant>
      <vt:variant>
        <vt:lpwstr>_Toc482795656</vt:lpwstr>
      </vt:variant>
      <vt:variant>
        <vt:i4>1572921</vt:i4>
      </vt:variant>
      <vt:variant>
        <vt:i4>614</vt:i4>
      </vt:variant>
      <vt:variant>
        <vt:i4>0</vt:i4>
      </vt:variant>
      <vt:variant>
        <vt:i4>5</vt:i4>
      </vt:variant>
      <vt:variant>
        <vt:lpwstr/>
      </vt:variant>
      <vt:variant>
        <vt:lpwstr>_Toc482795655</vt:lpwstr>
      </vt:variant>
      <vt:variant>
        <vt:i4>1572921</vt:i4>
      </vt:variant>
      <vt:variant>
        <vt:i4>608</vt:i4>
      </vt:variant>
      <vt:variant>
        <vt:i4>0</vt:i4>
      </vt:variant>
      <vt:variant>
        <vt:i4>5</vt:i4>
      </vt:variant>
      <vt:variant>
        <vt:lpwstr/>
      </vt:variant>
      <vt:variant>
        <vt:lpwstr>_Toc482795654</vt:lpwstr>
      </vt:variant>
      <vt:variant>
        <vt:i4>1572921</vt:i4>
      </vt:variant>
      <vt:variant>
        <vt:i4>602</vt:i4>
      </vt:variant>
      <vt:variant>
        <vt:i4>0</vt:i4>
      </vt:variant>
      <vt:variant>
        <vt:i4>5</vt:i4>
      </vt:variant>
      <vt:variant>
        <vt:lpwstr/>
      </vt:variant>
      <vt:variant>
        <vt:lpwstr>_Toc482795653</vt:lpwstr>
      </vt:variant>
      <vt:variant>
        <vt:i4>1572921</vt:i4>
      </vt:variant>
      <vt:variant>
        <vt:i4>596</vt:i4>
      </vt:variant>
      <vt:variant>
        <vt:i4>0</vt:i4>
      </vt:variant>
      <vt:variant>
        <vt:i4>5</vt:i4>
      </vt:variant>
      <vt:variant>
        <vt:lpwstr/>
      </vt:variant>
      <vt:variant>
        <vt:lpwstr>_Toc482795652</vt:lpwstr>
      </vt:variant>
      <vt:variant>
        <vt:i4>1572921</vt:i4>
      </vt:variant>
      <vt:variant>
        <vt:i4>590</vt:i4>
      </vt:variant>
      <vt:variant>
        <vt:i4>0</vt:i4>
      </vt:variant>
      <vt:variant>
        <vt:i4>5</vt:i4>
      </vt:variant>
      <vt:variant>
        <vt:lpwstr/>
      </vt:variant>
      <vt:variant>
        <vt:lpwstr>_Toc482795651</vt:lpwstr>
      </vt:variant>
      <vt:variant>
        <vt:i4>1572921</vt:i4>
      </vt:variant>
      <vt:variant>
        <vt:i4>584</vt:i4>
      </vt:variant>
      <vt:variant>
        <vt:i4>0</vt:i4>
      </vt:variant>
      <vt:variant>
        <vt:i4>5</vt:i4>
      </vt:variant>
      <vt:variant>
        <vt:lpwstr/>
      </vt:variant>
      <vt:variant>
        <vt:lpwstr>_Toc482795650</vt:lpwstr>
      </vt:variant>
      <vt:variant>
        <vt:i4>1638457</vt:i4>
      </vt:variant>
      <vt:variant>
        <vt:i4>578</vt:i4>
      </vt:variant>
      <vt:variant>
        <vt:i4>0</vt:i4>
      </vt:variant>
      <vt:variant>
        <vt:i4>5</vt:i4>
      </vt:variant>
      <vt:variant>
        <vt:lpwstr/>
      </vt:variant>
      <vt:variant>
        <vt:lpwstr>_Toc482795649</vt:lpwstr>
      </vt:variant>
      <vt:variant>
        <vt:i4>1638457</vt:i4>
      </vt:variant>
      <vt:variant>
        <vt:i4>572</vt:i4>
      </vt:variant>
      <vt:variant>
        <vt:i4>0</vt:i4>
      </vt:variant>
      <vt:variant>
        <vt:i4>5</vt:i4>
      </vt:variant>
      <vt:variant>
        <vt:lpwstr/>
      </vt:variant>
      <vt:variant>
        <vt:lpwstr>_Toc482795648</vt:lpwstr>
      </vt:variant>
      <vt:variant>
        <vt:i4>1638457</vt:i4>
      </vt:variant>
      <vt:variant>
        <vt:i4>566</vt:i4>
      </vt:variant>
      <vt:variant>
        <vt:i4>0</vt:i4>
      </vt:variant>
      <vt:variant>
        <vt:i4>5</vt:i4>
      </vt:variant>
      <vt:variant>
        <vt:lpwstr/>
      </vt:variant>
      <vt:variant>
        <vt:lpwstr>_Toc482795647</vt:lpwstr>
      </vt:variant>
      <vt:variant>
        <vt:i4>1638457</vt:i4>
      </vt:variant>
      <vt:variant>
        <vt:i4>560</vt:i4>
      </vt:variant>
      <vt:variant>
        <vt:i4>0</vt:i4>
      </vt:variant>
      <vt:variant>
        <vt:i4>5</vt:i4>
      </vt:variant>
      <vt:variant>
        <vt:lpwstr/>
      </vt:variant>
      <vt:variant>
        <vt:lpwstr>_Toc482795646</vt:lpwstr>
      </vt:variant>
      <vt:variant>
        <vt:i4>1638457</vt:i4>
      </vt:variant>
      <vt:variant>
        <vt:i4>554</vt:i4>
      </vt:variant>
      <vt:variant>
        <vt:i4>0</vt:i4>
      </vt:variant>
      <vt:variant>
        <vt:i4>5</vt:i4>
      </vt:variant>
      <vt:variant>
        <vt:lpwstr/>
      </vt:variant>
      <vt:variant>
        <vt:lpwstr>_Toc482795645</vt:lpwstr>
      </vt:variant>
      <vt:variant>
        <vt:i4>1638457</vt:i4>
      </vt:variant>
      <vt:variant>
        <vt:i4>548</vt:i4>
      </vt:variant>
      <vt:variant>
        <vt:i4>0</vt:i4>
      </vt:variant>
      <vt:variant>
        <vt:i4>5</vt:i4>
      </vt:variant>
      <vt:variant>
        <vt:lpwstr/>
      </vt:variant>
      <vt:variant>
        <vt:lpwstr>_Toc482795644</vt:lpwstr>
      </vt:variant>
      <vt:variant>
        <vt:i4>1638457</vt:i4>
      </vt:variant>
      <vt:variant>
        <vt:i4>542</vt:i4>
      </vt:variant>
      <vt:variant>
        <vt:i4>0</vt:i4>
      </vt:variant>
      <vt:variant>
        <vt:i4>5</vt:i4>
      </vt:variant>
      <vt:variant>
        <vt:lpwstr/>
      </vt:variant>
      <vt:variant>
        <vt:lpwstr>_Toc482795643</vt:lpwstr>
      </vt:variant>
      <vt:variant>
        <vt:i4>1638457</vt:i4>
      </vt:variant>
      <vt:variant>
        <vt:i4>536</vt:i4>
      </vt:variant>
      <vt:variant>
        <vt:i4>0</vt:i4>
      </vt:variant>
      <vt:variant>
        <vt:i4>5</vt:i4>
      </vt:variant>
      <vt:variant>
        <vt:lpwstr/>
      </vt:variant>
      <vt:variant>
        <vt:lpwstr>_Toc482795642</vt:lpwstr>
      </vt:variant>
      <vt:variant>
        <vt:i4>1638457</vt:i4>
      </vt:variant>
      <vt:variant>
        <vt:i4>530</vt:i4>
      </vt:variant>
      <vt:variant>
        <vt:i4>0</vt:i4>
      </vt:variant>
      <vt:variant>
        <vt:i4>5</vt:i4>
      </vt:variant>
      <vt:variant>
        <vt:lpwstr/>
      </vt:variant>
      <vt:variant>
        <vt:lpwstr>_Toc482795641</vt:lpwstr>
      </vt:variant>
      <vt:variant>
        <vt:i4>1638457</vt:i4>
      </vt:variant>
      <vt:variant>
        <vt:i4>524</vt:i4>
      </vt:variant>
      <vt:variant>
        <vt:i4>0</vt:i4>
      </vt:variant>
      <vt:variant>
        <vt:i4>5</vt:i4>
      </vt:variant>
      <vt:variant>
        <vt:lpwstr/>
      </vt:variant>
      <vt:variant>
        <vt:lpwstr>_Toc482795640</vt:lpwstr>
      </vt:variant>
      <vt:variant>
        <vt:i4>1966137</vt:i4>
      </vt:variant>
      <vt:variant>
        <vt:i4>518</vt:i4>
      </vt:variant>
      <vt:variant>
        <vt:i4>0</vt:i4>
      </vt:variant>
      <vt:variant>
        <vt:i4>5</vt:i4>
      </vt:variant>
      <vt:variant>
        <vt:lpwstr/>
      </vt:variant>
      <vt:variant>
        <vt:lpwstr>_Toc482795639</vt:lpwstr>
      </vt:variant>
      <vt:variant>
        <vt:i4>1966137</vt:i4>
      </vt:variant>
      <vt:variant>
        <vt:i4>512</vt:i4>
      </vt:variant>
      <vt:variant>
        <vt:i4>0</vt:i4>
      </vt:variant>
      <vt:variant>
        <vt:i4>5</vt:i4>
      </vt:variant>
      <vt:variant>
        <vt:lpwstr/>
      </vt:variant>
      <vt:variant>
        <vt:lpwstr>_Toc482795638</vt:lpwstr>
      </vt:variant>
      <vt:variant>
        <vt:i4>1966137</vt:i4>
      </vt:variant>
      <vt:variant>
        <vt:i4>506</vt:i4>
      </vt:variant>
      <vt:variant>
        <vt:i4>0</vt:i4>
      </vt:variant>
      <vt:variant>
        <vt:i4>5</vt:i4>
      </vt:variant>
      <vt:variant>
        <vt:lpwstr/>
      </vt:variant>
      <vt:variant>
        <vt:lpwstr>_Toc482795637</vt:lpwstr>
      </vt:variant>
      <vt:variant>
        <vt:i4>1966137</vt:i4>
      </vt:variant>
      <vt:variant>
        <vt:i4>500</vt:i4>
      </vt:variant>
      <vt:variant>
        <vt:i4>0</vt:i4>
      </vt:variant>
      <vt:variant>
        <vt:i4>5</vt:i4>
      </vt:variant>
      <vt:variant>
        <vt:lpwstr/>
      </vt:variant>
      <vt:variant>
        <vt:lpwstr>_Toc482795636</vt:lpwstr>
      </vt:variant>
      <vt:variant>
        <vt:i4>1966137</vt:i4>
      </vt:variant>
      <vt:variant>
        <vt:i4>494</vt:i4>
      </vt:variant>
      <vt:variant>
        <vt:i4>0</vt:i4>
      </vt:variant>
      <vt:variant>
        <vt:i4>5</vt:i4>
      </vt:variant>
      <vt:variant>
        <vt:lpwstr/>
      </vt:variant>
      <vt:variant>
        <vt:lpwstr>_Toc482795635</vt:lpwstr>
      </vt:variant>
      <vt:variant>
        <vt:i4>1966137</vt:i4>
      </vt:variant>
      <vt:variant>
        <vt:i4>488</vt:i4>
      </vt:variant>
      <vt:variant>
        <vt:i4>0</vt:i4>
      </vt:variant>
      <vt:variant>
        <vt:i4>5</vt:i4>
      </vt:variant>
      <vt:variant>
        <vt:lpwstr/>
      </vt:variant>
      <vt:variant>
        <vt:lpwstr>_Toc482795634</vt:lpwstr>
      </vt:variant>
      <vt:variant>
        <vt:i4>1966137</vt:i4>
      </vt:variant>
      <vt:variant>
        <vt:i4>482</vt:i4>
      </vt:variant>
      <vt:variant>
        <vt:i4>0</vt:i4>
      </vt:variant>
      <vt:variant>
        <vt:i4>5</vt:i4>
      </vt:variant>
      <vt:variant>
        <vt:lpwstr/>
      </vt:variant>
      <vt:variant>
        <vt:lpwstr>_Toc482795633</vt:lpwstr>
      </vt:variant>
      <vt:variant>
        <vt:i4>1966137</vt:i4>
      </vt:variant>
      <vt:variant>
        <vt:i4>476</vt:i4>
      </vt:variant>
      <vt:variant>
        <vt:i4>0</vt:i4>
      </vt:variant>
      <vt:variant>
        <vt:i4>5</vt:i4>
      </vt:variant>
      <vt:variant>
        <vt:lpwstr/>
      </vt:variant>
      <vt:variant>
        <vt:lpwstr>_Toc482795632</vt:lpwstr>
      </vt:variant>
      <vt:variant>
        <vt:i4>1966137</vt:i4>
      </vt:variant>
      <vt:variant>
        <vt:i4>470</vt:i4>
      </vt:variant>
      <vt:variant>
        <vt:i4>0</vt:i4>
      </vt:variant>
      <vt:variant>
        <vt:i4>5</vt:i4>
      </vt:variant>
      <vt:variant>
        <vt:lpwstr/>
      </vt:variant>
      <vt:variant>
        <vt:lpwstr>_Toc482795631</vt:lpwstr>
      </vt:variant>
      <vt:variant>
        <vt:i4>1966137</vt:i4>
      </vt:variant>
      <vt:variant>
        <vt:i4>464</vt:i4>
      </vt:variant>
      <vt:variant>
        <vt:i4>0</vt:i4>
      </vt:variant>
      <vt:variant>
        <vt:i4>5</vt:i4>
      </vt:variant>
      <vt:variant>
        <vt:lpwstr/>
      </vt:variant>
      <vt:variant>
        <vt:lpwstr>_Toc482795630</vt:lpwstr>
      </vt:variant>
      <vt:variant>
        <vt:i4>2031673</vt:i4>
      </vt:variant>
      <vt:variant>
        <vt:i4>458</vt:i4>
      </vt:variant>
      <vt:variant>
        <vt:i4>0</vt:i4>
      </vt:variant>
      <vt:variant>
        <vt:i4>5</vt:i4>
      </vt:variant>
      <vt:variant>
        <vt:lpwstr/>
      </vt:variant>
      <vt:variant>
        <vt:lpwstr>_Toc482795629</vt:lpwstr>
      </vt:variant>
      <vt:variant>
        <vt:i4>2031673</vt:i4>
      </vt:variant>
      <vt:variant>
        <vt:i4>452</vt:i4>
      </vt:variant>
      <vt:variant>
        <vt:i4>0</vt:i4>
      </vt:variant>
      <vt:variant>
        <vt:i4>5</vt:i4>
      </vt:variant>
      <vt:variant>
        <vt:lpwstr/>
      </vt:variant>
      <vt:variant>
        <vt:lpwstr>_Toc482795628</vt:lpwstr>
      </vt:variant>
      <vt:variant>
        <vt:i4>2031673</vt:i4>
      </vt:variant>
      <vt:variant>
        <vt:i4>446</vt:i4>
      </vt:variant>
      <vt:variant>
        <vt:i4>0</vt:i4>
      </vt:variant>
      <vt:variant>
        <vt:i4>5</vt:i4>
      </vt:variant>
      <vt:variant>
        <vt:lpwstr/>
      </vt:variant>
      <vt:variant>
        <vt:lpwstr>_Toc482795627</vt:lpwstr>
      </vt:variant>
      <vt:variant>
        <vt:i4>2031673</vt:i4>
      </vt:variant>
      <vt:variant>
        <vt:i4>440</vt:i4>
      </vt:variant>
      <vt:variant>
        <vt:i4>0</vt:i4>
      </vt:variant>
      <vt:variant>
        <vt:i4>5</vt:i4>
      </vt:variant>
      <vt:variant>
        <vt:lpwstr/>
      </vt:variant>
      <vt:variant>
        <vt:lpwstr>_Toc482795626</vt:lpwstr>
      </vt:variant>
      <vt:variant>
        <vt:i4>2031673</vt:i4>
      </vt:variant>
      <vt:variant>
        <vt:i4>434</vt:i4>
      </vt:variant>
      <vt:variant>
        <vt:i4>0</vt:i4>
      </vt:variant>
      <vt:variant>
        <vt:i4>5</vt:i4>
      </vt:variant>
      <vt:variant>
        <vt:lpwstr/>
      </vt:variant>
      <vt:variant>
        <vt:lpwstr>_Toc482795625</vt:lpwstr>
      </vt:variant>
      <vt:variant>
        <vt:i4>2031673</vt:i4>
      </vt:variant>
      <vt:variant>
        <vt:i4>428</vt:i4>
      </vt:variant>
      <vt:variant>
        <vt:i4>0</vt:i4>
      </vt:variant>
      <vt:variant>
        <vt:i4>5</vt:i4>
      </vt:variant>
      <vt:variant>
        <vt:lpwstr/>
      </vt:variant>
      <vt:variant>
        <vt:lpwstr>_Toc482795624</vt:lpwstr>
      </vt:variant>
      <vt:variant>
        <vt:i4>2031673</vt:i4>
      </vt:variant>
      <vt:variant>
        <vt:i4>422</vt:i4>
      </vt:variant>
      <vt:variant>
        <vt:i4>0</vt:i4>
      </vt:variant>
      <vt:variant>
        <vt:i4>5</vt:i4>
      </vt:variant>
      <vt:variant>
        <vt:lpwstr/>
      </vt:variant>
      <vt:variant>
        <vt:lpwstr>_Toc482795623</vt:lpwstr>
      </vt:variant>
      <vt:variant>
        <vt:i4>2031673</vt:i4>
      </vt:variant>
      <vt:variant>
        <vt:i4>416</vt:i4>
      </vt:variant>
      <vt:variant>
        <vt:i4>0</vt:i4>
      </vt:variant>
      <vt:variant>
        <vt:i4>5</vt:i4>
      </vt:variant>
      <vt:variant>
        <vt:lpwstr/>
      </vt:variant>
      <vt:variant>
        <vt:lpwstr>_Toc482795622</vt:lpwstr>
      </vt:variant>
      <vt:variant>
        <vt:i4>2031673</vt:i4>
      </vt:variant>
      <vt:variant>
        <vt:i4>410</vt:i4>
      </vt:variant>
      <vt:variant>
        <vt:i4>0</vt:i4>
      </vt:variant>
      <vt:variant>
        <vt:i4>5</vt:i4>
      </vt:variant>
      <vt:variant>
        <vt:lpwstr/>
      </vt:variant>
      <vt:variant>
        <vt:lpwstr>_Toc482795621</vt:lpwstr>
      </vt:variant>
      <vt:variant>
        <vt:i4>2031673</vt:i4>
      </vt:variant>
      <vt:variant>
        <vt:i4>404</vt:i4>
      </vt:variant>
      <vt:variant>
        <vt:i4>0</vt:i4>
      </vt:variant>
      <vt:variant>
        <vt:i4>5</vt:i4>
      </vt:variant>
      <vt:variant>
        <vt:lpwstr/>
      </vt:variant>
      <vt:variant>
        <vt:lpwstr>_Toc482795620</vt:lpwstr>
      </vt:variant>
      <vt:variant>
        <vt:i4>1835065</vt:i4>
      </vt:variant>
      <vt:variant>
        <vt:i4>398</vt:i4>
      </vt:variant>
      <vt:variant>
        <vt:i4>0</vt:i4>
      </vt:variant>
      <vt:variant>
        <vt:i4>5</vt:i4>
      </vt:variant>
      <vt:variant>
        <vt:lpwstr/>
      </vt:variant>
      <vt:variant>
        <vt:lpwstr>_Toc482795619</vt:lpwstr>
      </vt:variant>
      <vt:variant>
        <vt:i4>1835065</vt:i4>
      </vt:variant>
      <vt:variant>
        <vt:i4>392</vt:i4>
      </vt:variant>
      <vt:variant>
        <vt:i4>0</vt:i4>
      </vt:variant>
      <vt:variant>
        <vt:i4>5</vt:i4>
      </vt:variant>
      <vt:variant>
        <vt:lpwstr/>
      </vt:variant>
      <vt:variant>
        <vt:lpwstr>_Toc482795618</vt:lpwstr>
      </vt:variant>
      <vt:variant>
        <vt:i4>1835065</vt:i4>
      </vt:variant>
      <vt:variant>
        <vt:i4>386</vt:i4>
      </vt:variant>
      <vt:variant>
        <vt:i4>0</vt:i4>
      </vt:variant>
      <vt:variant>
        <vt:i4>5</vt:i4>
      </vt:variant>
      <vt:variant>
        <vt:lpwstr/>
      </vt:variant>
      <vt:variant>
        <vt:lpwstr>_Toc482795617</vt:lpwstr>
      </vt:variant>
      <vt:variant>
        <vt:i4>1835065</vt:i4>
      </vt:variant>
      <vt:variant>
        <vt:i4>380</vt:i4>
      </vt:variant>
      <vt:variant>
        <vt:i4>0</vt:i4>
      </vt:variant>
      <vt:variant>
        <vt:i4>5</vt:i4>
      </vt:variant>
      <vt:variant>
        <vt:lpwstr/>
      </vt:variant>
      <vt:variant>
        <vt:lpwstr>_Toc482795616</vt:lpwstr>
      </vt:variant>
      <vt:variant>
        <vt:i4>1835065</vt:i4>
      </vt:variant>
      <vt:variant>
        <vt:i4>374</vt:i4>
      </vt:variant>
      <vt:variant>
        <vt:i4>0</vt:i4>
      </vt:variant>
      <vt:variant>
        <vt:i4>5</vt:i4>
      </vt:variant>
      <vt:variant>
        <vt:lpwstr/>
      </vt:variant>
      <vt:variant>
        <vt:lpwstr>_Toc482795615</vt:lpwstr>
      </vt:variant>
      <vt:variant>
        <vt:i4>1835065</vt:i4>
      </vt:variant>
      <vt:variant>
        <vt:i4>368</vt:i4>
      </vt:variant>
      <vt:variant>
        <vt:i4>0</vt:i4>
      </vt:variant>
      <vt:variant>
        <vt:i4>5</vt:i4>
      </vt:variant>
      <vt:variant>
        <vt:lpwstr/>
      </vt:variant>
      <vt:variant>
        <vt:lpwstr>_Toc482795614</vt:lpwstr>
      </vt:variant>
      <vt:variant>
        <vt:i4>1835065</vt:i4>
      </vt:variant>
      <vt:variant>
        <vt:i4>362</vt:i4>
      </vt:variant>
      <vt:variant>
        <vt:i4>0</vt:i4>
      </vt:variant>
      <vt:variant>
        <vt:i4>5</vt:i4>
      </vt:variant>
      <vt:variant>
        <vt:lpwstr/>
      </vt:variant>
      <vt:variant>
        <vt:lpwstr>_Toc482795613</vt:lpwstr>
      </vt:variant>
      <vt:variant>
        <vt:i4>1835065</vt:i4>
      </vt:variant>
      <vt:variant>
        <vt:i4>356</vt:i4>
      </vt:variant>
      <vt:variant>
        <vt:i4>0</vt:i4>
      </vt:variant>
      <vt:variant>
        <vt:i4>5</vt:i4>
      </vt:variant>
      <vt:variant>
        <vt:lpwstr/>
      </vt:variant>
      <vt:variant>
        <vt:lpwstr>_Toc482795612</vt:lpwstr>
      </vt:variant>
      <vt:variant>
        <vt:i4>1835065</vt:i4>
      </vt:variant>
      <vt:variant>
        <vt:i4>350</vt:i4>
      </vt:variant>
      <vt:variant>
        <vt:i4>0</vt:i4>
      </vt:variant>
      <vt:variant>
        <vt:i4>5</vt:i4>
      </vt:variant>
      <vt:variant>
        <vt:lpwstr/>
      </vt:variant>
      <vt:variant>
        <vt:lpwstr>_Toc482795611</vt:lpwstr>
      </vt:variant>
      <vt:variant>
        <vt:i4>1835065</vt:i4>
      </vt:variant>
      <vt:variant>
        <vt:i4>344</vt:i4>
      </vt:variant>
      <vt:variant>
        <vt:i4>0</vt:i4>
      </vt:variant>
      <vt:variant>
        <vt:i4>5</vt:i4>
      </vt:variant>
      <vt:variant>
        <vt:lpwstr/>
      </vt:variant>
      <vt:variant>
        <vt:lpwstr>_Toc482795610</vt:lpwstr>
      </vt:variant>
      <vt:variant>
        <vt:i4>1900601</vt:i4>
      </vt:variant>
      <vt:variant>
        <vt:i4>338</vt:i4>
      </vt:variant>
      <vt:variant>
        <vt:i4>0</vt:i4>
      </vt:variant>
      <vt:variant>
        <vt:i4>5</vt:i4>
      </vt:variant>
      <vt:variant>
        <vt:lpwstr/>
      </vt:variant>
      <vt:variant>
        <vt:lpwstr>_Toc482795609</vt:lpwstr>
      </vt:variant>
      <vt:variant>
        <vt:i4>1900601</vt:i4>
      </vt:variant>
      <vt:variant>
        <vt:i4>332</vt:i4>
      </vt:variant>
      <vt:variant>
        <vt:i4>0</vt:i4>
      </vt:variant>
      <vt:variant>
        <vt:i4>5</vt:i4>
      </vt:variant>
      <vt:variant>
        <vt:lpwstr/>
      </vt:variant>
      <vt:variant>
        <vt:lpwstr>_Toc482795608</vt:lpwstr>
      </vt:variant>
      <vt:variant>
        <vt:i4>1900601</vt:i4>
      </vt:variant>
      <vt:variant>
        <vt:i4>326</vt:i4>
      </vt:variant>
      <vt:variant>
        <vt:i4>0</vt:i4>
      </vt:variant>
      <vt:variant>
        <vt:i4>5</vt:i4>
      </vt:variant>
      <vt:variant>
        <vt:lpwstr/>
      </vt:variant>
      <vt:variant>
        <vt:lpwstr>_Toc482795607</vt:lpwstr>
      </vt:variant>
      <vt:variant>
        <vt:i4>1900601</vt:i4>
      </vt:variant>
      <vt:variant>
        <vt:i4>320</vt:i4>
      </vt:variant>
      <vt:variant>
        <vt:i4>0</vt:i4>
      </vt:variant>
      <vt:variant>
        <vt:i4>5</vt:i4>
      </vt:variant>
      <vt:variant>
        <vt:lpwstr/>
      </vt:variant>
      <vt:variant>
        <vt:lpwstr>_Toc482795606</vt:lpwstr>
      </vt:variant>
      <vt:variant>
        <vt:i4>1900601</vt:i4>
      </vt:variant>
      <vt:variant>
        <vt:i4>314</vt:i4>
      </vt:variant>
      <vt:variant>
        <vt:i4>0</vt:i4>
      </vt:variant>
      <vt:variant>
        <vt:i4>5</vt:i4>
      </vt:variant>
      <vt:variant>
        <vt:lpwstr/>
      </vt:variant>
      <vt:variant>
        <vt:lpwstr>_Toc482795605</vt:lpwstr>
      </vt:variant>
      <vt:variant>
        <vt:i4>1900601</vt:i4>
      </vt:variant>
      <vt:variant>
        <vt:i4>308</vt:i4>
      </vt:variant>
      <vt:variant>
        <vt:i4>0</vt:i4>
      </vt:variant>
      <vt:variant>
        <vt:i4>5</vt:i4>
      </vt:variant>
      <vt:variant>
        <vt:lpwstr/>
      </vt:variant>
      <vt:variant>
        <vt:lpwstr>_Toc482795604</vt:lpwstr>
      </vt:variant>
      <vt:variant>
        <vt:i4>1900601</vt:i4>
      </vt:variant>
      <vt:variant>
        <vt:i4>302</vt:i4>
      </vt:variant>
      <vt:variant>
        <vt:i4>0</vt:i4>
      </vt:variant>
      <vt:variant>
        <vt:i4>5</vt:i4>
      </vt:variant>
      <vt:variant>
        <vt:lpwstr/>
      </vt:variant>
      <vt:variant>
        <vt:lpwstr>_Toc482795603</vt:lpwstr>
      </vt:variant>
      <vt:variant>
        <vt:i4>1900601</vt:i4>
      </vt:variant>
      <vt:variant>
        <vt:i4>296</vt:i4>
      </vt:variant>
      <vt:variant>
        <vt:i4>0</vt:i4>
      </vt:variant>
      <vt:variant>
        <vt:i4>5</vt:i4>
      </vt:variant>
      <vt:variant>
        <vt:lpwstr/>
      </vt:variant>
      <vt:variant>
        <vt:lpwstr>_Toc482795602</vt:lpwstr>
      </vt:variant>
      <vt:variant>
        <vt:i4>1900601</vt:i4>
      </vt:variant>
      <vt:variant>
        <vt:i4>290</vt:i4>
      </vt:variant>
      <vt:variant>
        <vt:i4>0</vt:i4>
      </vt:variant>
      <vt:variant>
        <vt:i4>5</vt:i4>
      </vt:variant>
      <vt:variant>
        <vt:lpwstr/>
      </vt:variant>
      <vt:variant>
        <vt:lpwstr>_Toc482795601</vt:lpwstr>
      </vt:variant>
      <vt:variant>
        <vt:i4>1900601</vt:i4>
      </vt:variant>
      <vt:variant>
        <vt:i4>284</vt:i4>
      </vt:variant>
      <vt:variant>
        <vt:i4>0</vt:i4>
      </vt:variant>
      <vt:variant>
        <vt:i4>5</vt:i4>
      </vt:variant>
      <vt:variant>
        <vt:lpwstr/>
      </vt:variant>
      <vt:variant>
        <vt:lpwstr>_Toc482795600</vt:lpwstr>
      </vt:variant>
      <vt:variant>
        <vt:i4>1310778</vt:i4>
      </vt:variant>
      <vt:variant>
        <vt:i4>278</vt:i4>
      </vt:variant>
      <vt:variant>
        <vt:i4>0</vt:i4>
      </vt:variant>
      <vt:variant>
        <vt:i4>5</vt:i4>
      </vt:variant>
      <vt:variant>
        <vt:lpwstr/>
      </vt:variant>
      <vt:variant>
        <vt:lpwstr>_Toc482795599</vt:lpwstr>
      </vt:variant>
      <vt:variant>
        <vt:i4>1310778</vt:i4>
      </vt:variant>
      <vt:variant>
        <vt:i4>272</vt:i4>
      </vt:variant>
      <vt:variant>
        <vt:i4>0</vt:i4>
      </vt:variant>
      <vt:variant>
        <vt:i4>5</vt:i4>
      </vt:variant>
      <vt:variant>
        <vt:lpwstr/>
      </vt:variant>
      <vt:variant>
        <vt:lpwstr>_Toc482795598</vt:lpwstr>
      </vt:variant>
      <vt:variant>
        <vt:i4>1310778</vt:i4>
      </vt:variant>
      <vt:variant>
        <vt:i4>266</vt:i4>
      </vt:variant>
      <vt:variant>
        <vt:i4>0</vt:i4>
      </vt:variant>
      <vt:variant>
        <vt:i4>5</vt:i4>
      </vt:variant>
      <vt:variant>
        <vt:lpwstr/>
      </vt:variant>
      <vt:variant>
        <vt:lpwstr>_Toc482795597</vt:lpwstr>
      </vt:variant>
      <vt:variant>
        <vt:i4>1310778</vt:i4>
      </vt:variant>
      <vt:variant>
        <vt:i4>260</vt:i4>
      </vt:variant>
      <vt:variant>
        <vt:i4>0</vt:i4>
      </vt:variant>
      <vt:variant>
        <vt:i4>5</vt:i4>
      </vt:variant>
      <vt:variant>
        <vt:lpwstr/>
      </vt:variant>
      <vt:variant>
        <vt:lpwstr>_Toc482795596</vt:lpwstr>
      </vt:variant>
      <vt:variant>
        <vt:i4>1310778</vt:i4>
      </vt:variant>
      <vt:variant>
        <vt:i4>254</vt:i4>
      </vt:variant>
      <vt:variant>
        <vt:i4>0</vt:i4>
      </vt:variant>
      <vt:variant>
        <vt:i4>5</vt:i4>
      </vt:variant>
      <vt:variant>
        <vt:lpwstr/>
      </vt:variant>
      <vt:variant>
        <vt:lpwstr>_Toc482795595</vt:lpwstr>
      </vt:variant>
      <vt:variant>
        <vt:i4>1310778</vt:i4>
      </vt:variant>
      <vt:variant>
        <vt:i4>248</vt:i4>
      </vt:variant>
      <vt:variant>
        <vt:i4>0</vt:i4>
      </vt:variant>
      <vt:variant>
        <vt:i4>5</vt:i4>
      </vt:variant>
      <vt:variant>
        <vt:lpwstr/>
      </vt:variant>
      <vt:variant>
        <vt:lpwstr>_Toc482795594</vt:lpwstr>
      </vt:variant>
      <vt:variant>
        <vt:i4>1310778</vt:i4>
      </vt:variant>
      <vt:variant>
        <vt:i4>242</vt:i4>
      </vt:variant>
      <vt:variant>
        <vt:i4>0</vt:i4>
      </vt:variant>
      <vt:variant>
        <vt:i4>5</vt:i4>
      </vt:variant>
      <vt:variant>
        <vt:lpwstr/>
      </vt:variant>
      <vt:variant>
        <vt:lpwstr>_Toc482795593</vt:lpwstr>
      </vt:variant>
      <vt:variant>
        <vt:i4>1310778</vt:i4>
      </vt:variant>
      <vt:variant>
        <vt:i4>236</vt:i4>
      </vt:variant>
      <vt:variant>
        <vt:i4>0</vt:i4>
      </vt:variant>
      <vt:variant>
        <vt:i4>5</vt:i4>
      </vt:variant>
      <vt:variant>
        <vt:lpwstr/>
      </vt:variant>
      <vt:variant>
        <vt:lpwstr>_Toc482795592</vt:lpwstr>
      </vt:variant>
      <vt:variant>
        <vt:i4>1310778</vt:i4>
      </vt:variant>
      <vt:variant>
        <vt:i4>230</vt:i4>
      </vt:variant>
      <vt:variant>
        <vt:i4>0</vt:i4>
      </vt:variant>
      <vt:variant>
        <vt:i4>5</vt:i4>
      </vt:variant>
      <vt:variant>
        <vt:lpwstr/>
      </vt:variant>
      <vt:variant>
        <vt:lpwstr>_Toc482795591</vt:lpwstr>
      </vt:variant>
      <vt:variant>
        <vt:i4>1310778</vt:i4>
      </vt:variant>
      <vt:variant>
        <vt:i4>224</vt:i4>
      </vt:variant>
      <vt:variant>
        <vt:i4>0</vt:i4>
      </vt:variant>
      <vt:variant>
        <vt:i4>5</vt:i4>
      </vt:variant>
      <vt:variant>
        <vt:lpwstr/>
      </vt:variant>
      <vt:variant>
        <vt:lpwstr>_Toc482795590</vt:lpwstr>
      </vt:variant>
      <vt:variant>
        <vt:i4>1376314</vt:i4>
      </vt:variant>
      <vt:variant>
        <vt:i4>218</vt:i4>
      </vt:variant>
      <vt:variant>
        <vt:i4>0</vt:i4>
      </vt:variant>
      <vt:variant>
        <vt:i4>5</vt:i4>
      </vt:variant>
      <vt:variant>
        <vt:lpwstr/>
      </vt:variant>
      <vt:variant>
        <vt:lpwstr>_Toc482795589</vt:lpwstr>
      </vt:variant>
      <vt:variant>
        <vt:i4>1376314</vt:i4>
      </vt:variant>
      <vt:variant>
        <vt:i4>212</vt:i4>
      </vt:variant>
      <vt:variant>
        <vt:i4>0</vt:i4>
      </vt:variant>
      <vt:variant>
        <vt:i4>5</vt:i4>
      </vt:variant>
      <vt:variant>
        <vt:lpwstr/>
      </vt:variant>
      <vt:variant>
        <vt:lpwstr>_Toc482795588</vt:lpwstr>
      </vt:variant>
      <vt:variant>
        <vt:i4>1376314</vt:i4>
      </vt:variant>
      <vt:variant>
        <vt:i4>206</vt:i4>
      </vt:variant>
      <vt:variant>
        <vt:i4>0</vt:i4>
      </vt:variant>
      <vt:variant>
        <vt:i4>5</vt:i4>
      </vt:variant>
      <vt:variant>
        <vt:lpwstr/>
      </vt:variant>
      <vt:variant>
        <vt:lpwstr>_Toc482795587</vt:lpwstr>
      </vt:variant>
      <vt:variant>
        <vt:i4>1376314</vt:i4>
      </vt:variant>
      <vt:variant>
        <vt:i4>200</vt:i4>
      </vt:variant>
      <vt:variant>
        <vt:i4>0</vt:i4>
      </vt:variant>
      <vt:variant>
        <vt:i4>5</vt:i4>
      </vt:variant>
      <vt:variant>
        <vt:lpwstr/>
      </vt:variant>
      <vt:variant>
        <vt:lpwstr>_Toc482795586</vt:lpwstr>
      </vt:variant>
      <vt:variant>
        <vt:i4>1376314</vt:i4>
      </vt:variant>
      <vt:variant>
        <vt:i4>194</vt:i4>
      </vt:variant>
      <vt:variant>
        <vt:i4>0</vt:i4>
      </vt:variant>
      <vt:variant>
        <vt:i4>5</vt:i4>
      </vt:variant>
      <vt:variant>
        <vt:lpwstr/>
      </vt:variant>
      <vt:variant>
        <vt:lpwstr>_Toc482795585</vt:lpwstr>
      </vt:variant>
      <vt:variant>
        <vt:i4>1376314</vt:i4>
      </vt:variant>
      <vt:variant>
        <vt:i4>188</vt:i4>
      </vt:variant>
      <vt:variant>
        <vt:i4>0</vt:i4>
      </vt:variant>
      <vt:variant>
        <vt:i4>5</vt:i4>
      </vt:variant>
      <vt:variant>
        <vt:lpwstr/>
      </vt:variant>
      <vt:variant>
        <vt:lpwstr>_Toc482795584</vt:lpwstr>
      </vt:variant>
      <vt:variant>
        <vt:i4>1376314</vt:i4>
      </vt:variant>
      <vt:variant>
        <vt:i4>182</vt:i4>
      </vt:variant>
      <vt:variant>
        <vt:i4>0</vt:i4>
      </vt:variant>
      <vt:variant>
        <vt:i4>5</vt:i4>
      </vt:variant>
      <vt:variant>
        <vt:lpwstr/>
      </vt:variant>
      <vt:variant>
        <vt:lpwstr>_Toc482795583</vt:lpwstr>
      </vt:variant>
      <vt:variant>
        <vt:i4>1376314</vt:i4>
      </vt:variant>
      <vt:variant>
        <vt:i4>176</vt:i4>
      </vt:variant>
      <vt:variant>
        <vt:i4>0</vt:i4>
      </vt:variant>
      <vt:variant>
        <vt:i4>5</vt:i4>
      </vt:variant>
      <vt:variant>
        <vt:lpwstr/>
      </vt:variant>
      <vt:variant>
        <vt:lpwstr>_Toc482795582</vt:lpwstr>
      </vt:variant>
      <vt:variant>
        <vt:i4>1376314</vt:i4>
      </vt:variant>
      <vt:variant>
        <vt:i4>170</vt:i4>
      </vt:variant>
      <vt:variant>
        <vt:i4>0</vt:i4>
      </vt:variant>
      <vt:variant>
        <vt:i4>5</vt:i4>
      </vt:variant>
      <vt:variant>
        <vt:lpwstr/>
      </vt:variant>
      <vt:variant>
        <vt:lpwstr>_Toc482795581</vt:lpwstr>
      </vt:variant>
      <vt:variant>
        <vt:i4>1376314</vt:i4>
      </vt:variant>
      <vt:variant>
        <vt:i4>164</vt:i4>
      </vt:variant>
      <vt:variant>
        <vt:i4>0</vt:i4>
      </vt:variant>
      <vt:variant>
        <vt:i4>5</vt:i4>
      </vt:variant>
      <vt:variant>
        <vt:lpwstr/>
      </vt:variant>
      <vt:variant>
        <vt:lpwstr>_Toc482795580</vt:lpwstr>
      </vt:variant>
      <vt:variant>
        <vt:i4>1703994</vt:i4>
      </vt:variant>
      <vt:variant>
        <vt:i4>158</vt:i4>
      </vt:variant>
      <vt:variant>
        <vt:i4>0</vt:i4>
      </vt:variant>
      <vt:variant>
        <vt:i4>5</vt:i4>
      </vt:variant>
      <vt:variant>
        <vt:lpwstr/>
      </vt:variant>
      <vt:variant>
        <vt:lpwstr>_Toc482795579</vt:lpwstr>
      </vt:variant>
      <vt:variant>
        <vt:i4>1703994</vt:i4>
      </vt:variant>
      <vt:variant>
        <vt:i4>152</vt:i4>
      </vt:variant>
      <vt:variant>
        <vt:i4>0</vt:i4>
      </vt:variant>
      <vt:variant>
        <vt:i4>5</vt:i4>
      </vt:variant>
      <vt:variant>
        <vt:lpwstr/>
      </vt:variant>
      <vt:variant>
        <vt:lpwstr>_Toc482795578</vt:lpwstr>
      </vt:variant>
      <vt:variant>
        <vt:i4>1703994</vt:i4>
      </vt:variant>
      <vt:variant>
        <vt:i4>146</vt:i4>
      </vt:variant>
      <vt:variant>
        <vt:i4>0</vt:i4>
      </vt:variant>
      <vt:variant>
        <vt:i4>5</vt:i4>
      </vt:variant>
      <vt:variant>
        <vt:lpwstr/>
      </vt:variant>
      <vt:variant>
        <vt:lpwstr>_Toc482795577</vt:lpwstr>
      </vt:variant>
      <vt:variant>
        <vt:i4>1703994</vt:i4>
      </vt:variant>
      <vt:variant>
        <vt:i4>140</vt:i4>
      </vt:variant>
      <vt:variant>
        <vt:i4>0</vt:i4>
      </vt:variant>
      <vt:variant>
        <vt:i4>5</vt:i4>
      </vt:variant>
      <vt:variant>
        <vt:lpwstr/>
      </vt:variant>
      <vt:variant>
        <vt:lpwstr>_Toc482795576</vt:lpwstr>
      </vt:variant>
      <vt:variant>
        <vt:i4>1703994</vt:i4>
      </vt:variant>
      <vt:variant>
        <vt:i4>134</vt:i4>
      </vt:variant>
      <vt:variant>
        <vt:i4>0</vt:i4>
      </vt:variant>
      <vt:variant>
        <vt:i4>5</vt:i4>
      </vt:variant>
      <vt:variant>
        <vt:lpwstr/>
      </vt:variant>
      <vt:variant>
        <vt:lpwstr>_Toc482795575</vt:lpwstr>
      </vt:variant>
      <vt:variant>
        <vt:i4>1703994</vt:i4>
      </vt:variant>
      <vt:variant>
        <vt:i4>128</vt:i4>
      </vt:variant>
      <vt:variant>
        <vt:i4>0</vt:i4>
      </vt:variant>
      <vt:variant>
        <vt:i4>5</vt:i4>
      </vt:variant>
      <vt:variant>
        <vt:lpwstr/>
      </vt:variant>
      <vt:variant>
        <vt:lpwstr>_Toc482795574</vt:lpwstr>
      </vt:variant>
      <vt:variant>
        <vt:i4>1703994</vt:i4>
      </vt:variant>
      <vt:variant>
        <vt:i4>122</vt:i4>
      </vt:variant>
      <vt:variant>
        <vt:i4>0</vt:i4>
      </vt:variant>
      <vt:variant>
        <vt:i4>5</vt:i4>
      </vt:variant>
      <vt:variant>
        <vt:lpwstr/>
      </vt:variant>
      <vt:variant>
        <vt:lpwstr>_Toc482795573</vt:lpwstr>
      </vt:variant>
      <vt:variant>
        <vt:i4>1703994</vt:i4>
      </vt:variant>
      <vt:variant>
        <vt:i4>116</vt:i4>
      </vt:variant>
      <vt:variant>
        <vt:i4>0</vt:i4>
      </vt:variant>
      <vt:variant>
        <vt:i4>5</vt:i4>
      </vt:variant>
      <vt:variant>
        <vt:lpwstr/>
      </vt:variant>
      <vt:variant>
        <vt:lpwstr>_Toc482795572</vt:lpwstr>
      </vt:variant>
      <vt:variant>
        <vt:i4>1703994</vt:i4>
      </vt:variant>
      <vt:variant>
        <vt:i4>110</vt:i4>
      </vt:variant>
      <vt:variant>
        <vt:i4>0</vt:i4>
      </vt:variant>
      <vt:variant>
        <vt:i4>5</vt:i4>
      </vt:variant>
      <vt:variant>
        <vt:lpwstr/>
      </vt:variant>
      <vt:variant>
        <vt:lpwstr>_Toc482795571</vt:lpwstr>
      </vt:variant>
      <vt:variant>
        <vt:i4>1703994</vt:i4>
      </vt:variant>
      <vt:variant>
        <vt:i4>104</vt:i4>
      </vt:variant>
      <vt:variant>
        <vt:i4>0</vt:i4>
      </vt:variant>
      <vt:variant>
        <vt:i4>5</vt:i4>
      </vt:variant>
      <vt:variant>
        <vt:lpwstr/>
      </vt:variant>
      <vt:variant>
        <vt:lpwstr>_Toc482795570</vt:lpwstr>
      </vt:variant>
      <vt:variant>
        <vt:i4>1769530</vt:i4>
      </vt:variant>
      <vt:variant>
        <vt:i4>98</vt:i4>
      </vt:variant>
      <vt:variant>
        <vt:i4>0</vt:i4>
      </vt:variant>
      <vt:variant>
        <vt:i4>5</vt:i4>
      </vt:variant>
      <vt:variant>
        <vt:lpwstr/>
      </vt:variant>
      <vt:variant>
        <vt:lpwstr>_Toc482795569</vt:lpwstr>
      </vt:variant>
      <vt:variant>
        <vt:i4>1769530</vt:i4>
      </vt:variant>
      <vt:variant>
        <vt:i4>92</vt:i4>
      </vt:variant>
      <vt:variant>
        <vt:i4>0</vt:i4>
      </vt:variant>
      <vt:variant>
        <vt:i4>5</vt:i4>
      </vt:variant>
      <vt:variant>
        <vt:lpwstr/>
      </vt:variant>
      <vt:variant>
        <vt:lpwstr>_Toc482795568</vt:lpwstr>
      </vt:variant>
      <vt:variant>
        <vt:i4>1769530</vt:i4>
      </vt:variant>
      <vt:variant>
        <vt:i4>86</vt:i4>
      </vt:variant>
      <vt:variant>
        <vt:i4>0</vt:i4>
      </vt:variant>
      <vt:variant>
        <vt:i4>5</vt:i4>
      </vt:variant>
      <vt:variant>
        <vt:lpwstr/>
      </vt:variant>
      <vt:variant>
        <vt:lpwstr>_Toc482795567</vt:lpwstr>
      </vt:variant>
      <vt:variant>
        <vt:i4>1769530</vt:i4>
      </vt:variant>
      <vt:variant>
        <vt:i4>80</vt:i4>
      </vt:variant>
      <vt:variant>
        <vt:i4>0</vt:i4>
      </vt:variant>
      <vt:variant>
        <vt:i4>5</vt:i4>
      </vt:variant>
      <vt:variant>
        <vt:lpwstr/>
      </vt:variant>
      <vt:variant>
        <vt:lpwstr>_Toc482795566</vt:lpwstr>
      </vt:variant>
      <vt:variant>
        <vt:i4>1769530</vt:i4>
      </vt:variant>
      <vt:variant>
        <vt:i4>74</vt:i4>
      </vt:variant>
      <vt:variant>
        <vt:i4>0</vt:i4>
      </vt:variant>
      <vt:variant>
        <vt:i4>5</vt:i4>
      </vt:variant>
      <vt:variant>
        <vt:lpwstr/>
      </vt:variant>
      <vt:variant>
        <vt:lpwstr>_Toc482795565</vt:lpwstr>
      </vt:variant>
      <vt:variant>
        <vt:i4>1769530</vt:i4>
      </vt:variant>
      <vt:variant>
        <vt:i4>68</vt:i4>
      </vt:variant>
      <vt:variant>
        <vt:i4>0</vt:i4>
      </vt:variant>
      <vt:variant>
        <vt:i4>5</vt:i4>
      </vt:variant>
      <vt:variant>
        <vt:lpwstr/>
      </vt:variant>
      <vt:variant>
        <vt:lpwstr>_Toc482795564</vt:lpwstr>
      </vt:variant>
      <vt:variant>
        <vt:i4>1769530</vt:i4>
      </vt:variant>
      <vt:variant>
        <vt:i4>62</vt:i4>
      </vt:variant>
      <vt:variant>
        <vt:i4>0</vt:i4>
      </vt:variant>
      <vt:variant>
        <vt:i4>5</vt:i4>
      </vt:variant>
      <vt:variant>
        <vt:lpwstr/>
      </vt:variant>
      <vt:variant>
        <vt:lpwstr>_Toc482795563</vt:lpwstr>
      </vt:variant>
      <vt:variant>
        <vt:i4>1769530</vt:i4>
      </vt:variant>
      <vt:variant>
        <vt:i4>56</vt:i4>
      </vt:variant>
      <vt:variant>
        <vt:i4>0</vt:i4>
      </vt:variant>
      <vt:variant>
        <vt:i4>5</vt:i4>
      </vt:variant>
      <vt:variant>
        <vt:lpwstr/>
      </vt:variant>
      <vt:variant>
        <vt:lpwstr>_Toc482795562</vt:lpwstr>
      </vt:variant>
      <vt:variant>
        <vt:i4>1769530</vt:i4>
      </vt:variant>
      <vt:variant>
        <vt:i4>50</vt:i4>
      </vt:variant>
      <vt:variant>
        <vt:i4>0</vt:i4>
      </vt:variant>
      <vt:variant>
        <vt:i4>5</vt:i4>
      </vt:variant>
      <vt:variant>
        <vt:lpwstr/>
      </vt:variant>
      <vt:variant>
        <vt:lpwstr>_Toc482795561</vt:lpwstr>
      </vt:variant>
      <vt:variant>
        <vt:i4>1769530</vt:i4>
      </vt:variant>
      <vt:variant>
        <vt:i4>44</vt:i4>
      </vt:variant>
      <vt:variant>
        <vt:i4>0</vt:i4>
      </vt:variant>
      <vt:variant>
        <vt:i4>5</vt:i4>
      </vt:variant>
      <vt:variant>
        <vt:lpwstr/>
      </vt:variant>
      <vt:variant>
        <vt:lpwstr>_Toc482795560</vt:lpwstr>
      </vt:variant>
      <vt:variant>
        <vt:i4>1572922</vt:i4>
      </vt:variant>
      <vt:variant>
        <vt:i4>38</vt:i4>
      </vt:variant>
      <vt:variant>
        <vt:i4>0</vt:i4>
      </vt:variant>
      <vt:variant>
        <vt:i4>5</vt:i4>
      </vt:variant>
      <vt:variant>
        <vt:lpwstr/>
      </vt:variant>
      <vt:variant>
        <vt:lpwstr>_Toc482795559</vt:lpwstr>
      </vt:variant>
      <vt:variant>
        <vt:i4>1572922</vt:i4>
      </vt:variant>
      <vt:variant>
        <vt:i4>32</vt:i4>
      </vt:variant>
      <vt:variant>
        <vt:i4>0</vt:i4>
      </vt:variant>
      <vt:variant>
        <vt:i4>5</vt:i4>
      </vt:variant>
      <vt:variant>
        <vt:lpwstr/>
      </vt:variant>
      <vt:variant>
        <vt:lpwstr>_Toc482795558</vt:lpwstr>
      </vt:variant>
      <vt:variant>
        <vt:i4>1572922</vt:i4>
      </vt:variant>
      <vt:variant>
        <vt:i4>26</vt:i4>
      </vt:variant>
      <vt:variant>
        <vt:i4>0</vt:i4>
      </vt:variant>
      <vt:variant>
        <vt:i4>5</vt:i4>
      </vt:variant>
      <vt:variant>
        <vt:lpwstr/>
      </vt:variant>
      <vt:variant>
        <vt:lpwstr>_Toc482795557</vt:lpwstr>
      </vt:variant>
      <vt:variant>
        <vt:i4>1572922</vt:i4>
      </vt:variant>
      <vt:variant>
        <vt:i4>20</vt:i4>
      </vt:variant>
      <vt:variant>
        <vt:i4>0</vt:i4>
      </vt:variant>
      <vt:variant>
        <vt:i4>5</vt:i4>
      </vt:variant>
      <vt:variant>
        <vt:lpwstr/>
      </vt:variant>
      <vt:variant>
        <vt:lpwstr>_Toc482795556</vt:lpwstr>
      </vt:variant>
      <vt:variant>
        <vt:i4>1572922</vt:i4>
      </vt:variant>
      <vt:variant>
        <vt:i4>14</vt:i4>
      </vt:variant>
      <vt:variant>
        <vt:i4>0</vt:i4>
      </vt:variant>
      <vt:variant>
        <vt:i4>5</vt:i4>
      </vt:variant>
      <vt:variant>
        <vt:lpwstr/>
      </vt:variant>
      <vt:variant>
        <vt:lpwstr>_Toc482795555</vt:lpwstr>
      </vt:variant>
      <vt:variant>
        <vt:i4>1572922</vt:i4>
      </vt:variant>
      <vt:variant>
        <vt:i4>8</vt:i4>
      </vt:variant>
      <vt:variant>
        <vt:i4>0</vt:i4>
      </vt:variant>
      <vt:variant>
        <vt:i4>5</vt:i4>
      </vt:variant>
      <vt:variant>
        <vt:lpwstr/>
      </vt:variant>
      <vt:variant>
        <vt:lpwstr>_Toc482795554</vt:lpwstr>
      </vt:variant>
      <vt:variant>
        <vt:i4>1572922</vt:i4>
      </vt:variant>
      <vt:variant>
        <vt:i4>2</vt:i4>
      </vt:variant>
      <vt:variant>
        <vt:i4>0</vt:i4>
      </vt:variant>
      <vt:variant>
        <vt:i4>5</vt:i4>
      </vt:variant>
      <vt:variant>
        <vt:lpwstr/>
      </vt:variant>
      <vt:variant>
        <vt:lpwstr>_Toc482795553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3</cp:revision>
  <cp:lastPrinted>2001-10-22T14:32:00Z</cp:lastPrinted>
  <dcterms:created xsi:type="dcterms:W3CDTF">2025-02-03T22:06:00Z</dcterms:created>
  <dcterms:modified xsi:type="dcterms:W3CDTF">2025-02-04T00:38:00Z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0x010100A47FA263E2BEC54BB02FC0931F42D10A</vt:lpwstr>
  </property>
  <property fmtid="{D5CDD505-2E9C-101B-9397-08002B2CF9AE}" pid="3" name="_dlc_DocIdItemGuid">
    <vt:lpwstr>7529a13d-e468-412d-9957-dc9a05171dc3</vt:lpwstr>
  </property>
  <property fmtid="{D5CDD505-2E9C-101B-9397-08002B2CF9AE}" pid="4" name="MediaServiceImageTags">
    <vt:lpwstr/>
  </property>
  <property fmtid="{D5CDD505-2E9C-101B-9397-08002B2CF9AE}" pid="5" name="MSIP_Label_d3d538fd-7cd2-4b8b-bd42-f6ee8cc1e568_Enabled">
    <vt:lpwstr>true</vt:lpwstr>
  </property>
  <property fmtid="{D5CDD505-2E9C-101B-9397-08002B2CF9AE}" pid="6" name="MSIP_Label_d3d538fd-7cd2-4b8b-bd42-f6ee8cc1e568_SetDate">
    <vt:lpwstr>2024-07-08T07:51:07Z</vt:lpwstr>
  </property>
  <property fmtid="{D5CDD505-2E9C-101B-9397-08002B2CF9AE}" pid="7" name="MSIP_Label_d3d538fd-7cd2-4b8b-bd42-f6ee8cc1e568_Method">
    <vt:lpwstr>Standard</vt:lpwstr>
  </property>
  <property fmtid="{D5CDD505-2E9C-101B-9397-08002B2CF9AE}" pid="8" name="MSIP_Label_d3d538fd-7cd2-4b8b-bd42-f6ee8cc1e568_Name">
    <vt:lpwstr>d3d538fd-7cd2-4b8b-bd42-f6ee8cc1e568</vt:lpwstr>
  </property>
  <property fmtid="{D5CDD505-2E9C-101B-9397-08002B2CF9AE}" pid="9" name="MSIP_Label_d3d538fd-7cd2-4b8b-bd42-f6ee8cc1e568_SiteId">
    <vt:lpwstr>255bd3b3-8412-4e31-a3ec-56916c7ae8c0</vt:lpwstr>
  </property>
  <property fmtid="{D5CDD505-2E9C-101B-9397-08002B2CF9AE}" pid="10" name="MSIP_Label_d3d538fd-7cd2-4b8b-bd42-f6ee8cc1e568_ActionId">
    <vt:lpwstr>87e8c370-b2d0-48b1-b79e-5648825d89c9</vt:lpwstr>
  </property>
  <property fmtid="{D5CDD505-2E9C-101B-9397-08002B2CF9AE}" pid="11" name="MSIP_Label_d3d538fd-7cd2-4b8b-bd42-f6ee8cc1e568_ContentBits">
    <vt:lpwstr>0</vt:lpwstr>
  </property>
  <property fmtid="{D5CDD505-2E9C-101B-9397-08002B2CF9AE}" pid="12" name="MSIP_Label_f01b52ec-d1d4-4eb8-9576-3341ccbdc2fa_Enabled">
    <vt:lpwstr>true</vt:lpwstr>
  </property>
  <property fmtid="{D5CDD505-2E9C-101B-9397-08002B2CF9AE}" pid="13" name="MSIP_Label_f01b52ec-d1d4-4eb8-9576-3341ccbdc2fa_SetDate">
    <vt:lpwstr>2024-10-08T13:21:20Z</vt:lpwstr>
  </property>
  <property fmtid="{D5CDD505-2E9C-101B-9397-08002B2CF9AE}" pid="14" name="MSIP_Label_f01b52ec-d1d4-4eb8-9576-3341ccbdc2fa_Method">
    <vt:lpwstr>Standard</vt:lpwstr>
  </property>
  <property fmtid="{D5CDD505-2E9C-101B-9397-08002B2CF9AE}" pid="15" name="MSIP_Label_f01b52ec-d1d4-4eb8-9576-3341ccbdc2fa_Name">
    <vt:lpwstr>Eurofins Internal</vt:lpwstr>
  </property>
  <property fmtid="{D5CDD505-2E9C-101B-9397-08002B2CF9AE}" pid="16" name="MSIP_Label_f01b52ec-d1d4-4eb8-9576-3341ccbdc2fa_SiteId">
    <vt:lpwstr>15ba1d82-19f1-4311-81f4-98b85ac7fd15</vt:lpwstr>
  </property>
  <property fmtid="{D5CDD505-2E9C-101B-9397-08002B2CF9AE}" pid="17" name="MSIP_Label_f01b52ec-d1d4-4eb8-9576-3341ccbdc2fa_ActionId">
    <vt:lpwstr>c5163740-7596-4d6c-865b-8163d8a09739</vt:lpwstr>
  </property>
  <property fmtid="{D5CDD505-2E9C-101B-9397-08002B2CF9AE}" pid="18" name="MSIP_Label_f01b52ec-d1d4-4eb8-9576-3341ccbdc2fa_ContentBits">
    <vt:lpwstr>0</vt:lpwstr>
  </property>
</Properties>
</file>